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75207" w14:textId="611F7983" w:rsidR="00D4323D" w:rsidRPr="0095384A" w:rsidRDefault="00D4323D" w:rsidP="00D4323D">
      <w:pPr>
        <w:tabs>
          <w:tab w:val="left" w:pos="995"/>
        </w:tabs>
        <w:rPr>
          <w:rFonts w:ascii="Calibri" w:eastAsia="Times New Roman" w:hAnsi="Calibri" w:cs="Myanmar Text"/>
          <w:sz w:val="36"/>
          <w:szCs w:val="36"/>
        </w:rPr>
        <w:sectPr w:rsidR="00D4323D" w:rsidRPr="0095384A" w:rsidSect="0095384A">
          <w:footerReference w:type="default" r:id="rId8"/>
          <w:pgSz w:w="11906" w:h="16838"/>
          <w:pgMar w:top="1440" w:right="1440" w:bottom="993" w:left="1440" w:header="708" w:footer="708" w:gutter="0"/>
          <w:cols w:space="708"/>
          <w:docGrid w:linePitch="360"/>
        </w:sectPr>
      </w:pPr>
      <w:r w:rsidRPr="0095384A">
        <w:rPr>
          <w:rFonts w:ascii="Calibri" w:eastAsia="Times New Roman" w:hAnsi="Calibri" w:cs="Myanmar Text"/>
          <w:noProof/>
          <w:sz w:val="36"/>
          <w:szCs w:val="36"/>
          <w:lang w:eastAsia="en-AU"/>
        </w:rPr>
        <w:drawing>
          <wp:anchor distT="0" distB="0" distL="114300" distR="114300" simplePos="0" relativeHeight="252012544" behindDoc="0" locked="0" layoutInCell="1" allowOverlap="1" wp14:anchorId="7D2ABB1A" wp14:editId="62CA589B">
            <wp:simplePos x="0" y="0"/>
            <wp:positionH relativeFrom="column">
              <wp:posOffset>-957600</wp:posOffset>
            </wp:positionH>
            <wp:positionV relativeFrom="paragraph">
              <wp:posOffset>-950400</wp:posOffset>
            </wp:positionV>
            <wp:extent cx="7632000" cy="10796129"/>
            <wp:effectExtent l="0" t="0" r="762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9">
                      <a:extLst>
                        <a:ext uri="{28A0092B-C50C-407E-A947-70E740481C1C}">
                          <a14:useLocalDpi xmlns:a14="http://schemas.microsoft.com/office/drawing/2010/main" val="0"/>
                        </a:ext>
                      </a:extLst>
                    </a:blip>
                    <a:stretch>
                      <a:fillRect/>
                    </a:stretch>
                  </pic:blipFill>
                  <pic:spPr>
                    <a:xfrm>
                      <a:off x="0" y="0"/>
                      <a:ext cx="7633577" cy="10798360"/>
                    </a:xfrm>
                    <a:prstGeom prst="rect">
                      <a:avLst/>
                    </a:prstGeom>
                  </pic:spPr>
                </pic:pic>
              </a:graphicData>
            </a:graphic>
            <wp14:sizeRelH relativeFrom="margin">
              <wp14:pctWidth>0</wp14:pctWidth>
            </wp14:sizeRelH>
            <wp14:sizeRelV relativeFrom="margin">
              <wp14:pctHeight>0</wp14:pctHeight>
            </wp14:sizeRelV>
          </wp:anchor>
        </w:drawing>
      </w:r>
      <w:r w:rsidRPr="0095384A">
        <w:rPr>
          <w:rFonts w:ascii="Calibri" w:eastAsia="Times New Roman" w:hAnsi="Calibri" w:cs="Myanmar Text"/>
          <w:noProof/>
          <w:lang w:eastAsia="en-AU"/>
        </w:rPr>
        <mc:AlternateContent>
          <mc:Choice Requires="wps">
            <w:drawing>
              <wp:anchor distT="0" distB="0" distL="114300" distR="114300" simplePos="0" relativeHeight="252013568" behindDoc="0" locked="0" layoutInCell="1" allowOverlap="1" wp14:anchorId="7882C2BC" wp14:editId="0F8574DA">
                <wp:simplePos x="0" y="0"/>
                <wp:positionH relativeFrom="column">
                  <wp:posOffset>-396001</wp:posOffset>
                </wp:positionH>
                <wp:positionV relativeFrom="paragraph">
                  <wp:posOffset>2109600</wp:posOffset>
                </wp:positionV>
                <wp:extent cx="5699375" cy="115125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99375" cy="1151255"/>
                        </a:xfrm>
                        <a:prstGeom prst="rect">
                          <a:avLst/>
                        </a:prstGeom>
                        <a:noFill/>
                        <a:ln w="6350">
                          <a:noFill/>
                        </a:ln>
                      </wps:spPr>
                      <wps:txbx>
                        <w:txbxContent>
                          <w:p w14:paraId="79AF4E99" w14:textId="77777777" w:rsidR="00D4323D" w:rsidRPr="0035499A" w:rsidRDefault="00D4323D" w:rsidP="00D4323D">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Student Records Management System</w:t>
                            </w:r>
                          </w:p>
                          <w:p w14:paraId="55674821" w14:textId="2E950D30" w:rsidR="00D4323D" w:rsidRPr="0035499A" w:rsidRDefault="00DB4C1A" w:rsidP="00D4323D">
                            <w:pPr>
                              <w:spacing w:after="0" w:line="240" w:lineRule="auto"/>
                              <w:rPr>
                                <w:rFonts w:ascii="Calibri" w:eastAsia="Times New Roman" w:hAnsi="Calibri" w:cs="Myanmar Text"/>
                                <w:sz w:val="38"/>
                                <w:szCs w:val="38"/>
                              </w:rPr>
                            </w:pPr>
                            <w:r>
                              <w:rPr>
                                <w:rFonts w:ascii="Calibri" w:eastAsia="Times New Roman" w:hAnsi="Calibri" w:cs="Myanmar Text"/>
                                <w:sz w:val="38"/>
                                <w:szCs w:val="38"/>
                              </w:rPr>
                              <w:t>School</w:t>
                            </w:r>
                            <w:r w:rsidR="00D4323D"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online EAL/D eligibility applications</w:t>
                            </w:r>
                            <w:r w:rsidR="00D4323D">
                              <w:rPr>
                                <w:rFonts w:ascii="Calibri" w:eastAsia="Times New Roman" w:hAnsi="Calibri" w:cs="Myanmar Text"/>
                                <w:sz w:val="38"/>
                                <w:szCs w:val="38"/>
                              </w:rPr>
                              <w:t>: i</w:t>
                            </w:r>
                            <w:r w:rsidR="00D4323D" w:rsidRPr="0035499A">
                              <w:rPr>
                                <w:rFonts w:ascii="Calibri" w:eastAsia="Times New Roman" w:hAnsi="Calibri" w:cs="Myanmar Text"/>
                                <w:sz w:val="38"/>
                                <w:szCs w:val="38"/>
                              </w:rPr>
                              <w:t>nternational</w:t>
                            </w:r>
                          </w:p>
                          <w:p w14:paraId="76470043" w14:textId="77777777" w:rsidR="00D4323D" w:rsidRPr="00640C06" w:rsidRDefault="00D4323D" w:rsidP="00D4323D">
                            <w:pPr>
                              <w:spacing w:after="0" w:line="240" w:lineRule="auto"/>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C2BC" id="_x0000_t202" coordsize="21600,21600" o:spt="202" path="m,l,21600r21600,l21600,xe">
                <v:stroke joinstyle="miter"/>
                <v:path gradientshapeok="t" o:connecttype="rect"/>
              </v:shapetype>
              <v:shape id="Text Box 5" o:spid="_x0000_s1026" type="#_x0000_t202" style="position:absolute;margin-left:-31.2pt;margin-top:166.1pt;width:448.75pt;height:90.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" filled="f" stroked="f" strokeweight=".5pt">
                <v:textbox>
                  <w:txbxContent>
                    <w:p w14:paraId="79AF4E99" w14:textId="77777777" w:rsidR="00D4323D" w:rsidRPr="0035499A" w:rsidRDefault="00D4323D" w:rsidP="00D4323D">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Student Records Management System</w:t>
                      </w:r>
                    </w:p>
                    <w:p w14:paraId="55674821" w14:textId="2E950D30" w:rsidR="00D4323D" w:rsidRPr="0035499A" w:rsidRDefault="00DB4C1A" w:rsidP="00D4323D">
                      <w:pPr>
                        <w:spacing w:after="0" w:line="240" w:lineRule="auto"/>
                        <w:rPr>
                          <w:rFonts w:ascii="Calibri" w:eastAsia="Times New Roman" w:hAnsi="Calibri" w:cs="Myanmar Text"/>
                          <w:sz w:val="38"/>
                          <w:szCs w:val="38"/>
                        </w:rPr>
                      </w:pPr>
                      <w:r>
                        <w:rPr>
                          <w:rFonts w:ascii="Calibri" w:eastAsia="Times New Roman" w:hAnsi="Calibri" w:cs="Myanmar Text"/>
                          <w:sz w:val="38"/>
                          <w:szCs w:val="38"/>
                        </w:rPr>
                        <w:t>School</w:t>
                      </w:r>
                      <w:r w:rsidR="00D4323D"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online EAL/D eligibility applications</w:t>
                      </w:r>
                      <w:r w:rsidR="00D4323D">
                        <w:rPr>
                          <w:rFonts w:ascii="Calibri" w:eastAsia="Times New Roman" w:hAnsi="Calibri" w:cs="Myanmar Text"/>
                          <w:sz w:val="38"/>
                          <w:szCs w:val="38"/>
                        </w:rPr>
                        <w:t>: i</w:t>
                      </w:r>
                      <w:r w:rsidR="00D4323D" w:rsidRPr="0035499A">
                        <w:rPr>
                          <w:rFonts w:ascii="Calibri" w:eastAsia="Times New Roman" w:hAnsi="Calibri" w:cs="Myanmar Text"/>
                          <w:sz w:val="38"/>
                          <w:szCs w:val="38"/>
                        </w:rPr>
                        <w:t>nternational</w:t>
                      </w:r>
                    </w:p>
                    <w:p w14:paraId="76470043" w14:textId="77777777" w:rsidR="00D4323D" w:rsidRPr="00640C06" w:rsidRDefault="00D4323D" w:rsidP="00D4323D">
                      <w:pPr>
                        <w:spacing w:after="0" w:line="240" w:lineRule="auto"/>
                        <w:rPr>
                          <w:sz w:val="38"/>
                          <w:szCs w:val="38"/>
                        </w:rPr>
                      </w:pPr>
                    </w:p>
                  </w:txbxContent>
                </v:textbox>
              </v:shape>
            </w:pict>
          </mc:Fallback>
        </mc:AlternateContent>
      </w:r>
      <w:r w:rsidRPr="00094393">
        <w:rPr>
          <w:rFonts w:eastAsiaTheme="minorEastAsia"/>
          <w:noProof/>
          <w:lang w:eastAsia="en-AU"/>
        </w:rPr>
        <mc:AlternateContent>
          <mc:Choice Requires="wps">
            <w:drawing>
              <wp:anchor distT="0" distB="0" distL="114300" distR="114300" simplePos="0" relativeHeight="252011520" behindDoc="0" locked="0" layoutInCell="1" allowOverlap="1" wp14:anchorId="4B724426" wp14:editId="79AD4FD3">
                <wp:simplePos x="0" y="0"/>
                <wp:positionH relativeFrom="column">
                  <wp:posOffset>-767295</wp:posOffset>
                </wp:positionH>
                <wp:positionV relativeFrom="paragraph">
                  <wp:posOffset>2245995</wp:posOffset>
                </wp:positionV>
                <wp:extent cx="6073775" cy="14890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73775" cy="1489075"/>
                        </a:xfrm>
                        <a:prstGeom prst="rect">
                          <a:avLst/>
                        </a:prstGeom>
                        <a:noFill/>
                        <a:ln w="6350">
                          <a:noFill/>
                        </a:ln>
                      </wps:spPr>
                      <wps:txbx>
                        <w:txbxContent>
                          <w:p w14:paraId="1CE20839" w14:textId="77777777" w:rsidR="00D4323D" w:rsidRPr="005B7CFE" w:rsidRDefault="00D4323D" w:rsidP="00D4323D">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26622C2E" w14:textId="77777777" w:rsidR="00D4323D" w:rsidRPr="00DC6EB4" w:rsidRDefault="00D4323D" w:rsidP="00D4323D">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4426" id="Text Box 22" o:spid="_x0000_s1027" type="#_x0000_t202" style="position:absolute;margin-left:-60.4pt;margin-top:176.85pt;width:478.25pt;height:1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" filled="f" stroked="f" strokeweight=".5pt">
                <v:textbox>
                  <w:txbxContent>
                    <w:p w14:paraId="1CE20839" w14:textId="77777777" w:rsidR="00D4323D" w:rsidRPr="005B7CFE" w:rsidRDefault="00D4323D" w:rsidP="00D4323D">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26622C2E" w14:textId="77777777" w:rsidR="00D4323D" w:rsidRPr="00DC6EB4" w:rsidRDefault="00D4323D" w:rsidP="00D4323D">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v:textbox>
              </v:shape>
            </w:pict>
          </mc:Fallback>
        </mc:AlternateContent>
      </w:r>
    </w:p>
    <w:p w14:paraId="6AADA1C6" w14:textId="77777777" w:rsidR="00C9512F" w:rsidRDefault="00C9512F" w:rsidP="00C9512F">
      <w:pPr>
        <w:spacing w:after="80"/>
        <w:rPr>
          <w:rFonts w:cstheme="minorHAnsi"/>
          <w:b/>
        </w:rPr>
      </w:pPr>
      <w:r>
        <w:rPr>
          <w:rFonts w:cstheme="minorHAnsi"/>
          <w:b/>
        </w:rPr>
        <w:lastRenderedPageBreak/>
        <w:t>Acknowledgement of Country</w:t>
      </w:r>
    </w:p>
    <w:p w14:paraId="22240FCF" w14:textId="77777777" w:rsidR="00C9512F" w:rsidRPr="002E109E" w:rsidRDefault="00C9512F" w:rsidP="00C9512F">
      <w:pPr>
        <w:rPr>
          <w:rFonts w:cstheme="minorHAnsi"/>
        </w:rPr>
      </w:pPr>
      <w:r w:rsidRPr="002E109E">
        <w:rPr>
          <w:rFonts w:cstheme="minorHAnsi"/>
        </w:rPr>
        <w:t xml:space="preserve">Kaya. The School Curriculum and Standards Authority (the </w:t>
      </w:r>
      <w:r>
        <w:rPr>
          <w:rFonts w:cstheme="minorHAnsi"/>
        </w:rPr>
        <w:t>SCSA</w:t>
      </w:r>
      <w:r w:rsidRPr="002E109E">
        <w:rPr>
          <w:rFonts w:cstheme="minorHAnsi"/>
        </w:rPr>
        <w:t xml:space="preserve">) acknowledges that our offices are on Whadjuk Noongar boodjar and that we deliver our services on the country of many traditional custodians and language groups throughout Western Australia. The </w:t>
      </w:r>
      <w:r>
        <w:rPr>
          <w:rFonts w:cstheme="minorHAnsi"/>
        </w:rPr>
        <w:t>SCSA</w:t>
      </w:r>
      <w:r w:rsidRPr="002E109E">
        <w:rPr>
          <w:rFonts w:cstheme="minorHAnsi"/>
        </w:rPr>
        <w:t xml:space="preserve"> acknowledges the traditional custodians throughout Western Australia and their continuing connection to land, waters and community. We offer our respect to Elders past and present.</w:t>
      </w:r>
    </w:p>
    <w:p w14:paraId="5C7F3ABC" w14:textId="77777777" w:rsidR="00C9512F" w:rsidRPr="00BA6097" w:rsidRDefault="00C9512F" w:rsidP="00C9512F">
      <w:pPr>
        <w:spacing w:before="6840" w:after="160" w:line="252" w:lineRule="auto"/>
        <w:jc w:val="both"/>
        <w:rPr>
          <w:rFonts w:ascii="Calibri" w:eastAsia="Times New Roman" w:hAnsi="Calibri" w:cs="Myanmar Text"/>
          <w:b/>
          <w:sz w:val="18"/>
          <w:szCs w:val="18"/>
        </w:rPr>
      </w:pPr>
      <w:r w:rsidRPr="00BA6097">
        <w:rPr>
          <w:rFonts w:ascii="Calibri" w:eastAsia="Times New Roman" w:hAnsi="Calibri" w:cs="Myanmar Text"/>
          <w:b/>
          <w:sz w:val="18"/>
          <w:szCs w:val="18"/>
        </w:rPr>
        <w:t>Copyright</w:t>
      </w:r>
    </w:p>
    <w:p w14:paraId="17FD2387" w14:textId="77777777" w:rsidR="00C9512F" w:rsidRPr="00BA6097" w:rsidRDefault="00C9512F" w:rsidP="00C9512F">
      <w:pPr>
        <w:spacing w:before="200" w:after="120"/>
        <w:rPr>
          <w:rFonts w:ascii="Calibri" w:eastAsia="Calibri" w:hAnsi="Calibri" w:cs="Times New Roman"/>
          <w:sz w:val="18"/>
          <w:szCs w:val="18"/>
        </w:rPr>
      </w:pPr>
      <w:r w:rsidRPr="00BA6097">
        <w:rPr>
          <w:rFonts w:ascii="Calibri" w:eastAsia="Calibri" w:hAnsi="Calibri" w:cs="Times New Roman"/>
          <w:sz w:val="18"/>
          <w:szCs w:val="18"/>
        </w:rPr>
        <w:t xml:space="preserve">© School Curriculum and Standards Authority, 2019 </w:t>
      </w:r>
    </w:p>
    <w:p w14:paraId="6548B4BA" w14:textId="77777777" w:rsidR="00C9512F" w:rsidRPr="00BA6097" w:rsidRDefault="00C9512F" w:rsidP="00C9512F">
      <w:pPr>
        <w:spacing w:after="120"/>
        <w:rPr>
          <w:rFonts w:ascii="Calibri" w:eastAsia="Calibri" w:hAnsi="Calibri" w:cs="Times New Roman"/>
          <w:sz w:val="18"/>
          <w:szCs w:val="18"/>
        </w:rPr>
      </w:pPr>
      <w:r w:rsidRPr="00BA6097">
        <w:rPr>
          <w:rFonts w:ascii="Calibri" w:eastAsia="Calibri" w:hAnsi="Calibri" w:cs="Times New Roman"/>
          <w:sz w:val="18"/>
          <w:szCs w:val="18"/>
        </w:rPr>
        <w:t xml:space="preserve">This document – apart from any third party copyright material contained in it – may be freely copied, or communicated on an intranet, for non­commercial purposes in educational institutions, provided that the School Curriculum and Standards Authority (the SCSA) is acknowledged as the copyright owner, and that the SCSA’s moral rights are not infringed. </w:t>
      </w:r>
    </w:p>
    <w:p w14:paraId="314A36BC" w14:textId="77777777" w:rsidR="00C9512F" w:rsidRPr="00BA6097" w:rsidRDefault="00C9512F" w:rsidP="00C9512F">
      <w:pPr>
        <w:spacing w:after="120"/>
        <w:rPr>
          <w:rFonts w:ascii="Calibri" w:eastAsia="Calibri" w:hAnsi="Calibri" w:cs="Times New Roman"/>
          <w:sz w:val="18"/>
          <w:szCs w:val="18"/>
        </w:rPr>
      </w:pPr>
      <w:r w:rsidRPr="00BA6097">
        <w:rPr>
          <w:rFonts w:ascii="Calibri" w:eastAsia="Calibri" w:hAnsi="Calibri" w:cs="Times New Roman"/>
          <w:sz w:val="18"/>
          <w:szCs w:val="18"/>
        </w:rPr>
        <w:t xml:space="preserve">Copying or communication for any other purpose can be done only within the terms of the </w:t>
      </w:r>
      <w:r w:rsidRPr="00BA6097">
        <w:rPr>
          <w:rFonts w:ascii="Calibri" w:eastAsia="Calibri" w:hAnsi="Calibri" w:cs="Times New Roman"/>
          <w:i/>
          <w:sz w:val="18"/>
          <w:szCs w:val="18"/>
        </w:rPr>
        <w:t>Copyright Act 1968</w:t>
      </w:r>
      <w:r w:rsidRPr="00BA6097">
        <w:rPr>
          <w:rFonts w:ascii="Calibri" w:eastAsia="Calibri" w:hAnsi="Calibri" w:cs="Times New Roman"/>
          <w:sz w:val="18"/>
          <w:szCs w:val="18"/>
        </w:rPr>
        <w:t xml:space="preserve"> or with prior written permission of the SCSA. Copying or communication of any third party copyright material can be done only within the terms of the </w:t>
      </w:r>
      <w:r w:rsidRPr="00BA6097">
        <w:rPr>
          <w:rFonts w:ascii="Calibri" w:eastAsia="Calibri" w:hAnsi="Calibri" w:cs="Times New Roman"/>
          <w:i/>
          <w:sz w:val="18"/>
          <w:szCs w:val="18"/>
        </w:rPr>
        <w:t>Copyright Act 1968</w:t>
      </w:r>
      <w:r w:rsidRPr="00BA6097">
        <w:rPr>
          <w:rFonts w:ascii="Calibri" w:eastAsia="Calibri" w:hAnsi="Calibri" w:cs="Times New Roman"/>
          <w:sz w:val="18"/>
          <w:szCs w:val="18"/>
        </w:rPr>
        <w:t xml:space="preserve"> or with permission of the copyright owners. </w:t>
      </w:r>
    </w:p>
    <w:p w14:paraId="0722AB1C" w14:textId="77777777" w:rsidR="00C9512F" w:rsidRPr="00BA6097" w:rsidRDefault="00C9512F" w:rsidP="00C9512F">
      <w:pPr>
        <w:spacing w:after="160" w:line="252" w:lineRule="auto"/>
        <w:jc w:val="both"/>
        <w:rPr>
          <w:rFonts w:ascii="Calibri" w:eastAsia="Calibri" w:hAnsi="Calibri" w:cs="Times New Roman"/>
          <w:sz w:val="18"/>
          <w:szCs w:val="18"/>
        </w:rPr>
      </w:pPr>
      <w:r w:rsidRPr="00BA6097">
        <w:rPr>
          <w:rFonts w:ascii="Calibri" w:eastAsia="Calibri" w:hAnsi="Calibri" w:cs="Times New Roman"/>
          <w:sz w:val="18"/>
          <w:szCs w:val="18"/>
        </w:rPr>
        <w:t xml:space="preserve">Any content in this document that has been derived from the Australian Curriculum may be used under the terms of the </w:t>
      </w:r>
      <w:hyperlink r:id="rId10" w:tgtFrame="_blank" w:history="1">
        <w:r w:rsidRPr="00BA6097">
          <w:rPr>
            <w:rFonts w:ascii="Calibri" w:eastAsia="Times New Roman" w:hAnsi="Calibri" w:cs="Myanmar Text"/>
            <w:color w:val="580F8B"/>
            <w:sz w:val="18"/>
            <w:szCs w:val="18"/>
            <w:u w:val="single"/>
          </w:rPr>
          <w:t>Creative Commons Attribution 4.0 International licence</w:t>
        </w:r>
      </w:hyperlink>
      <w:r w:rsidRPr="00BA6097">
        <w:rPr>
          <w:rFonts w:ascii="Calibri" w:eastAsia="Calibri" w:hAnsi="Calibri" w:cs="Times New Roman"/>
          <w:sz w:val="18"/>
          <w:szCs w:val="18"/>
        </w:rPr>
        <w:t>.</w:t>
      </w:r>
    </w:p>
    <w:p w14:paraId="580AF85C" w14:textId="77777777" w:rsidR="00C9512F" w:rsidRPr="00BA6097" w:rsidRDefault="00C9512F" w:rsidP="00C9512F">
      <w:pPr>
        <w:spacing w:after="0"/>
        <w:rPr>
          <w:rFonts w:ascii="Calibri" w:eastAsia="Calibri" w:hAnsi="Calibri" w:cs="Times New Roman"/>
          <w:sz w:val="18"/>
          <w:szCs w:val="18"/>
        </w:rPr>
      </w:pPr>
      <w:r w:rsidRPr="00BA6097">
        <w:rPr>
          <w:rFonts w:ascii="Calibri" w:eastAsia="Calibri" w:hAnsi="Calibri" w:cs="Times New Roman"/>
          <w:sz w:val="18"/>
          <w:szCs w:val="18"/>
        </w:rPr>
        <w:t xml:space="preserve">School Curriculum and Standards Authority </w:t>
      </w:r>
    </w:p>
    <w:p w14:paraId="37E6BB30" w14:textId="77777777" w:rsidR="00C9512F" w:rsidRPr="00BA6097" w:rsidRDefault="00C9512F" w:rsidP="00C9512F">
      <w:pPr>
        <w:tabs>
          <w:tab w:val="left" w:pos="1418"/>
        </w:tabs>
        <w:spacing w:after="0"/>
        <w:rPr>
          <w:rFonts w:ascii="Calibri" w:eastAsia="Calibri" w:hAnsi="Calibri" w:cs="Times New Roman"/>
          <w:sz w:val="18"/>
          <w:szCs w:val="18"/>
        </w:rPr>
      </w:pPr>
      <w:r w:rsidRPr="00BA6097">
        <w:rPr>
          <w:rFonts w:ascii="Calibri" w:eastAsia="Calibri" w:hAnsi="Calibri" w:cs="Times New Roman"/>
          <w:sz w:val="18"/>
          <w:szCs w:val="18"/>
        </w:rPr>
        <w:t xml:space="preserve">Street address: </w:t>
      </w:r>
      <w:r w:rsidRPr="00BA6097">
        <w:rPr>
          <w:rFonts w:ascii="Calibri" w:eastAsia="Calibri" w:hAnsi="Calibri" w:cs="Times New Roman"/>
          <w:sz w:val="18"/>
          <w:szCs w:val="18"/>
        </w:rPr>
        <w:tab/>
        <w:t xml:space="preserve">303 Sevenoaks Street CANNINGTON WA 6107 </w:t>
      </w:r>
    </w:p>
    <w:p w14:paraId="29A7EB25" w14:textId="77777777" w:rsidR="00C9512F" w:rsidRPr="00BA6097" w:rsidRDefault="00C9512F" w:rsidP="00C9512F">
      <w:pPr>
        <w:tabs>
          <w:tab w:val="left" w:pos="1418"/>
        </w:tabs>
        <w:spacing w:after="0"/>
        <w:rPr>
          <w:rFonts w:ascii="Calibri" w:eastAsia="Calibri" w:hAnsi="Calibri" w:cs="Times New Roman"/>
          <w:sz w:val="18"/>
          <w:szCs w:val="18"/>
        </w:rPr>
      </w:pPr>
      <w:r w:rsidRPr="00BA6097">
        <w:rPr>
          <w:rFonts w:ascii="Calibri" w:eastAsia="Calibri" w:hAnsi="Calibri" w:cs="Times New Roman"/>
          <w:sz w:val="18"/>
          <w:szCs w:val="18"/>
        </w:rPr>
        <w:t xml:space="preserve">Postal address: </w:t>
      </w:r>
      <w:r w:rsidRPr="00BA6097">
        <w:rPr>
          <w:rFonts w:ascii="Calibri" w:eastAsia="Calibri" w:hAnsi="Calibri" w:cs="Times New Roman"/>
          <w:sz w:val="18"/>
          <w:szCs w:val="18"/>
        </w:rPr>
        <w:tab/>
        <w:t>PO Box 816 CANNINGTON WA 6987</w:t>
      </w:r>
    </w:p>
    <w:p w14:paraId="29F4A197" w14:textId="77777777" w:rsidR="00C9512F" w:rsidRPr="00BA6097" w:rsidRDefault="00C9512F" w:rsidP="00C9512F">
      <w:pPr>
        <w:tabs>
          <w:tab w:val="left" w:pos="1418"/>
        </w:tabs>
        <w:spacing w:after="0"/>
        <w:rPr>
          <w:rFonts w:ascii="Calibri" w:eastAsia="Calibri" w:hAnsi="Calibri" w:cs="Times New Roman"/>
          <w:sz w:val="18"/>
          <w:szCs w:val="18"/>
        </w:rPr>
      </w:pPr>
      <w:r w:rsidRPr="00BA6097">
        <w:rPr>
          <w:rFonts w:ascii="Calibri" w:eastAsia="Calibri" w:hAnsi="Calibri" w:cs="Times New Roman"/>
          <w:sz w:val="18"/>
          <w:szCs w:val="18"/>
        </w:rPr>
        <w:t xml:space="preserve">Phone: </w:t>
      </w:r>
      <w:r w:rsidRPr="00BA6097">
        <w:rPr>
          <w:rFonts w:ascii="Calibri" w:eastAsia="Calibri" w:hAnsi="Calibri" w:cs="Times New Roman"/>
          <w:sz w:val="18"/>
          <w:szCs w:val="18"/>
        </w:rPr>
        <w:tab/>
        <w:t xml:space="preserve">(08) 9273 6300 </w:t>
      </w:r>
    </w:p>
    <w:p w14:paraId="28E7EBB5" w14:textId="77777777" w:rsidR="00C9512F" w:rsidRPr="00BA6097" w:rsidRDefault="00C9512F" w:rsidP="00C9512F">
      <w:pPr>
        <w:tabs>
          <w:tab w:val="left" w:pos="1418"/>
        </w:tabs>
        <w:spacing w:after="0"/>
        <w:rPr>
          <w:rFonts w:ascii="Calibri" w:eastAsia="Calibri" w:hAnsi="Calibri" w:cs="Times New Roman"/>
          <w:color w:val="46328C"/>
          <w:sz w:val="18"/>
          <w:szCs w:val="18"/>
        </w:rPr>
      </w:pPr>
      <w:r w:rsidRPr="00BA6097">
        <w:rPr>
          <w:rFonts w:ascii="Calibri" w:eastAsia="Calibri" w:hAnsi="Calibri" w:cs="Times New Roman"/>
          <w:sz w:val="18"/>
          <w:szCs w:val="18"/>
        </w:rPr>
        <w:t xml:space="preserve">General email: </w:t>
      </w:r>
      <w:r w:rsidRPr="00BA6097">
        <w:rPr>
          <w:rFonts w:ascii="Calibri" w:eastAsia="Calibri" w:hAnsi="Calibri" w:cs="Times New Roman"/>
          <w:color w:val="46328C"/>
          <w:sz w:val="18"/>
          <w:szCs w:val="18"/>
        </w:rPr>
        <w:tab/>
      </w:r>
      <w:hyperlink r:id="rId11" w:history="1">
        <w:r w:rsidRPr="00BA6097">
          <w:rPr>
            <w:rFonts w:ascii="Calibri" w:eastAsia="Calibri" w:hAnsi="Calibri" w:cs="Times New Roman"/>
            <w:color w:val="580F8B"/>
            <w:sz w:val="18"/>
            <w:szCs w:val="18"/>
            <w:u w:val="single"/>
          </w:rPr>
          <w:t>info@scsa.wa.edu.au</w:t>
        </w:r>
      </w:hyperlink>
    </w:p>
    <w:p w14:paraId="644A4E07" w14:textId="77777777" w:rsidR="00C9512F" w:rsidRPr="00BA6097" w:rsidRDefault="00C9512F" w:rsidP="00C9512F">
      <w:pPr>
        <w:tabs>
          <w:tab w:val="left" w:pos="1418"/>
        </w:tabs>
        <w:spacing w:after="160"/>
        <w:rPr>
          <w:rFonts w:ascii="Calibri" w:eastAsia="Calibri" w:hAnsi="Calibri" w:cs="Times New Roman"/>
          <w:sz w:val="18"/>
          <w:szCs w:val="18"/>
        </w:rPr>
      </w:pPr>
      <w:r w:rsidRPr="00BA6097">
        <w:rPr>
          <w:rFonts w:ascii="Calibri" w:eastAsia="Calibri" w:hAnsi="Calibri" w:cs="Times New Roman"/>
          <w:sz w:val="18"/>
          <w:szCs w:val="18"/>
        </w:rPr>
        <w:t xml:space="preserve">Web: </w:t>
      </w:r>
      <w:r w:rsidRPr="00BA6097">
        <w:rPr>
          <w:rFonts w:ascii="Calibri" w:eastAsia="Calibri" w:hAnsi="Calibri" w:cs="Times New Roman"/>
          <w:sz w:val="18"/>
          <w:szCs w:val="18"/>
        </w:rPr>
        <w:tab/>
      </w:r>
      <w:hyperlink r:id="rId12" w:history="1">
        <w:r w:rsidRPr="00BA6097">
          <w:rPr>
            <w:rFonts w:ascii="Calibri" w:eastAsia="Times New Roman" w:hAnsi="Calibri" w:cs="Myanmar Text"/>
            <w:color w:val="580F8B"/>
            <w:sz w:val="18"/>
            <w:szCs w:val="18"/>
            <w:u w:val="single"/>
          </w:rPr>
          <w:t>www.scsa.wa.edu.au</w:t>
        </w:r>
      </w:hyperlink>
    </w:p>
    <w:p w14:paraId="1ABFB230" w14:textId="77777777" w:rsidR="00A5229A" w:rsidRDefault="00A5229A" w:rsidP="00A5229A">
      <w:pPr>
        <w:spacing w:after="0" w:line="252" w:lineRule="auto"/>
        <w:jc w:val="both"/>
        <w:rPr>
          <w:rFonts w:ascii="Calibri Light" w:eastAsia="Calibri" w:hAnsi="Calibri Light" w:cs="Calibri Light"/>
          <w:color w:val="A6A6A6"/>
          <w:sz w:val="18"/>
          <w:szCs w:val="18"/>
        </w:rPr>
      </w:pPr>
      <w:r>
        <w:rPr>
          <w:rFonts w:ascii="Calibri Light" w:eastAsia="Times New Roman" w:hAnsi="Calibri Light" w:cs="Calibri Light"/>
          <w:color w:val="A6A6A6"/>
          <w:sz w:val="18"/>
          <w:szCs w:val="18"/>
        </w:rPr>
        <w:t xml:space="preserve">Cover photo credit: </w:t>
      </w:r>
      <w:r w:rsidRPr="00044C08">
        <w:rPr>
          <w:rFonts w:ascii="Calibri Light" w:eastAsia="Times New Roman" w:hAnsi="Calibri Light" w:cs="Calibri Light"/>
          <w:color w:val="A6A6A6"/>
          <w:sz w:val="18"/>
          <w:szCs w:val="18"/>
        </w:rPr>
        <w:t>GlobalStock</w:t>
      </w:r>
      <w:r>
        <w:rPr>
          <w:rFonts w:ascii="Calibri Light" w:eastAsia="Calibri" w:hAnsi="Calibri Light" w:cs="Calibri Light"/>
          <w:color w:val="A6A6A6"/>
          <w:sz w:val="18"/>
          <w:szCs w:val="18"/>
        </w:rPr>
        <w:t xml:space="preserve"> via iStock</w:t>
      </w:r>
    </w:p>
    <w:p w14:paraId="2924D377" w14:textId="379D27EF" w:rsidR="00691B69" w:rsidRDefault="00691B69" w:rsidP="00381FD5">
      <w:pPr>
        <w:rPr>
          <w:b/>
          <w:color w:val="7030A0"/>
          <w:sz w:val="32"/>
          <w:szCs w:val="32"/>
        </w:rPr>
        <w:sectPr w:rsidR="00691B69" w:rsidSect="00BE6877">
          <w:footerReference w:type="default" r:id="rId13"/>
          <w:pgSz w:w="11906" w:h="16838"/>
          <w:pgMar w:top="1440" w:right="1440" w:bottom="1440" w:left="1440" w:header="709" w:footer="709" w:gutter="0"/>
          <w:cols w:space="708"/>
          <w:docGrid w:linePitch="360"/>
        </w:sectPr>
      </w:pPr>
    </w:p>
    <w:bookmarkStart w:id="0" w:name="_Toc66347859" w:displacedByCustomXml="next"/>
    <w:sdt>
      <w:sdtPr>
        <w:rPr>
          <w:rFonts w:asciiTheme="minorHAnsi" w:eastAsiaTheme="minorHAnsi" w:hAnsiTheme="minorHAnsi" w:cstheme="minorBidi"/>
          <w:b w:val="0"/>
          <w:color w:val="auto"/>
          <w:sz w:val="24"/>
          <w:szCs w:val="22"/>
        </w:rPr>
        <w:id w:val="-1568101461"/>
        <w:docPartObj>
          <w:docPartGallery w:val="Table of Contents"/>
          <w:docPartUnique/>
        </w:docPartObj>
      </w:sdtPr>
      <w:sdtEndPr>
        <w:rPr>
          <w:bCs/>
          <w:noProof/>
          <w:sz w:val="22"/>
        </w:rPr>
      </w:sdtEndPr>
      <w:sdtContent>
        <w:p w14:paraId="502D0BE4" w14:textId="77777777" w:rsidR="001361F8" w:rsidRDefault="007863B8" w:rsidP="00BD536E">
          <w:pPr>
            <w:pStyle w:val="contentstyle"/>
            <w:rPr>
              <w:noProof/>
            </w:rPr>
          </w:pPr>
          <w:r w:rsidRPr="00BD536E">
            <w:rPr>
              <w:noProof/>
            </w:rPr>
            <w:t>Contents</w:t>
          </w:r>
          <w:bookmarkEnd w:id="0"/>
          <w:r>
            <w:rPr>
              <w:noProof/>
            </w:rPr>
            <w:fldChar w:fldCharType="begin"/>
          </w:r>
          <w:r w:rsidRPr="00BD536E">
            <w:rPr>
              <w:noProof/>
            </w:rPr>
            <w:instrText xml:space="preserve"> TOC \o "1-3" \h \z \u </w:instrText>
          </w:r>
          <w:r>
            <w:rPr>
              <w:noProof/>
            </w:rPr>
            <w:fldChar w:fldCharType="separate"/>
          </w:r>
        </w:p>
        <w:p w14:paraId="6B2E1619" w14:textId="3745DD67" w:rsidR="001361F8" w:rsidRDefault="00FE10CD">
          <w:pPr>
            <w:pStyle w:val="TOC1"/>
            <w:rPr>
              <w:rFonts w:eastAsiaTheme="minorEastAsia"/>
              <w:b w:val="0"/>
              <w:lang w:eastAsia="en-AU"/>
            </w:rPr>
          </w:pPr>
          <w:hyperlink w:anchor="_Toc92451962" w:history="1">
            <w:r w:rsidR="001361F8" w:rsidRPr="00D202FA">
              <w:rPr>
                <w:rStyle w:val="Hyperlink"/>
              </w:rPr>
              <w:t>Online EAL/D eligibility applications</w:t>
            </w:r>
            <w:r w:rsidR="001361F8">
              <w:rPr>
                <w:webHidden/>
              </w:rPr>
              <w:tab/>
            </w:r>
            <w:r w:rsidR="001361F8">
              <w:rPr>
                <w:webHidden/>
              </w:rPr>
              <w:fldChar w:fldCharType="begin"/>
            </w:r>
            <w:r w:rsidR="001361F8">
              <w:rPr>
                <w:webHidden/>
              </w:rPr>
              <w:instrText xml:space="preserve"> PAGEREF _Toc92451962 \h </w:instrText>
            </w:r>
            <w:r w:rsidR="001361F8">
              <w:rPr>
                <w:webHidden/>
              </w:rPr>
            </w:r>
            <w:r w:rsidR="001361F8">
              <w:rPr>
                <w:webHidden/>
              </w:rPr>
              <w:fldChar w:fldCharType="separate"/>
            </w:r>
            <w:r>
              <w:rPr>
                <w:webHidden/>
              </w:rPr>
              <w:t>1</w:t>
            </w:r>
            <w:r w:rsidR="001361F8">
              <w:rPr>
                <w:webHidden/>
              </w:rPr>
              <w:fldChar w:fldCharType="end"/>
            </w:r>
          </w:hyperlink>
        </w:p>
        <w:p w14:paraId="6212A8FA" w14:textId="464D69D1" w:rsidR="001361F8" w:rsidRDefault="00FE10CD">
          <w:pPr>
            <w:pStyle w:val="TOC1"/>
            <w:rPr>
              <w:rFonts w:eastAsiaTheme="minorEastAsia"/>
              <w:b w:val="0"/>
              <w:lang w:eastAsia="en-AU"/>
            </w:rPr>
          </w:pPr>
          <w:hyperlink w:anchor="_Toc92451963" w:history="1">
            <w:r w:rsidR="001361F8" w:rsidRPr="00D202FA">
              <w:rPr>
                <w:rStyle w:val="Hyperlink"/>
              </w:rPr>
              <w:t>Information for teachers</w:t>
            </w:r>
            <w:r w:rsidR="001361F8">
              <w:rPr>
                <w:webHidden/>
              </w:rPr>
              <w:tab/>
            </w:r>
            <w:r w:rsidR="001361F8">
              <w:rPr>
                <w:webHidden/>
              </w:rPr>
              <w:fldChar w:fldCharType="begin"/>
            </w:r>
            <w:r w:rsidR="001361F8">
              <w:rPr>
                <w:webHidden/>
              </w:rPr>
              <w:instrText xml:space="preserve"> PAGEREF _Toc92451963 \h </w:instrText>
            </w:r>
            <w:r w:rsidR="001361F8">
              <w:rPr>
                <w:webHidden/>
              </w:rPr>
            </w:r>
            <w:r w:rsidR="001361F8">
              <w:rPr>
                <w:webHidden/>
              </w:rPr>
              <w:fldChar w:fldCharType="separate"/>
            </w:r>
            <w:r>
              <w:rPr>
                <w:webHidden/>
              </w:rPr>
              <w:t>1</w:t>
            </w:r>
            <w:r w:rsidR="001361F8">
              <w:rPr>
                <w:webHidden/>
              </w:rPr>
              <w:fldChar w:fldCharType="end"/>
            </w:r>
          </w:hyperlink>
        </w:p>
        <w:p w14:paraId="00E96E3E" w14:textId="3A515074" w:rsidR="001361F8" w:rsidRDefault="00FE10CD">
          <w:pPr>
            <w:pStyle w:val="TOC2"/>
            <w:rPr>
              <w:rFonts w:eastAsiaTheme="minorEastAsia"/>
              <w:noProof/>
              <w:lang w:eastAsia="en-AU"/>
            </w:rPr>
          </w:pPr>
          <w:hyperlink w:anchor="_Toc92451964" w:history="1">
            <w:r w:rsidR="001361F8" w:rsidRPr="00D202FA">
              <w:rPr>
                <w:rStyle w:val="Hyperlink"/>
                <w:rFonts w:ascii="Calibri" w:eastAsia="Calibri" w:hAnsi="Calibri"/>
                <w:noProof/>
              </w:rPr>
              <w:t>Three stages in the online submission process</w:t>
            </w:r>
            <w:r w:rsidR="001361F8">
              <w:rPr>
                <w:noProof/>
                <w:webHidden/>
              </w:rPr>
              <w:tab/>
            </w:r>
            <w:r w:rsidR="001361F8">
              <w:rPr>
                <w:noProof/>
                <w:webHidden/>
              </w:rPr>
              <w:fldChar w:fldCharType="begin"/>
            </w:r>
            <w:r w:rsidR="001361F8">
              <w:rPr>
                <w:noProof/>
                <w:webHidden/>
              </w:rPr>
              <w:instrText xml:space="preserve"> PAGEREF _Toc92451964 \h </w:instrText>
            </w:r>
            <w:r w:rsidR="001361F8">
              <w:rPr>
                <w:noProof/>
                <w:webHidden/>
              </w:rPr>
            </w:r>
            <w:r w:rsidR="001361F8">
              <w:rPr>
                <w:noProof/>
                <w:webHidden/>
              </w:rPr>
              <w:fldChar w:fldCharType="separate"/>
            </w:r>
            <w:r>
              <w:rPr>
                <w:noProof/>
                <w:webHidden/>
              </w:rPr>
              <w:t>1</w:t>
            </w:r>
            <w:r w:rsidR="001361F8">
              <w:rPr>
                <w:noProof/>
                <w:webHidden/>
              </w:rPr>
              <w:fldChar w:fldCharType="end"/>
            </w:r>
          </w:hyperlink>
        </w:p>
        <w:p w14:paraId="1636F7D3" w14:textId="7014B92D" w:rsidR="001361F8" w:rsidRDefault="00FE10CD">
          <w:pPr>
            <w:pStyle w:val="TOC1"/>
            <w:rPr>
              <w:rFonts w:eastAsiaTheme="minorEastAsia"/>
              <w:b w:val="0"/>
              <w:lang w:eastAsia="en-AU"/>
            </w:rPr>
          </w:pPr>
          <w:hyperlink w:anchor="_Toc92451965" w:history="1">
            <w:r w:rsidR="001361F8" w:rsidRPr="00D202FA">
              <w:rPr>
                <w:rStyle w:val="Hyperlink"/>
              </w:rPr>
              <w:t>Checklist</w:t>
            </w:r>
            <w:r w:rsidR="001361F8">
              <w:rPr>
                <w:webHidden/>
              </w:rPr>
              <w:tab/>
            </w:r>
            <w:r w:rsidR="001361F8">
              <w:rPr>
                <w:webHidden/>
              </w:rPr>
              <w:fldChar w:fldCharType="begin"/>
            </w:r>
            <w:r w:rsidR="001361F8">
              <w:rPr>
                <w:webHidden/>
              </w:rPr>
              <w:instrText xml:space="preserve"> PAGEREF _Toc92451965 \h </w:instrText>
            </w:r>
            <w:r w:rsidR="001361F8">
              <w:rPr>
                <w:webHidden/>
              </w:rPr>
            </w:r>
            <w:r w:rsidR="001361F8">
              <w:rPr>
                <w:webHidden/>
              </w:rPr>
              <w:fldChar w:fldCharType="separate"/>
            </w:r>
            <w:r>
              <w:rPr>
                <w:webHidden/>
              </w:rPr>
              <w:t>2</w:t>
            </w:r>
            <w:r w:rsidR="001361F8">
              <w:rPr>
                <w:webHidden/>
              </w:rPr>
              <w:fldChar w:fldCharType="end"/>
            </w:r>
          </w:hyperlink>
        </w:p>
        <w:p w14:paraId="55CE0F14" w14:textId="3336DBBA" w:rsidR="001361F8" w:rsidRDefault="00FE10CD">
          <w:pPr>
            <w:pStyle w:val="TOC1"/>
            <w:rPr>
              <w:rFonts w:eastAsiaTheme="minorEastAsia"/>
              <w:b w:val="0"/>
              <w:lang w:eastAsia="en-AU"/>
            </w:rPr>
          </w:pPr>
          <w:hyperlink w:anchor="_Toc92451966" w:history="1">
            <w:r w:rsidR="001361F8" w:rsidRPr="00D202FA">
              <w:rPr>
                <w:rStyle w:val="Hyperlink"/>
              </w:rPr>
              <w:t>Five steps for EAL/D teacher endorsement</w:t>
            </w:r>
            <w:r w:rsidR="001361F8">
              <w:rPr>
                <w:webHidden/>
              </w:rPr>
              <w:tab/>
            </w:r>
            <w:r w:rsidR="001361F8">
              <w:rPr>
                <w:webHidden/>
              </w:rPr>
              <w:fldChar w:fldCharType="begin"/>
            </w:r>
            <w:r w:rsidR="001361F8">
              <w:rPr>
                <w:webHidden/>
              </w:rPr>
              <w:instrText xml:space="preserve"> PAGEREF _Toc92451966 \h </w:instrText>
            </w:r>
            <w:r w:rsidR="001361F8">
              <w:rPr>
                <w:webHidden/>
              </w:rPr>
            </w:r>
            <w:r w:rsidR="001361F8">
              <w:rPr>
                <w:webHidden/>
              </w:rPr>
              <w:fldChar w:fldCharType="separate"/>
            </w:r>
            <w:r>
              <w:rPr>
                <w:webHidden/>
              </w:rPr>
              <w:t>3</w:t>
            </w:r>
            <w:r w:rsidR="001361F8">
              <w:rPr>
                <w:webHidden/>
              </w:rPr>
              <w:fldChar w:fldCharType="end"/>
            </w:r>
          </w:hyperlink>
        </w:p>
        <w:p w14:paraId="5D2544CC" w14:textId="1DABE680" w:rsidR="001361F8" w:rsidRDefault="00FE10CD">
          <w:pPr>
            <w:pStyle w:val="TOC2"/>
            <w:rPr>
              <w:rFonts w:eastAsiaTheme="minorEastAsia"/>
              <w:noProof/>
              <w:lang w:eastAsia="en-AU"/>
            </w:rPr>
          </w:pPr>
          <w:hyperlink w:anchor="_Toc92451967" w:history="1">
            <w:r w:rsidR="001361F8" w:rsidRPr="00D202FA">
              <w:rPr>
                <w:rStyle w:val="Hyperlink"/>
                <w:noProof/>
              </w:rPr>
              <w:t>Step 1: Log in to the SRMS portal</w:t>
            </w:r>
            <w:r w:rsidR="001361F8">
              <w:rPr>
                <w:noProof/>
                <w:webHidden/>
              </w:rPr>
              <w:tab/>
            </w:r>
            <w:r w:rsidR="001361F8">
              <w:rPr>
                <w:noProof/>
                <w:webHidden/>
              </w:rPr>
              <w:fldChar w:fldCharType="begin"/>
            </w:r>
            <w:r w:rsidR="001361F8">
              <w:rPr>
                <w:noProof/>
                <w:webHidden/>
              </w:rPr>
              <w:instrText xml:space="preserve"> PAGEREF _Toc92451967 \h </w:instrText>
            </w:r>
            <w:r w:rsidR="001361F8">
              <w:rPr>
                <w:noProof/>
                <w:webHidden/>
              </w:rPr>
            </w:r>
            <w:r w:rsidR="001361F8">
              <w:rPr>
                <w:noProof/>
                <w:webHidden/>
              </w:rPr>
              <w:fldChar w:fldCharType="separate"/>
            </w:r>
            <w:r>
              <w:rPr>
                <w:noProof/>
                <w:webHidden/>
              </w:rPr>
              <w:t>3</w:t>
            </w:r>
            <w:r w:rsidR="001361F8">
              <w:rPr>
                <w:noProof/>
                <w:webHidden/>
              </w:rPr>
              <w:fldChar w:fldCharType="end"/>
            </w:r>
          </w:hyperlink>
        </w:p>
        <w:p w14:paraId="79CD360D" w14:textId="04CF437F" w:rsidR="001361F8" w:rsidRDefault="00FE10CD">
          <w:pPr>
            <w:pStyle w:val="TOC2"/>
            <w:rPr>
              <w:rFonts w:eastAsiaTheme="minorEastAsia"/>
              <w:noProof/>
              <w:lang w:eastAsia="en-AU"/>
            </w:rPr>
          </w:pPr>
          <w:hyperlink w:anchor="_Toc92451968" w:history="1">
            <w:r w:rsidR="001361F8" w:rsidRPr="00D202FA">
              <w:rPr>
                <w:rStyle w:val="Hyperlink"/>
                <w:noProof/>
              </w:rPr>
              <w:t>Step 2: Select students’ EAL/D eligibility applications</w:t>
            </w:r>
            <w:r w:rsidR="001361F8">
              <w:rPr>
                <w:noProof/>
                <w:webHidden/>
              </w:rPr>
              <w:tab/>
            </w:r>
            <w:r w:rsidR="001361F8">
              <w:rPr>
                <w:noProof/>
                <w:webHidden/>
              </w:rPr>
              <w:fldChar w:fldCharType="begin"/>
            </w:r>
            <w:r w:rsidR="001361F8">
              <w:rPr>
                <w:noProof/>
                <w:webHidden/>
              </w:rPr>
              <w:instrText xml:space="preserve"> PAGEREF _Toc92451968 \h </w:instrText>
            </w:r>
            <w:r w:rsidR="001361F8">
              <w:rPr>
                <w:noProof/>
                <w:webHidden/>
              </w:rPr>
            </w:r>
            <w:r w:rsidR="001361F8">
              <w:rPr>
                <w:noProof/>
                <w:webHidden/>
              </w:rPr>
              <w:fldChar w:fldCharType="separate"/>
            </w:r>
            <w:r>
              <w:rPr>
                <w:noProof/>
                <w:webHidden/>
              </w:rPr>
              <w:t>4</w:t>
            </w:r>
            <w:r w:rsidR="001361F8">
              <w:rPr>
                <w:noProof/>
                <w:webHidden/>
              </w:rPr>
              <w:fldChar w:fldCharType="end"/>
            </w:r>
          </w:hyperlink>
        </w:p>
        <w:p w14:paraId="509F78CC" w14:textId="765A6347" w:rsidR="001361F8" w:rsidRDefault="00FE10CD">
          <w:pPr>
            <w:pStyle w:val="TOC2"/>
            <w:rPr>
              <w:rFonts w:eastAsiaTheme="minorEastAsia"/>
              <w:noProof/>
              <w:lang w:eastAsia="en-AU"/>
            </w:rPr>
          </w:pPr>
          <w:hyperlink w:anchor="_Toc92451969" w:history="1">
            <w:r w:rsidR="001361F8" w:rsidRPr="00D202FA">
              <w:rPr>
                <w:rStyle w:val="Hyperlink"/>
                <w:noProof/>
              </w:rPr>
              <w:t>Step 3: View students’ EAL/D eligibility applications</w:t>
            </w:r>
            <w:r w:rsidR="001361F8">
              <w:rPr>
                <w:noProof/>
                <w:webHidden/>
              </w:rPr>
              <w:tab/>
            </w:r>
            <w:r w:rsidR="001361F8">
              <w:rPr>
                <w:noProof/>
                <w:webHidden/>
              </w:rPr>
              <w:fldChar w:fldCharType="begin"/>
            </w:r>
            <w:r w:rsidR="001361F8">
              <w:rPr>
                <w:noProof/>
                <w:webHidden/>
              </w:rPr>
              <w:instrText xml:space="preserve"> PAGEREF _Toc92451969 \h </w:instrText>
            </w:r>
            <w:r w:rsidR="001361F8">
              <w:rPr>
                <w:noProof/>
                <w:webHidden/>
              </w:rPr>
            </w:r>
            <w:r w:rsidR="001361F8">
              <w:rPr>
                <w:noProof/>
                <w:webHidden/>
              </w:rPr>
              <w:fldChar w:fldCharType="separate"/>
            </w:r>
            <w:r>
              <w:rPr>
                <w:noProof/>
                <w:webHidden/>
              </w:rPr>
              <w:t>6</w:t>
            </w:r>
            <w:r w:rsidR="001361F8">
              <w:rPr>
                <w:noProof/>
                <w:webHidden/>
              </w:rPr>
              <w:fldChar w:fldCharType="end"/>
            </w:r>
          </w:hyperlink>
        </w:p>
        <w:p w14:paraId="10EA0F7E" w14:textId="796061F0" w:rsidR="001361F8" w:rsidRDefault="00FE10CD">
          <w:pPr>
            <w:pStyle w:val="TOC2"/>
            <w:rPr>
              <w:rFonts w:eastAsiaTheme="minorEastAsia"/>
              <w:noProof/>
              <w:lang w:eastAsia="en-AU"/>
            </w:rPr>
          </w:pPr>
          <w:hyperlink w:anchor="_Toc92451970" w:history="1">
            <w:r w:rsidR="001361F8" w:rsidRPr="00D202FA">
              <w:rPr>
                <w:rStyle w:val="Hyperlink"/>
                <w:noProof/>
              </w:rPr>
              <w:t>Step 4: Endorse students’ EAL/D eligibility applications</w:t>
            </w:r>
            <w:r w:rsidR="001361F8">
              <w:rPr>
                <w:noProof/>
                <w:webHidden/>
              </w:rPr>
              <w:tab/>
            </w:r>
            <w:r w:rsidR="001361F8">
              <w:rPr>
                <w:noProof/>
                <w:webHidden/>
              </w:rPr>
              <w:fldChar w:fldCharType="begin"/>
            </w:r>
            <w:r w:rsidR="001361F8">
              <w:rPr>
                <w:noProof/>
                <w:webHidden/>
              </w:rPr>
              <w:instrText xml:space="preserve"> PAGEREF _Toc92451970 \h </w:instrText>
            </w:r>
            <w:r w:rsidR="001361F8">
              <w:rPr>
                <w:noProof/>
                <w:webHidden/>
              </w:rPr>
            </w:r>
            <w:r w:rsidR="001361F8">
              <w:rPr>
                <w:noProof/>
                <w:webHidden/>
              </w:rPr>
              <w:fldChar w:fldCharType="separate"/>
            </w:r>
            <w:r>
              <w:rPr>
                <w:noProof/>
                <w:webHidden/>
              </w:rPr>
              <w:t>7</w:t>
            </w:r>
            <w:r w:rsidR="001361F8">
              <w:rPr>
                <w:noProof/>
                <w:webHidden/>
              </w:rPr>
              <w:fldChar w:fldCharType="end"/>
            </w:r>
          </w:hyperlink>
        </w:p>
        <w:p w14:paraId="7E60FF08" w14:textId="0FF8FEC5" w:rsidR="001361F8" w:rsidRDefault="00FE10CD">
          <w:pPr>
            <w:pStyle w:val="TOC2"/>
            <w:rPr>
              <w:rFonts w:eastAsiaTheme="minorEastAsia"/>
              <w:noProof/>
              <w:lang w:eastAsia="en-AU"/>
            </w:rPr>
          </w:pPr>
          <w:hyperlink w:anchor="_Toc92451971" w:history="1">
            <w:r w:rsidR="001361F8" w:rsidRPr="00D202FA">
              <w:rPr>
                <w:rStyle w:val="Hyperlink"/>
                <w:noProof/>
              </w:rPr>
              <w:t>Step 5: Check the SRMS portal for students’ EAL/D eligibility status</w:t>
            </w:r>
            <w:r w:rsidR="001361F8">
              <w:rPr>
                <w:noProof/>
                <w:webHidden/>
              </w:rPr>
              <w:tab/>
            </w:r>
            <w:r w:rsidR="001361F8">
              <w:rPr>
                <w:noProof/>
                <w:webHidden/>
              </w:rPr>
              <w:fldChar w:fldCharType="begin"/>
            </w:r>
            <w:r w:rsidR="001361F8">
              <w:rPr>
                <w:noProof/>
                <w:webHidden/>
              </w:rPr>
              <w:instrText xml:space="preserve"> PAGEREF _Toc92451971 \h </w:instrText>
            </w:r>
            <w:r w:rsidR="001361F8">
              <w:rPr>
                <w:noProof/>
                <w:webHidden/>
              </w:rPr>
            </w:r>
            <w:r w:rsidR="001361F8">
              <w:rPr>
                <w:noProof/>
                <w:webHidden/>
              </w:rPr>
              <w:fldChar w:fldCharType="separate"/>
            </w:r>
            <w:r>
              <w:rPr>
                <w:noProof/>
                <w:webHidden/>
              </w:rPr>
              <w:t>9</w:t>
            </w:r>
            <w:r w:rsidR="001361F8">
              <w:rPr>
                <w:noProof/>
                <w:webHidden/>
              </w:rPr>
              <w:fldChar w:fldCharType="end"/>
            </w:r>
          </w:hyperlink>
        </w:p>
        <w:p w14:paraId="6A24C0D4" w14:textId="203F2AE2" w:rsidR="001361F8" w:rsidRDefault="00FE10CD">
          <w:pPr>
            <w:pStyle w:val="TOC1"/>
            <w:rPr>
              <w:rFonts w:eastAsiaTheme="minorEastAsia"/>
              <w:b w:val="0"/>
              <w:lang w:eastAsia="en-AU"/>
            </w:rPr>
          </w:pPr>
          <w:hyperlink w:anchor="_Toc92451972" w:history="1">
            <w:r w:rsidR="001361F8" w:rsidRPr="00D202FA">
              <w:rPr>
                <w:rStyle w:val="Hyperlink"/>
              </w:rPr>
              <w:t>Five steps for school endorsement</w:t>
            </w:r>
            <w:r w:rsidR="001361F8">
              <w:rPr>
                <w:webHidden/>
              </w:rPr>
              <w:tab/>
            </w:r>
            <w:r w:rsidR="001361F8">
              <w:rPr>
                <w:webHidden/>
              </w:rPr>
              <w:fldChar w:fldCharType="begin"/>
            </w:r>
            <w:r w:rsidR="001361F8">
              <w:rPr>
                <w:webHidden/>
              </w:rPr>
              <w:instrText xml:space="preserve"> PAGEREF _Toc92451972 \h </w:instrText>
            </w:r>
            <w:r w:rsidR="001361F8">
              <w:rPr>
                <w:webHidden/>
              </w:rPr>
            </w:r>
            <w:r w:rsidR="001361F8">
              <w:rPr>
                <w:webHidden/>
              </w:rPr>
              <w:fldChar w:fldCharType="separate"/>
            </w:r>
            <w:r>
              <w:rPr>
                <w:webHidden/>
              </w:rPr>
              <w:t>10</w:t>
            </w:r>
            <w:r w:rsidR="001361F8">
              <w:rPr>
                <w:webHidden/>
              </w:rPr>
              <w:fldChar w:fldCharType="end"/>
            </w:r>
          </w:hyperlink>
        </w:p>
        <w:p w14:paraId="1F0666A6" w14:textId="323B57C1" w:rsidR="001361F8" w:rsidRDefault="00FE10CD">
          <w:pPr>
            <w:pStyle w:val="TOC2"/>
            <w:rPr>
              <w:rFonts w:eastAsiaTheme="minorEastAsia"/>
              <w:noProof/>
              <w:lang w:eastAsia="en-AU"/>
            </w:rPr>
          </w:pPr>
          <w:hyperlink w:anchor="_Toc92451973" w:history="1">
            <w:r w:rsidR="001361F8" w:rsidRPr="00D202FA">
              <w:rPr>
                <w:rStyle w:val="Hyperlink"/>
                <w:noProof/>
              </w:rPr>
              <w:t>Step 1: Log in to the SRMS portal</w:t>
            </w:r>
            <w:r w:rsidR="001361F8">
              <w:rPr>
                <w:noProof/>
                <w:webHidden/>
              </w:rPr>
              <w:tab/>
            </w:r>
            <w:r w:rsidR="001361F8">
              <w:rPr>
                <w:noProof/>
                <w:webHidden/>
              </w:rPr>
              <w:fldChar w:fldCharType="begin"/>
            </w:r>
            <w:r w:rsidR="001361F8">
              <w:rPr>
                <w:noProof/>
                <w:webHidden/>
              </w:rPr>
              <w:instrText xml:space="preserve"> PAGEREF _Toc92451973 \h </w:instrText>
            </w:r>
            <w:r w:rsidR="001361F8">
              <w:rPr>
                <w:noProof/>
                <w:webHidden/>
              </w:rPr>
            </w:r>
            <w:r w:rsidR="001361F8">
              <w:rPr>
                <w:noProof/>
                <w:webHidden/>
              </w:rPr>
              <w:fldChar w:fldCharType="separate"/>
            </w:r>
            <w:r>
              <w:rPr>
                <w:noProof/>
                <w:webHidden/>
              </w:rPr>
              <w:t>10</w:t>
            </w:r>
            <w:r w:rsidR="001361F8">
              <w:rPr>
                <w:noProof/>
                <w:webHidden/>
              </w:rPr>
              <w:fldChar w:fldCharType="end"/>
            </w:r>
          </w:hyperlink>
        </w:p>
        <w:p w14:paraId="539CBBC8" w14:textId="50E216B0" w:rsidR="001361F8" w:rsidRDefault="00FE10CD">
          <w:pPr>
            <w:pStyle w:val="TOC2"/>
            <w:rPr>
              <w:rFonts w:eastAsiaTheme="minorEastAsia"/>
              <w:noProof/>
              <w:lang w:eastAsia="en-AU"/>
            </w:rPr>
          </w:pPr>
          <w:hyperlink w:anchor="_Toc92451974" w:history="1">
            <w:r w:rsidR="001361F8" w:rsidRPr="00D202FA">
              <w:rPr>
                <w:rStyle w:val="Hyperlink"/>
                <w:noProof/>
              </w:rPr>
              <w:t>Step 2: Select students’ EAL/D eligibility applications</w:t>
            </w:r>
            <w:r w:rsidR="001361F8">
              <w:rPr>
                <w:noProof/>
                <w:webHidden/>
              </w:rPr>
              <w:tab/>
            </w:r>
            <w:r w:rsidR="001361F8">
              <w:rPr>
                <w:noProof/>
                <w:webHidden/>
              </w:rPr>
              <w:fldChar w:fldCharType="begin"/>
            </w:r>
            <w:r w:rsidR="001361F8">
              <w:rPr>
                <w:noProof/>
                <w:webHidden/>
              </w:rPr>
              <w:instrText xml:space="preserve"> PAGEREF _Toc92451974 \h </w:instrText>
            </w:r>
            <w:r w:rsidR="001361F8">
              <w:rPr>
                <w:noProof/>
                <w:webHidden/>
              </w:rPr>
            </w:r>
            <w:r w:rsidR="001361F8">
              <w:rPr>
                <w:noProof/>
                <w:webHidden/>
              </w:rPr>
              <w:fldChar w:fldCharType="separate"/>
            </w:r>
            <w:r>
              <w:rPr>
                <w:noProof/>
                <w:webHidden/>
              </w:rPr>
              <w:t>11</w:t>
            </w:r>
            <w:r w:rsidR="001361F8">
              <w:rPr>
                <w:noProof/>
                <w:webHidden/>
              </w:rPr>
              <w:fldChar w:fldCharType="end"/>
            </w:r>
          </w:hyperlink>
        </w:p>
        <w:p w14:paraId="3EDCBA74" w14:textId="2378DE3F" w:rsidR="001361F8" w:rsidRDefault="00FE10CD">
          <w:pPr>
            <w:pStyle w:val="TOC2"/>
            <w:rPr>
              <w:rFonts w:eastAsiaTheme="minorEastAsia"/>
              <w:noProof/>
              <w:lang w:eastAsia="en-AU"/>
            </w:rPr>
          </w:pPr>
          <w:hyperlink w:anchor="_Toc92451975" w:history="1">
            <w:r w:rsidR="001361F8" w:rsidRPr="00D202FA">
              <w:rPr>
                <w:rStyle w:val="Hyperlink"/>
                <w:noProof/>
              </w:rPr>
              <w:t>Step 3: View students’ EAL/D eligibility applications</w:t>
            </w:r>
            <w:r w:rsidR="001361F8">
              <w:rPr>
                <w:noProof/>
                <w:webHidden/>
              </w:rPr>
              <w:tab/>
            </w:r>
            <w:r w:rsidR="001361F8">
              <w:rPr>
                <w:noProof/>
                <w:webHidden/>
              </w:rPr>
              <w:fldChar w:fldCharType="begin"/>
            </w:r>
            <w:r w:rsidR="001361F8">
              <w:rPr>
                <w:noProof/>
                <w:webHidden/>
              </w:rPr>
              <w:instrText xml:space="preserve"> PAGEREF _Toc92451975 \h </w:instrText>
            </w:r>
            <w:r w:rsidR="001361F8">
              <w:rPr>
                <w:noProof/>
                <w:webHidden/>
              </w:rPr>
            </w:r>
            <w:r w:rsidR="001361F8">
              <w:rPr>
                <w:noProof/>
                <w:webHidden/>
              </w:rPr>
              <w:fldChar w:fldCharType="separate"/>
            </w:r>
            <w:r>
              <w:rPr>
                <w:noProof/>
                <w:webHidden/>
              </w:rPr>
              <w:t>13</w:t>
            </w:r>
            <w:r w:rsidR="001361F8">
              <w:rPr>
                <w:noProof/>
                <w:webHidden/>
              </w:rPr>
              <w:fldChar w:fldCharType="end"/>
            </w:r>
          </w:hyperlink>
        </w:p>
        <w:p w14:paraId="34E9C2F7" w14:textId="77F30DC9" w:rsidR="001361F8" w:rsidRDefault="00FE10CD">
          <w:pPr>
            <w:pStyle w:val="TOC2"/>
            <w:rPr>
              <w:rFonts w:eastAsiaTheme="minorEastAsia"/>
              <w:noProof/>
              <w:lang w:eastAsia="en-AU"/>
            </w:rPr>
          </w:pPr>
          <w:hyperlink w:anchor="_Toc92451976" w:history="1">
            <w:r w:rsidR="001361F8" w:rsidRPr="00D202FA">
              <w:rPr>
                <w:rStyle w:val="Hyperlink"/>
                <w:noProof/>
              </w:rPr>
              <w:t>Step 4: Endorse students’ EAL/D eligibility applications</w:t>
            </w:r>
            <w:r w:rsidR="001361F8">
              <w:rPr>
                <w:noProof/>
                <w:webHidden/>
              </w:rPr>
              <w:tab/>
            </w:r>
            <w:r w:rsidR="001361F8">
              <w:rPr>
                <w:noProof/>
                <w:webHidden/>
              </w:rPr>
              <w:fldChar w:fldCharType="begin"/>
            </w:r>
            <w:r w:rsidR="001361F8">
              <w:rPr>
                <w:noProof/>
                <w:webHidden/>
              </w:rPr>
              <w:instrText xml:space="preserve"> PAGEREF _Toc92451976 \h </w:instrText>
            </w:r>
            <w:r w:rsidR="001361F8">
              <w:rPr>
                <w:noProof/>
                <w:webHidden/>
              </w:rPr>
            </w:r>
            <w:r w:rsidR="001361F8">
              <w:rPr>
                <w:noProof/>
                <w:webHidden/>
              </w:rPr>
              <w:fldChar w:fldCharType="separate"/>
            </w:r>
            <w:r>
              <w:rPr>
                <w:noProof/>
                <w:webHidden/>
              </w:rPr>
              <w:t>14</w:t>
            </w:r>
            <w:r w:rsidR="001361F8">
              <w:rPr>
                <w:noProof/>
                <w:webHidden/>
              </w:rPr>
              <w:fldChar w:fldCharType="end"/>
            </w:r>
          </w:hyperlink>
        </w:p>
        <w:p w14:paraId="06E95ADF" w14:textId="2E63BB83" w:rsidR="001361F8" w:rsidRDefault="00FE10CD">
          <w:pPr>
            <w:pStyle w:val="TOC2"/>
            <w:rPr>
              <w:rFonts w:eastAsiaTheme="minorEastAsia"/>
              <w:noProof/>
              <w:lang w:eastAsia="en-AU"/>
            </w:rPr>
          </w:pPr>
          <w:hyperlink w:anchor="_Toc92451977" w:history="1">
            <w:r w:rsidR="001361F8" w:rsidRPr="00D202FA">
              <w:rPr>
                <w:rStyle w:val="Hyperlink"/>
                <w:noProof/>
              </w:rPr>
              <w:t>Step 5: Check the SRMS portal for students’ EAL/D eligibility status</w:t>
            </w:r>
            <w:r w:rsidR="001361F8">
              <w:rPr>
                <w:noProof/>
                <w:webHidden/>
              </w:rPr>
              <w:tab/>
            </w:r>
            <w:r w:rsidR="001361F8">
              <w:rPr>
                <w:noProof/>
                <w:webHidden/>
              </w:rPr>
              <w:fldChar w:fldCharType="begin"/>
            </w:r>
            <w:r w:rsidR="001361F8">
              <w:rPr>
                <w:noProof/>
                <w:webHidden/>
              </w:rPr>
              <w:instrText xml:space="preserve"> PAGEREF _Toc92451977 \h </w:instrText>
            </w:r>
            <w:r w:rsidR="001361F8">
              <w:rPr>
                <w:noProof/>
                <w:webHidden/>
              </w:rPr>
            </w:r>
            <w:r w:rsidR="001361F8">
              <w:rPr>
                <w:noProof/>
                <w:webHidden/>
              </w:rPr>
              <w:fldChar w:fldCharType="separate"/>
            </w:r>
            <w:r>
              <w:rPr>
                <w:noProof/>
                <w:webHidden/>
              </w:rPr>
              <w:t>17</w:t>
            </w:r>
            <w:r w:rsidR="001361F8">
              <w:rPr>
                <w:noProof/>
                <w:webHidden/>
              </w:rPr>
              <w:fldChar w:fldCharType="end"/>
            </w:r>
          </w:hyperlink>
        </w:p>
        <w:p w14:paraId="414FC805" w14:textId="584CC95E" w:rsidR="001361F8" w:rsidRDefault="00FE10CD">
          <w:pPr>
            <w:pStyle w:val="TOC1"/>
            <w:rPr>
              <w:rFonts w:eastAsiaTheme="minorEastAsia"/>
              <w:b w:val="0"/>
              <w:lang w:eastAsia="en-AU"/>
            </w:rPr>
          </w:pPr>
          <w:hyperlink w:anchor="_Toc92451978" w:history="1">
            <w:r w:rsidR="001361F8" w:rsidRPr="00D202FA">
              <w:rPr>
                <w:rStyle w:val="Hyperlink"/>
              </w:rPr>
              <w:t>Review and appeal processes</w:t>
            </w:r>
            <w:r w:rsidR="001361F8">
              <w:rPr>
                <w:webHidden/>
              </w:rPr>
              <w:tab/>
            </w:r>
            <w:r w:rsidR="001361F8">
              <w:rPr>
                <w:webHidden/>
              </w:rPr>
              <w:fldChar w:fldCharType="begin"/>
            </w:r>
            <w:r w:rsidR="001361F8">
              <w:rPr>
                <w:webHidden/>
              </w:rPr>
              <w:instrText xml:space="preserve"> PAGEREF _Toc92451978 \h </w:instrText>
            </w:r>
            <w:r w:rsidR="001361F8">
              <w:rPr>
                <w:webHidden/>
              </w:rPr>
            </w:r>
            <w:r w:rsidR="001361F8">
              <w:rPr>
                <w:webHidden/>
              </w:rPr>
              <w:fldChar w:fldCharType="separate"/>
            </w:r>
            <w:r>
              <w:rPr>
                <w:webHidden/>
              </w:rPr>
              <w:t>18</w:t>
            </w:r>
            <w:r w:rsidR="001361F8">
              <w:rPr>
                <w:webHidden/>
              </w:rPr>
              <w:fldChar w:fldCharType="end"/>
            </w:r>
          </w:hyperlink>
        </w:p>
        <w:p w14:paraId="2CB94BB3" w14:textId="713DE765" w:rsidR="001361F8" w:rsidRDefault="00FE10CD">
          <w:pPr>
            <w:pStyle w:val="TOC2"/>
            <w:rPr>
              <w:rFonts w:eastAsiaTheme="minorEastAsia"/>
              <w:noProof/>
              <w:lang w:eastAsia="en-AU"/>
            </w:rPr>
          </w:pPr>
          <w:hyperlink w:anchor="_Toc92451979" w:history="1">
            <w:r w:rsidR="001361F8" w:rsidRPr="00D202FA">
              <w:rPr>
                <w:rStyle w:val="Hyperlink"/>
                <w:noProof/>
              </w:rPr>
              <w:t>Review</w:t>
            </w:r>
            <w:r w:rsidR="001361F8">
              <w:rPr>
                <w:noProof/>
                <w:webHidden/>
              </w:rPr>
              <w:tab/>
            </w:r>
            <w:r w:rsidR="001361F8">
              <w:rPr>
                <w:noProof/>
                <w:webHidden/>
              </w:rPr>
              <w:fldChar w:fldCharType="begin"/>
            </w:r>
            <w:r w:rsidR="001361F8">
              <w:rPr>
                <w:noProof/>
                <w:webHidden/>
              </w:rPr>
              <w:instrText xml:space="preserve"> PAGEREF _Toc92451979 \h </w:instrText>
            </w:r>
            <w:r w:rsidR="001361F8">
              <w:rPr>
                <w:noProof/>
                <w:webHidden/>
              </w:rPr>
            </w:r>
            <w:r w:rsidR="001361F8">
              <w:rPr>
                <w:noProof/>
                <w:webHidden/>
              </w:rPr>
              <w:fldChar w:fldCharType="separate"/>
            </w:r>
            <w:r>
              <w:rPr>
                <w:noProof/>
                <w:webHidden/>
              </w:rPr>
              <w:t>18</w:t>
            </w:r>
            <w:r w:rsidR="001361F8">
              <w:rPr>
                <w:noProof/>
                <w:webHidden/>
              </w:rPr>
              <w:fldChar w:fldCharType="end"/>
            </w:r>
          </w:hyperlink>
        </w:p>
        <w:p w14:paraId="5B99CA5F" w14:textId="17064276" w:rsidR="001361F8" w:rsidRDefault="00FE10CD">
          <w:pPr>
            <w:pStyle w:val="TOC2"/>
            <w:rPr>
              <w:rFonts w:eastAsiaTheme="minorEastAsia"/>
              <w:noProof/>
              <w:lang w:eastAsia="en-AU"/>
            </w:rPr>
          </w:pPr>
          <w:hyperlink w:anchor="_Toc92451980" w:history="1">
            <w:r w:rsidR="001361F8" w:rsidRPr="00D202FA">
              <w:rPr>
                <w:rStyle w:val="Hyperlink"/>
                <w:noProof/>
              </w:rPr>
              <w:t>Appeal</w:t>
            </w:r>
            <w:r w:rsidR="001361F8">
              <w:rPr>
                <w:noProof/>
                <w:webHidden/>
              </w:rPr>
              <w:tab/>
            </w:r>
            <w:r w:rsidR="001361F8">
              <w:rPr>
                <w:noProof/>
                <w:webHidden/>
              </w:rPr>
              <w:fldChar w:fldCharType="begin"/>
            </w:r>
            <w:r w:rsidR="001361F8">
              <w:rPr>
                <w:noProof/>
                <w:webHidden/>
              </w:rPr>
              <w:instrText xml:space="preserve"> PAGEREF _Toc92451980 \h </w:instrText>
            </w:r>
            <w:r w:rsidR="001361F8">
              <w:rPr>
                <w:noProof/>
                <w:webHidden/>
              </w:rPr>
            </w:r>
            <w:r w:rsidR="001361F8">
              <w:rPr>
                <w:noProof/>
                <w:webHidden/>
              </w:rPr>
              <w:fldChar w:fldCharType="separate"/>
            </w:r>
            <w:r>
              <w:rPr>
                <w:noProof/>
                <w:webHidden/>
              </w:rPr>
              <w:t>19</w:t>
            </w:r>
            <w:r w:rsidR="001361F8">
              <w:rPr>
                <w:noProof/>
                <w:webHidden/>
              </w:rPr>
              <w:fldChar w:fldCharType="end"/>
            </w:r>
          </w:hyperlink>
        </w:p>
        <w:p w14:paraId="4FD3D813" w14:textId="746CE077" w:rsidR="0008758E" w:rsidRDefault="007863B8" w:rsidP="008E210E">
          <w:pPr>
            <w:rPr>
              <w:bCs/>
              <w:noProof/>
            </w:rPr>
          </w:pPr>
          <w:r>
            <w:rPr>
              <w:b/>
              <w:bCs/>
              <w:noProof/>
            </w:rPr>
            <w:fldChar w:fldCharType="end"/>
          </w:r>
        </w:p>
      </w:sdtContent>
    </w:sdt>
    <w:p w14:paraId="3D4D1433" w14:textId="77777777" w:rsidR="00F231B9" w:rsidRDefault="00F231B9" w:rsidP="00687D31">
      <w:pPr>
        <w:pStyle w:val="H1"/>
        <w:outlineLvl w:val="0"/>
        <w:sectPr w:rsidR="00F231B9" w:rsidSect="00BE6877">
          <w:footerReference w:type="default" r:id="rId14"/>
          <w:pgSz w:w="11906" w:h="16838"/>
          <w:pgMar w:top="1440" w:right="1440" w:bottom="1440" w:left="1440" w:header="708" w:footer="708" w:gutter="0"/>
          <w:cols w:space="708"/>
          <w:docGrid w:linePitch="360"/>
        </w:sectPr>
      </w:pPr>
    </w:p>
    <w:p w14:paraId="7E803EED" w14:textId="77777777" w:rsidR="00251D39" w:rsidRPr="00BD536E" w:rsidRDefault="00B11715" w:rsidP="00BD536E">
      <w:pPr>
        <w:pStyle w:val="Heading1"/>
      </w:pPr>
      <w:bookmarkStart w:id="1" w:name="_Toc92451962"/>
      <w:r w:rsidRPr="00BD536E">
        <w:lastRenderedPageBreak/>
        <w:t>Online EAL/D eligibility applications</w:t>
      </w:r>
      <w:bookmarkEnd w:id="1"/>
    </w:p>
    <w:p w14:paraId="18FB0F79" w14:textId="3FBA041E" w:rsidR="002C292F" w:rsidRDefault="002C292F" w:rsidP="00E61F80">
      <w:r>
        <w:t xml:space="preserve">To enrol in </w:t>
      </w:r>
      <w:r w:rsidR="00B44DBD">
        <w:t xml:space="preserve">a </w:t>
      </w:r>
      <w:r>
        <w:t xml:space="preserve">Year 12 </w:t>
      </w:r>
      <w:r w:rsidR="00D93D20">
        <w:t>Australian Tertiary Admission Rank (</w:t>
      </w:r>
      <w:r w:rsidR="001D2898">
        <w:t>ATAR</w:t>
      </w:r>
      <w:r w:rsidR="00D93D20">
        <w:t>)</w:t>
      </w:r>
      <w:r w:rsidR="001D2898">
        <w:t xml:space="preserve"> </w:t>
      </w:r>
      <w:r>
        <w:t xml:space="preserve">English as an Additional Language or Dialect (EAL/D) </w:t>
      </w:r>
      <w:r w:rsidR="00B44DBD">
        <w:t>course</w:t>
      </w:r>
      <w:r>
        <w:t xml:space="preserve">, students must submit an online EAL/D eligibility application to the School Curriculum and Standards Authority (the </w:t>
      </w:r>
      <w:r w:rsidR="00D93D20">
        <w:t>SCSA</w:t>
      </w:r>
      <w:r>
        <w:t xml:space="preserve">). </w:t>
      </w:r>
    </w:p>
    <w:p w14:paraId="728D54B8" w14:textId="7DF5571A" w:rsidR="00E61F80" w:rsidRPr="005251C4" w:rsidRDefault="00E61F80" w:rsidP="005251C4">
      <w:pPr>
        <w:spacing w:before="200"/>
        <w:rPr>
          <w:rStyle w:val="hyperlinkChar"/>
          <w:b/>
          <w:color w:val="auto"/>
          <w:sz w:val="22"/>
        </w:rPr>
      </w:pPr>
      <w:r>
        <w:t xml:space="preserve">This </w:t>
      </w:r>
      <w:r w:rsidR="00697E0B">
        <w:t xml:space="preserve">user </w:t>
      </w:r>
      <w:r>
        <w:t xml:space="preserve">guide is for schools whose students are </w:t>
      </w:r>
      <w:r w:rsidR="002C292F">
        <w:t>submitting</w:t>
      </w:r>
      <w:r>
        <w:t xml:space="preserve"> </w:t>
      </w:r>
      <w:r w:rsidR="00E34FD3">
        <w:t>an</w:t>
      </w:r>
      <w:r w:rsidR="00B44DBD">
        <w:t xml:space="preserve"> </w:t>
      </w:r>
      <w:r w:rsidR="001E1B2E">
        <w:t xml:space="preserve">ATAR </w:t>
      </w:r>
      <w:r w:rsidR="002C292F">
        <w:t>EAL/D</w:t>
      </w:r>
      <w:r>
        <w:t xml:space="preserve"> </w:t>
      </w:r>
      <w:r w:rsidR="002C292F">
        <w:t xml:space="preserve">eligibility application via the </w:t>
      </w:r>
      <w:hyperlink r:id="rId15" w:history="1">
        <w:r w:rsidR="00E34FD3" w:rsidRPr="00CD148E">
          <w:rPr>
            <w:rStyle w:val="Hyperlink"/>
          </w:rPr>
          <w:t>student portal (https://studentportal.scsa.wa.edu.au)</w:t>
        </w:r>
      </w:hyperlink>
      <w:r w:rsidR="003B513C" w:rsidRPr="00DB0B24">
        <w:rPr>
          <w:rStyle w:val="hyperlinkChar"/>
          <w:color w:val="auto"/>
          <w:sz w:val="22"/>
        </w:rPr>
        <w:t>.</w:t>
      </w:r>
      <w:r w:rsidR="005251C4">
        <w:rPr>
          <w:rStyle w:val="hyperlinkChar"/>
          <w:color w:val="auto"/>
          <w:sz w:val="22"/>
        </w:rPr>
        <w:t xml:space="preserve"> </w:t>
      </w:r>
      <w:r w:rsidR="005251C4">
        <w:t>Refer to</w:t>
      </w:r>
      <w:r w:rsidR="005251C4" w:rsidRPr="00E61F80">
        <w:t xml:space="preserve"> the</w:t>
      </w:r>
      <w:r w:rsidR="005251C4">
        <w:t xml:space="preserve"> </w:t>
      </w:r>
      <w:r w:rsidR="005251C4" w:rsidRPr="005A5210">
        <w:rPr>
          <w:i/>
        </w:rPr>
        <w:t xml:space="preserve">Student guide for online </w:t>
      </w:r>
      <w:r w:rsidR="005251C4" w:rsidRPr="00A04DED">
        <w:rPr>
          <w:i/>
        </w:rPr>
        <w:t xml:space="preserve">EAL/D eligibility </w:t>
      </w:r>
      <w:r w:rsidR="005251C4" w:rsidRPr="005A5210">
        <w:rPr>
          <w:i/>
        </w:rPr>
        <w:t>applications</w:t>
      </w:r>
      <w:r w:rsidR="005251C4" w:rsidRPr="00E61F80">
        <w:t xml:space="preserve"> for information</w:t>
      </w:r>
      <w:r w:rsidR="005251C4">
        <w:t xml:space="preserve"> relevant to students</w:t>
      </w:r>
      <w:r w:rsidR="005251C4" w:rsidRPr="00E61F80">
        <w:t>.</w:t>
      </w:r>
    </w:p>
    <w:p w14:paraId="32F806CA" w14:textId="1CBAE38C" w:rsidR="002C292F" w:rsidRPr="00BA7F30" w:rsidRDefault="002C292F" w:rsidP="005251C4">
      <w:pPr>
        <w:rPr>
          <w:rFonts w:ascii="Calibri" w:hAnsi="Calibri" w:cs="Calibri"/>
        </w:rPr>
      </w:pPr>
      <w:r>
        <w:t xml:space="preserve">The due dates for submission of applications are published on the </w:t>
      </w:r>
      <w:hyperlink r:id="rId16" w:history="1">
        <w:r w:rsidR="00E34FD3" w:rsidRPr="00CD148E">
          <w:rPr>
            <w:rStyle w:val="Hyperlink"/>
          </w:rPr>
          <w:t>EAL/D page (https://senior-secondary.scsa.wa.edu.au/syllabus-and-support-materials/english/english-as-an-additional-language-or-dialect)</w:t>
        </w:r>
      </w:hyperlink>
      <w:r w:rsidR="00E34FD3" w:rsidRPr="00E34FD3">
        <w:t xml:space="preserve"> </w:t>
      </w:r>
      <w:r w:rsidR="00D54708">
        <w:t>on</w:t>
      </w:r>
      <w:r w:rsidR="00E34FD3">
        <w:t xml:space="preserve"> the </w:t>
      </w:r>
      <w:r w:rsidR="00D93D20">
        <w:t>SCSA</w:t>
      </w:r>
      <w:r w:rsidR="00E34FD3" w:rsidRPr="00E34FD3">
        <w:t xml:space="preserve"> </w:t>
      </w:r>
      <w:r w:rsidR="00E34FD3">
        <w:t>website.</w:t>
      </w:r>
      <w:r w:rsidR="00AE0886">
        <w:t xml:space="preserve"> </w:t>
      </w:r>
    </w:p>
    <w:p w14:paraId="77EC7EC3" w14:textId="77777777" w:rsidR="005A5210" w:rsidRDefault="00B11715" w:rsidP="00BD536E">
      <w:pPr>
        <w:pStyle w:val="Heading1"/>
      </w:pPr>
      <w:bookmarkStart w:id="2" w:name="_Toc92451963"/>
      <w:r>
        <w:t>Information</w:t>
      </w:r>
      <w:r w:rsidR="005A5210">
        <w:t xml:space="preserve"> for teachers</w:t>
      </w:r>
      <w:bookmarkEnd w:id="2"/>
    </w:p>
    <w:p w14:paraId="46C7E6C4" w14:textId="325B0DC6" w:rsidR="005A5210" w:rsidRDefault="002C292F" w:rsidP="005A5210">
      <w:r>
        <w:t xml:space="preserve">If students require support to complete </w:t>
      </w:r>
      <w:r w:rsidR="005A5210">
        <w:t>their</w:t>
      </w:r>
      <w:r w:rsidR="005139E3">
        <w:t xml:space="preserve"> online</w:t>
      </w:r>
      <w:r w:rsidR="00B11715">
        <w:t xml:space="preserve"> EAL/D</w:t>
      </w:r>
      <w:r w:rsidR="005A5210">
        <w:t xml:space="preserve"> </w:t>
      </w:r>
      <w:r>
        <w:t xml:space="preserve">eligibility </w:t>
      </w:r>
      <w:r w:rsidR="005A5210">
        <w:t>applications</w:t>
      </w:r>
      <w:r>
        <w:t xml:space="preserve">, it is recommended that </w:t>
      </w:r>
      <w:r w:rsidR="005139E3">
        <w:t>they</w:t>
      </w:r>
      <w:r>
        <w:t xml:space="preserve"> complete the process</w:t>
      </w:r>
      <w:r w:rsidR="005A5210">
        <w:t xml:space="preserve"> as a group in the classroom</w:t>
      </w:r>
      <w:r w:rsidR="00E119CB">
        <w:t>,</w:t>
      </w:r>
      <w:r w:rsidR="005A5210">
        <w:t xml:space="preserve"> or computer lab</w:t>
      </w:r>
      <w:r w:rsidR="00E119CB">
        <w:t>,</w:t>
      </w:r>
      <w:r w:rsidR="005A5210">
        <w:t xml:space="preserve"> so </w:t>
      </w:r>
      <w:r w:rsidR="00E119CB">
        <w:t>teachers</w:t>
      </w:r>
      <w:r w:rsidR="005A5210">
        <w:t xml:space="preserve"> can help them and answer </w:t>
      </w:r>
      <w:r w:rsidR="00E119CB">
        <w:t xml:space="preserve">any </w:t>
      </w:r>
      <w:r w:rsidR="005A5210">
        <w:t xml:space="preserve">questions. </w:t>
      </w:r>
    </w:p>
    <w:p w14:paraId="7F40C6CE" w14:textId="31575575" w:rsidR="002C292F" w:rsidRDefault="00E119CB" w:rsidP="002C292F">
      <w:r>
        <w:t>M</w:t>
      </w:r>
      <w:r w:rsidR="00B11715" w:rsidRPr="00B11715">
        <w:t xml:space="preserve">ake sure </w:t>
      </w:r>
      <w:r>
        <w:t xml:space="preserve">that </w:t>
      </w:r>
      <w:r w:rsidR="00B11715">
        <w:t>students</w:t>
      </w:r>
      <w:r w:rsidR="00B11715" w:rsidRPr="00B11715">
        <w:t xml:space="preserve"> </w:t>
      </w:r>
      <w:r>
        <w:t>have all their supporting documents ready</w:t>
      </w:r>
      <w:r w:rsidR="00B11715" w:rsidRPr="00B11715">
        <w:t xml:space="preserve"> before </w:t>
      </w:r>
      <w:r w:rsidR="00B11715">
        <w:t>they</w:t>
      </w:r>
      <w:r w:rsidR="00B11715" w:rsidRPr="00B11715">
        <w:t xml:space="preserve"> start </w:t>
      </w:r>
      <w:r w:rsidR="00B11715">
        <w:t>their</w:t>
      </w:r>
      <w:r w:rsidR="00B11715" w:rsidRPr="00B11715">
        <w:t xml:space="preserve"> online </w:t>
      </w:r>
      <w:r w:rsidR="00B11715">
        <w:t xml:space="preserve">EAL/D eligibility </w:t>
      </w:r>
      <w:r w:rsidR="00B11715" w:rsidRPr="00B11715">
        <w:t>application</w:t>
      </w:r>
      <w:r w:rsidR="00B11715">
        <w:t>s</w:t>
      </w:r>
      <w:r w:rsidR="005A5210" w:rsidRPr="00B11715">
        <w:t xml:space="preserve">. </w:t>
      </w:r>
      <w:r w:rsidR="005251C4">
        <w:t>Refer to</w:t>
      </w:r>
      <w:r w:rsidR="00697E0B">
        <w:t xml:space="preserve"> the</w:t>
      </w:r>
      <w:r w:rsidR="002C292F" w:rsidRPr="0097740C">
        <w:t xml:space="preserve"> checklist</w:t>
      </w:r>
      <w:r w:rsidR="002C292F">
        <w:t xml:space="preserve">, which lists </w:t>
      </w:r>
      <w:r w:rsidR="00697E0B">
        <w:t>everything</w:t>
      </w:r>
      <w:r w:rsidR="002C292F">
        <w:t xml:space="preserve"> </w:t>
      </w:r>
      <w:r w:rsidR="005251C4">
        <w:t>that</w:t>
      </w:r>
      <w:r w:rsidR="002C292F">
        <w:t xml:space="preserve"> student</w:t>
      </w:r>
      <w:r w:rsidR="005251C4">
        <w:t>s</w:t>
      </w:r>
      <w:r w:rsidR="002C292F">
        <w:t xml:space="preserve"> </w:t>
      </w:r>
      <w:r w:rsidR="005251C4">
        <w:t>need</w:t>
      </w:r>
      <w:r w:rsidR="002C292F">
        <w:t xml:space="preserve"> to complete </w:t>
      </w:r>
      <w:r w:rsidR="00697E0B">
        <w:t>an online</w:t>
      </w:r>
      <w:r w:rsidR="002C292F">
        <w:t xml:space="preserve"> EAL/D eligibility application</w:t>
      </w:r>
      <w:r w:rsidR="002963F1">
        <w:t>, including file specifications for their supporting documents</w:t>
      </w:r>
      <w:r w:rsidR="002C292F" w:rsidRPr="0097740C">
        <w:t>.</w:t>
      </w:r>
      <w:r w:rsidR="002C292F">
        <w:t xml:space="preserve"> </w:t>
      </w:r>
      <w:r w:rsidR="005139E3">
        <w:t xml:space="preserve">A copy of this checklist is also included in the </w:t>
      </w:r>
      <w:r w:rsidR="005139E3" w:rsidRPr="005A5210">
        <w:rPr>
          <w:i/>
        </w:rPr>
        <w:t xml:space="preserve">Student guide for online </w:t>
      </w:r>
      <w:r w:rsidR="00EB6D54" w:rsidRPr="00EB6D54">
        <w:rPr>
          <w:i/>
        </w:rPr>
        <w:t xml:space="preserve">EAL/D eligibility </w:t>
      </w:r>
      <w:r w:rsidR="005139E3" w:rsidRPr="005A5210">
        <w:rPr>
          <w:i/>
        </w:rPr>
        <w:t>applications</w:t>
      </w:r>
      <w:r w:rsidR="005139E3">
        <w:t>.</w:t>
      </w:r>
    </w:p>
    <w:p w14:paraId="6FDA7024" w14:textId="0C0638E9" w:rsidR="005A5210" w:rsidRDefault="005A5210" w:rsidP="005A5210">
      <w:r>
        <w:t xml:space="preserve">There are </w:t>
      </w:r>
      <w:r w:rsidR="00E119CB" w:rsidRPr="00B44DBD">
        <w:t>two</w:t>
      </w:r>
      <w:r>
        <w:t xml:space="preserve"> criteria for EAL/D eligibility and each student must select </w:t>
      </w:r>
      <w:r w:rsidR="00E119CB">
        <w:t>the one that is applicable to them</w:t>
      </w:r>
      <w:r w:rsidR="002C2972">
        <w:t>. Usually, t</w:t>
      </w:r>
      <w:r>
        <w:t>he</w:t>
      </w:r>
      <w:r w:rsidR="002C2972">
        <w:t xml:space="preserve"> first</w:t>
      </w:r>
      <w:r>
        <w:t xml:space="preserve"> criterion </w:t>
      </w:r>
      <w:r w:rsidR="002C2972">
        <w:t>will apply</w:t>
      </w:r>
      <w:r>
        <w:t>.</w:t>
      </w:r>
    </w:p>
    <w:p w14:paraId="2A0D0399" w14:textId="63744634" w:rsidR="005A5210" w:rsidRDefault="00E119CB" w:rsidP="005A5210">
      <w:r>
        <w:t>Before s</w:t>
      </w:r>
      <w:r w:rsidR="005A5210">
        <w:t>ubmit</w:t>
      </w:r>
      <w:r>
        <w:t xml:space="preserve">ting their </w:t>
      </w:r>
      <w:r w:rsidR="005E2679">
        <w:t xml:space="preserve">online EAL/D eligibility </w:t>
      </w:r>
      <w:r>
        <w:t>applications</w:t>
      </w:r>
      <w:r w:rsidR="005A5210">
        <w:t>,</w:t>
      </w:r>
      <w:r w:rsidR="00B036B9">
        <w:t xml:space="preserve"> the </w:t>
      </w:r>
      <w:r w:rsidR="00D93D20">
        <w:t>SCSA</w:t>
      </w:r>
      <w:r w:rsidR="00B036B9">
        <w:t xml:space="preserve"> recommends that</w:t>
      </w:r>
      <w:r w:rsidR="005A5210">
        <w:t xml:space="preserve"> students </w:t>
      </w:r>
      <w:r w:rsidR="005A5210" w:rsidRPr="00475AD6">
        <w:t>print</w:t>
      </w:r>
      <w:r w:rsidR="005A5210">
        <w:t xml:space="preserve"> their applications and check all information carefully</w:t>
      </w:r>
      <w:r w:rsidR="005E2679">
        <w:t xml:space="preserve"> before proceeding</w:t>
      </w:r>
      <w:r w:rsidR="005A5210">
        <w:t xml:space="preserve">. Once the application has been submitted to the </w:t>
      </w:r>
      <w:r w:rsidR="00D93D20">
        <w:t>SCSA</w:t>
      </w:r>
      <w:r w:rsidR="005A5210">
        <w:t>, it can be viewed as read-only and no further changes can be made.</w:t>
      </w:r>
    </w:p>
    <w:p w14:paraId="35B598BD" w14:textId="6CA91FE9" w:rsidR="002963F1" w:rsidRPr="00716E82" w:rsidRDefault="002963F1" w:rsidP="002963F1">
      <w:pPr>
        <w:pStyle w:val="Heading2"/>
        <w:rPr>
          <w:rFonts w:ascii="Calibri" w:eastAsia="Calibri" w:hAnsi="Calibri"/>
        </w:rPr>
      </w:pPr>
      <w:bookmarkStart w:id="3" w:name="_Toc92451964"/>
      <w:r w:rsidRPr="00716E82">
        <w:rPr>
          <w:rFonts w:ascii="Calibri" w:eastAsia="Calibri" w:hAnsi="Calibri"/>
        </w:rPr>
        <w:t xml:space="preserve">Three stages in the online </w:t>
      </w:r>
      <w:r w:rsidR="00F43E26" w:rsidRPr="00716E82">
        <w:rPr>
          <w:rFonts w:ascii="Calibri" w:eastAsia="Calibri" w:hAnsi="Calibri"/>
        </w:rPr>
        <w:t>submission</w:t>
      </w:r>
      <w:r w:rsidRPr="00716E82">
        <w:rPr>
          <w:rFonts w:ascii="Calibri" w:eastAsia="Calibri" w:hAnsi="Calibri"/>
        </w:rPr>
        <w:t xml:space="preserve"> process</w:t>
      </w:r>
      <w:bookmarkEnd w:id="3"/>
    </w:p>
    <w:p w14:paraId="451D87C9" w14:textId="0D57AFD5" w:rsidR="002963F1" w:rsidRDefault="006C015D" w:rsidP="002963F1">
      <w:r>
        <w:t xml:space="preserve">There are three stages in the </w:t>
      </w:r>
      <w:r w:rsidR="00A46081">
        <w:t xml:space="preserve">submission of an </w:t>
      </w:r>
      <w:r>
        <w:t>online</w:t>
      </w:r>
      <w:r w:rsidR="002963F1">
        <w:t xml:space="preserve"> </w:t>
      </w:r>
      <w:r>
        <w:t xml:space="preserve">EAL/D eligibility </w:t>
      </w:r>
      <w:r w:rsidR="002963F1">
        <w:t>application</w:t>
      </w:r>
      <w:r>
        <w:t>.</w:t>
      </w:r>
    </w:p>
    <w:p w14:paraId="7D876C7F" w14:textId="7E1F3C6F" w:rsidR="002963F1" w:rsidRDefault="009D1412" w:rsidP="009D1412">
      <w:pPr>
        <w:pStyle w:val="ListParagraph"/>
        <w:numPr>
          <w:ilvl w:val="0"/>
          <w:numId w:val="23"/>
        </w:numPr>
      </w:pPr>
      <w:r>
        <w:t>S</w:t>
      </w:r>
      <w:r w:rsidR="002963F1">
        <w:t xml:space="preserve">tudent </w:t>
      </w:r>
      <w:r w:rsidR="002963F1" w:rsidRPr="00D54708">
        <w:rPr>
          <w:b/>
        </w:rPr>
        <w:t>submi</w:t>
      </w:r>
      <w:r>
        <w:rPr>
          <w:b/>
        </w:rPr>
        <w:t xml:space="preserve">ssion </w:t>
      </w:r>
      <w:r w:rsidRPr="009D1412">
        <w:rPr>
          <w:bCs/>
        </w:rPr>
        <w:t>of</w:t>
      </w:r>
      <w:r w:rsidR="002963F1" w:rsidRPr="009D1412">
        <w:rPr>
          <w:bCs/>
        </w:rPr>
        <w:t xml:space="preserve"> </w:t>
      </w:r>
      <w:r w:rsidR="002963F1">
        <w:t xml:space="preserve">application in the </w:t>
      </w:r>
      <w:r w:rsidR="002963F1" w:rsidRPr="00D54708">
        <w:rPr>
          <w:b/>
        </w:rPr>
        <w:t>student portal</w:t>
      </w:r>
      <w:r w:rsidR="00D54708" w:rsidRPr="009F2395">
        <w:rPr>
          <w:bCs/>
        </w:rPr>
        <w:t>.</w:t>
      </w:r>
    </w:p>
    <w:p w14:paraId="73ED1734" w14:textId="2CFA1BD2" w:rsidR="002963F1" w:rsidRDefault="002963F1" w:rsidP="009D1412">
      <w:pPr>
        <w:pStyle w:val="ListParagraph"/>
        <w:numPr>
          <w:ilvl w:val="0"/>
          <w:numId w:val="23"/>
        </w:numPr>
      </w:pPr>
      <w:r>
        <w:t xml:space="preserve">Teacher </w:t>
      </w:r>
      <w:r w:rsidR="00C51118" w:rsidRPr="009F2395">
        <w:rPr>
          <w:b/>
        </w:rPr>
        <w:t>endorse</w:t>
      </w:r>
      <w:r w:rsidR="009D1412">
        <w:rPr>
          <w:b/>
        </w:rPr>
        <w:t xml:space="preserve">ment </w:t>
      </w:r>
      <w:r w:rsidR="009D1412" w:rsidRPr="009D1412">
        <w:rPr>
          <w:bCs/>
        </w:rPr>
        <w:t>of</w:t>
      </w:r>
      <w:r w:rsidR="00D54708" w:rsidRPr="009D1412">
        <w:rPr>
          <w:bCs/>
        </w:rPr>
        <w:t xml:space="preserve"> </w:t>
      </w:r>
      <w:r w:rsidR="00D54708" w:rsidRPr="009F2395">
        <w:rPr>
          <w:bCs/>
        </w:rPr>
        <w:t>student’s application</w:t>
      </w:r>
      <w:r w:rsidRPr="009F2395">
        <w:rPr>
          <w:bCs/>
        </w:rPr>
        <w:t xml:space="preserve"> </w:t>
      </w:r>
      <w:r>
        <w:t xml:space="preserve">in the </w:t>
      </w:r>
      <w:r w:rsidRPr="009F2395">
        <w:rPr>
          <w:b/>
        </w:rPr>
        <w:t>SRMS portal</w:t>
      </w:r>
      <w:r w:rsidR="00D54708" w:rsidRPr="009F2395">
        <w:rPr>
          <w:bCs/>
        </w:rPr>
        <w:t>.</w:t>
      </w:r>
    </w:p>
    <w:p w14:paraId="1032C108" w14:textId="48ADA688" w:rsidR="00C51118" w:rsidRPr="00C51118" w:rsidRDefault="006C015D" w:rsidP="009D1412">
      <w:pPr>
        <w:pStyle w:val="ListParagraph"/>
        <w:numPr>
          <w:ilvl w:val="0"/>
          <w:numId w:val="23"/>
        </w:numPr>
      </w:pPr>
      <w:r>
        <w:t>School</w:t>
      </w:r>
      <w:r w:rsidR="002963F1">
        <w:t xml:space="preserve"> </w:t>
      </w:r>
      <w:r w:rsidR="00C51118" w:rsidRPr="009F2395">
        <w:rPr>
          <w:b/>
        </w:rPr>
        <w:t>endorse</w:t>
      </w:r>
      <w:r w:rsidR="009D1412">
        <w:rPr>
          <w:b/>
        </w:rPr>
        <w:t>ment</w:t>
      </w:r>
      <w:r w:rsidR="00D54708">
        <w:rPr>
          <w:b/>
        </w:rPr>
        <w:t xml:space="preserve"> </w:t>
      </w:r>
      <w:r w:rsidR="009D1412">
        <w:rPr>
          <w:bCs/>
        </w:rPr>
        <w:t>of</w:t>
      </w:r>
      <w:r w:rsidR="00D54708" w:rsidRPr="009F2395">
        <w:rPr>
          <w:bCs/>
        </w:rPr>
        <w:t xml:space="preserve"> student’s application</w:t>
      </w:r>
      <w:r w:rsidR="002963F1">
        <w:t xml:space="preserve"> </w:t>
      </w:r>
      <w:r>
        <w:t xml:space="preserve">in the </w:t>
      </w:r>
      <w:r w:rsidRPr="009F2395">
        <w:rPr>
          <w:b/>
        </w:rPr>
        <w:t>SRMS portal</w:t>
      </w:r>
      <w:r w:rsidR="00D54708" w:rsidRPr="009F2395">
        <w:rPr>
          <w:bCs/>
        </w:rPr>
        <w:t>.</w:t>
      </w:r>
    </w:p>
    <w:p w14:paraId="504FDB6C" w14:textId="7CF3B77A" w:rsidR="00B036B9" w:rsidRDefault="009A19AE" w:rsidP="00C51118">
      <w:r>
        <w:t>When</w:t>
      </w:r>
      <w:r w:rsidR="00C51118">
        <w:t xml:space="preserve"> all three stages have been completed, </w:t>
      </w:r>
      <w:r w:rsidR="00D54708">
        <w:t>the</w:t>
      </w:r>
      <w:r w:rsidR="00C51118">
        <w:t xml:space="preserve"> application will </w:t>
      </w:r>
      <w:r>
        <w:t xml:space="preserve">be processed by </w:t>
      </w:r>
      <w:r w:rsidR="00C51118">
        <w:t xml:space="preserve">the </w:t>
      </w:r>
      <w:r w:rsidR="00D93D20">
        <w:t>SCSA</w:t>
      </w:r>
      <w:r>
        <w:t>.</w:t>
      </w:r>
      <w:r w:rsidR="00B036B9">
        <w:br w:type="page"/>
      </w:r>
    </w:p>
    <w:p w14:paraId="22A1AC15" w14:textId="77777777" w:rsidR="00697E0B" w:rsidRPr="00D17E69" w:rsidRDefault="00957E91" w:rsidP="00BD536E">
      <w:pPr>
        <w:pStyle w:val="Heading1"/>
      </w:pPr>
      <w:bookmarkStart w:id="4" w:name="_Toc92451965"/>
      <w:r>
        <w:lastRenderedPageBreak/>
        <w:t>Checklist</w:t>
      </w:r>
      <w:bookmarkEnd w:id="4"/>
    </w:p>
    <w:p w14:paraId="2C986B9A" w14:textId="6580FD40" w:rsidR="009A1A26" w:rsidRDefault="00FA6985" w:rsidP="004D7D5C">
      <w:pPr>
        <w:spacing w:after="120" w:line="240" w:lineRule="auto"/>
      </w:pPr>
      <w:r>
        <w:t>U</w:t>
      </w:r>
      <w:r w:rsidR="00697E0B" w:rsidRPr="00DA7631">
        <w:t xml:space="preserve">se this checklist to make sure </w:t>
      </w:r>
      <w:r w:rsidR="008C69EF">
        <w:t xml:space="preserve">that </w:t>
      </w:r>
      <w:r w:rsidR="00697E0B">
        <w:t>students</w:t>
      </w:r>
      <w:r w:rsidR="00697E0B" w:rsidRPr="00DA7631">
        <w:t xml:space="preserve"> have everything </w:t>
      </w:r>
      <w:r w:rsidR="00697E0B">
        <w:t>they</w:t>
      </w:r>
      <w:r w:rsidR="00697E0B" w:rsidRPr="00DA7631">
        <w:t xml:space="preserve"> need before </w:t>
      </w:r>
      <w:r w:rsidR="00697E0B">
        <w:t>they</w:t>
      </w:r>
      <w:r w:rsidR="00697E0B" w:rsidRPr="00DA7631">
        <w:t xml:space="preserve"> start</w:t>
      </w:r>
      <w:r w:rsidR="001962AE">
        <w:t xml:space="preserve"> their application</w:t>
      </w:r>
      <w:r w:rsidR="00697E0B" w:rsidRPr="00DA7631">
        <w:t xml:space="preserve">. </w:t>
      </w:r>
      <w:r w:rsidR="009A1A26" w:rsidRPr="00DA7631">
        <w:t xml:space="preserve">To complete </w:t>
      </w:r>
      <w:r w:rsidR="009A1A26">
        <w:t>their</w:t>
      </w:r>
      <w:r w:rsidR="009A1A26" w:rsidRPr="00DA7631">
        <w:t xml:space="preserve"> online application, </w:t>
      </w:r>
      <w:r w:rsidR="009A1A26">
        <w:t>students</w:t>
      </w:r>
      <w:r w:rsidR="009A1A26" w:rsidRPr="00DA7631">
        <w:t xml:space="preserve"> will need to use a computer, either at home or at school. If </w:t>
      </w:r>
      <w:r w:rsidR="000B08FC">
        <w:t>students</w:t>
      </w:r>
      <w:r w:rsidR="009A1A26" w:rsidRPr="00DA7631">
        <w:t xml:space="preserve"> have any questions, </w:t>
      </w:r>
      <w:r w:rsidR="009A1A26">
        <w:t xml:space="preserve">they can </w:t>
      </w:r>
      <w:r w:rsidR="009A1A26" w:rsidRPr="00DA7631">
        <w:t xml:space="preserve">ask </w:t>
      </w:r>
      <w:r w:rsidR="009A1A26">
        <w:t>their</w:t>
      </w:r>
      <w:r w:rsidR="009A1A26" w:rsidRPr="00DA7631">
        <w:t xml:space="preserve"> parent</w:t>
      </w:r>
      <w:r w:rsidR="000B08FC">
        <w:t>/</w:t>
      </w:r>
      <w:r w:rsidR="009A1A26" w:rsidRPr="00DA7631">
        <w:t xml:space="preserve">s or EAL/D teacher to help </w:t>
      </w:r>
      <w:r w:rsidR="009A1A26">
        <w:t>them</w:t>
      </w:r>
      <w:r w:rsidR="009A1A26" w:rsidRPr="00DA7631">
        <w:t>.</w:t>
      </w:r>
    </w:p>
    <w:p w14:paraId="6E64B21B" w14:textId="14FBD45D" w:rsidR="00697E0B" w:rsidRPr="00AE0886" w:rsidRDefault="00AE0886" w:rsidP="00B847EE">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88992" behindDoc="0" locked="0" layoutInCell="1" allowOverlap="1" wp14:anchorId="2ADE783D" wp14:editId="2F671910">
                <wp:simplePos x="0" y="0"/>
                <wp:positionH relativeFrom="column">
                  <wp:posOffset>180975</wp:posOffset>
                </wp:positionH>
                <wp:positionV relativeFrom="paragraph">
                  <wp:posOffset>48421</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2A7441F6" id="Straight Connector 84" o:spid="_x0000_s1026" alt="Title: Decorative line"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990016" behindDoc="0" locked="0" layoutInCell="1" allowOverlap="1" wp14:anchorId="254A2C71" wp14:editId="2139472B">
                <wp:simplePos x="0" y="0"/>
                <wp:positionH relativeFrom="column">
                  <wp:posOffset>-38735</wp:posOffset>
                </wp:positionH>
                <wp:positionV relativeFrom="paragraph">
                  <wp:posOffset>12226</wp:posOffset>
                </wp:positionV>
                <wp:extent cx="243840" cy="340995"/>
                <wp:effectExtent l="0" t="0" r="0" b="1905"/>
                <wp:wrapNone/>
                <wp:docPr id="108" name="Text Box 108"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4DEB6E6" w14:textId="77777777" w:rsidR="00AE0886" w:rsidRPr="008B0FE4" w:rsidRDefault="00AE0886" w:rsidP="00AE0886">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C71" id="Text Box 108" o:spid="_x0000_s1028" type="#_x0000_t202" alt="Title: Step 1 icon  - Description: Folded over icon indicating step 1 in the EAL/D application checklist" style="position:absolute;margin-left:-3.05pt;margin-top:.95pt;width:19.2pt;height:26.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" filled="f" stroked="f" strokeweight=".5pt">
                <v:textbox>
                  <w:txbxContent>
                    <w:p w14:paraId="44DEB6E6" w14:textId="77777777" w:rsidR="00AE0886" w:rsidRPr="008B0FE4" w:rsidRDefault="00AE0886" w:rsidP="00AE0886">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3A66FEAC" wp14:editId="2D6BF39F">
            <wp:extent cx="212975" cy="288000"/>
            <wp:effectExtent l="0" t="0" r="0" b="0"/>
            <wp:docPr id="109" name="Picture 109"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7">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4B357AC3" w14:textId="651FFC09" w:rsidR="00697E0B" w:rsidRPr="004D7D5C" w:rsidRDefault="00697E0B" w:rsidP="004D7D5C">
      <w:pPr>
        <w:spacing w:after="120" w:line="240" w:lineRule="auto"/>
      </w:pPr>
      <w:r>
        <w:t>To log in</w:t>
      </w:r>
      <w:r w:rsidR="009943E2">
        <w:t xml:space="preserve"> </w:t>
      </w:r>
      <w:r>
        <w:t>to the student portal, students will need thei</w:t>
      </w:r>
      <w:r w:rsidR="00B05422">
        <w:t>r</w:t>
      </w:r>
      <w:r>
        <w:t xml:space="preserve"> </w:t>
      </w:r>
      <w:r w:rsidRPr="004657BF">
        <w:rPr>
          <w:b/>
        </w:rPr>
        <w:t xml:space="preserve">WA student </w:t>
      </w:r>
      <w:r w:rsidR="00C64568" w:rsidRPr="004657BF">
        <w:rPr>
          <w:b/>
        </w:rPr>
        <w:t>number</w:t>
      </w:r>
      <w:r w:rsidR="00C64568" w:rsidRPr="00003459">
        <w:t xml:space="preserve">, </w:t>
      </w:r>
      <w:r w:rsidR="00C64568" w:rsidRPr="002F142F">
        <w:t>which</w:t>
      </w:r>
      <w:r w:rsidR="002F142F">
        <w:t xml:space="preserve"> is on their school report/s</w:t>
      </w:r>
      <w:r w:rsidR="006543A3">
        <w:t>.</w:t>
      </w:r>
      <w:r w:rsidR="004D7D5C">
        <w:t xml:space="preserve"> </w:t>
      </w:r>
      <w:r>
        <w:t xml:space="preserve">Students will need </w:t>
      </w:r>
      <w:r w:rsidRPr="00D36C78">
        <w:t>a</w:t>
      </w:r>
      <w:r w:rsidRPr="004657BF">
        <w:rPr>
          <w:b/>
        </w:rPr>
        <w:t xml:space="preserve"> personal email address</w:t>
      </w:r>
      <w:r>
        <w:t xml:space="preserve">. They must be able to access this personal email </w:t>
      </w:r>
      <w:r w:rsidR="00D36C78">
        <w:t>account</w:t>
      </w:r>
      <w:r>
        <w:t xml:space="preserve"> when they complete their online application.</w:t>
      </w:r>
    </w:p>
    <w:p w14:paraId="4775DF9C" w14:textId="77777777" w:rsidR="00AE0886" w:rsidRPr="008B0FE4" w:rsidRDefault="00AE0886" w:rsidP="00AE0886">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92064" behindDoc="0" locked="0" layoutInCell="1" allowOverlap="1" wp14:anchorId="101049CD" wp14:editId="216DDAAE">
                <wp:simplePos x="0" y="0"/>
                <wp:positionH relativeFrom="column">
                  <wp:posOffset>180340</wp:posOffset>
                </wp:positionH>
                <wp:positionV relativeFrom="paragraph">
                  <wp:posOffset>50326</wp:posOffset>
                </wp:positionV>
                <wp:extent cx="5476240" cy="0"/>
                <wp:effectExtent l="0" t="0" r="29210" b="19050"/>
                <wp:wrapNone/>
                <wp:docPr id="110" name="Straight Connector 11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98B3B72" id="Straight Connector 110" o:spid="_x0000_s1026" alt="Title: Decorative line"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" strokecolor="#a6a6a6"/>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993088" behindDoc="0" locked="0" layoutInCell="1" allowOverlap="1" wp14:anchorId="08D765CD" wp14:editId="0E6AF65E">
                <wp:simplePos x="0" y="0"/>
                <wp:positionH relativeFrom="column">
                  <wp:posOffset>-35560</wp:posOffset>
                </wp:positionH>
                <wp:positionV relativeFrom="paragraph">
                  <wp:posOffset>0</wp:posOffset>
                </wp:positionV>
                <wp:extent cx="243840" cy="340995"/>
                <wp:effectExtent l="0" t="0" r="0" b="1905"/>
                <wp:wrapNone/>
                <wp:docPr id="111" name="Text Box 111"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DF341DC" w14:textId="77777777" w:rsidR="00AE0886" w:rsidRPr="008B0FE4" w:rsidRDefault="00AE0886" w:rsidP="00AE0886">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65CD" id="Text Box 111" o:spid="_x0000_s1029" type="#_x0000_t202" alt="Title: Step 2 icon  - Description: Folded over icon indicating step 2 in the EAL/D application checklist" style="position:absolute;margin-left:-2.8pt;margin-top:0;width:19.2pt;height:26.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" filled="f" stroked="f" strokeweight=".5pt">
                <v:textbox>
                  <w:txbxContent>
                    <w:p w14:paraId="7DF341DC" w14:textId="77777777" w:rsidR="00AE0886" w:rsidRPr="008B0FE4" w:rsidRDefault="00AE0886" w:rsidP="00AE0886">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w:drawing>
          <wp:inline distT="0" distB="0" distL="0" distR="0" wp14:anchorId="3F40342A" wp14:editId="387A2D9F">
            <wp:extent cx="212975" cy="288000"/>
            <wp:effectExtent l="0" t="0" r="0" b="0"/>
            <wp:docPr id="112" name="Picture 112"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7">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Residential information</w:t>
      </w:r>
    </w:p>
    <w:p w14:paraId="4985B237" w14:textId="77777777" w:rsidR="00697E0B" w:rsidRPr="00DA7631" w:rsidRDefault="00697E0B" w:rsidP="00A62345">
      <w:pPr>
        <w:spacing w:after="120" w:line="240" w:lineRule="auto"/>
      </w:pPr>
      <w:r>
        <w:t>Students</w:t>
      </w:r>
      <w:r w:rsidRPr="00DA7631">
        <w:t xml:space="preserve"> will need to provide the following details:</w:t>
      </w:r>
    </w:p>
    <w:p w14:paraId="2912BCCD" w14:textId="50C38DE4" w:rsidR="00697E0B" w:rsidRDefault="00F143A2" w:rsidP="004D7D5C">
      <w:pPr>
        <w:pStyle w:val="ListParagraph"/>
        <w:numPr>
          <w:ilvl w:val="0"/>
          <w:numId w:val="17"/>
        </w:numPr>
        <w:spacing w:after="60" w:line="240" w:lineRule="auto"/>
        <w:ind w:left="360"/>
      </w:pPr>
      <w:r>
        <w:t>country of birth</w:t>
      </w:r>
      <w:r w:rsidR="00697E0B" w:rsidRPr="00DA7631">
        <w:t xml:space="preserve"> </w:t>
      </w:r>
    </w:p>
    <w:p w14:paraId="7927429C" w14:textId="72791E0D" w:rsidR="004D7D5C" w:rsidRPr="00DA7631" w:rsidRDefault="004D7D5C" w:rsidP="004D7D5C">
      <w:pPr>
        <w:pStyle w:val="ListParagraph"/>
        <w:numPr>
          <w:ilvl w:val="0"/>
          <w:numId w:val="17"/>
        </w:numPr>
        <w:spacing w:after="60" w:line="240" w:lineRule="auto"/>
        <w:ind w:left="357" w:hanging="357"/>
      </w:pPr>
      <w:r>
        <w:t>total time they have lived in a predominantly English-speaking country*</w:t>
      </w:r>
    </w:p>
    <w:p w14:paraId="47E70E15" w14:textId="77777777" w:rsidR="00697E0B" w:rsidRPr="00DA7631" w:rsidRDefault="00697E0B" w:rsidP="007800FA">
      <w:pPr>
        <w:pStyle w:val="ListParagraph"/>
        <w:numPr>
          <w:ilvl w:val="0"/>
          <w:numId w:val="17"/>
        </w:numPr>
        <w:spacing w:after="60" w:line="240" w:lineRule="auto"/>
        <w:ind w:left="357" w:hanging="357"/>
      </w:pPr>
      <w:r w:rsidRPr="00DA7631">
        <w:t xml:space="preserve">country of birth </w:t>
      </w:r>
      <w:r w:rsidRPr="00DA7631">
        <w:rPr>
          <w:rFonts w:cstheme="minorHAnsi"/>
        </w:rPr>
        <w:t xml:space="preserve">— </w:t>
      </w:r>
      <w:r w:rsidR="00F143A2">
        <w:t>mother and father (or carer/s)</w:t>
      </w:r>
    </w:p>
    <w:p w14:paraId="0614171F" w14:textId="16C0AA3F" w:rsidR="00697E0B" w:rsidRPr="00DA7631" w:rsidRDefault="00F143A2" w:rsidP="004D7D5C">
      <w:pPr>
        <w:pStyle w:val="ListParagraph"/>
        <w:numPr>
          <w:ilvl w:val="0"/>
          <w:numId w:val="17"/>
        </w:numPr>
        <w:spacing w:after="60" w:line="240" w:lineRule="auto"/>
        <w:ind w:left="360"/>
      </w:pPr>
      <w:r>
        <w:t xml:space="preserve">countries </w:t>
      </w:r>
      <w:r w:rsidR="004D7D5C">
        <w:t xml:space="preserve">they have </w:t>
      </w:r>
      <w:r>
        <w:t>lived in</w:t>
      </w:r>
      <w:r w:rsidR="00E97040">
        <w:rPr>
          <w:rFonts w:cstheme="minorHAnsi"/>
        </w:rPr>
        <w:t>†</w:t>
      </w:r>
    </w:p>
    <w:p w14:paraId="4BC7AB6C" w14:textId="77777777" w:rsidR="00697E0B" w:rsidRPr="00DA7631" w:rsidRDefault="00F143A2" w:rsidP="00A62345">
      <w:pPr>
        <w:pStyle w:val="ListParagraph"/>
        <w:numPr>
          <w:ilvl w:val="0"/>
          <w:numId w:val="17"/>
        </w:numPr>
        <w:spacing w:after="60" w:line="240" w:lineRule="auto"/>
        <w:ind w:left="357" w:hanging="357"/>
      </w:pPr>
      <w:r>
        <w:t>nationality</w:t>
      </w:r>
      <w:r w:rsidR="00697E0B" w:rsidRPr="00DA7631">
        <w:t xml:space="preserve"> </w:t>
      </w:r>
    </w:p>
    <w:p w14:paraId="229CD286" w14:textId="352ECDD5" w:rsidR="004D7D5C" w:rsidRDefault="00697E0B" w:rsidP="00A62345">
      <w:pPr>
        <w:pStyle w:val="ListParagraph"/>
        <w:numPr>
          <w:ilvl w:val="0"/>
          <w:numId w:val="17"/>
        </w:numPr>
        <w:spacing w:after="120" w:line="240" w:lineRule="auto"/>
        <w:ind w:left="357" w:hanging="357"/>
      </w:pPr>
      <w:r w:rsidRPr="00DA7631">
        <w:t xml:space="preserve">languages </w:t>
      </w:r>
      <w:r>
        <w:t>spoken</w:t>
      </w:r>
      <w:r w:rsidR="00F143A2">
        <w:t xml:space="preserve"> at home</w:t>
      </w:r>
    </w:p>
    <w:p w14:paraId="70E2E7D7" w14:textId="7CBBB9CC" w:rsidR="004D7D5C" w:rsidRDefault="004D7D5C" w:rsidP="004D7D5C">
      <w:pPr>
        <w:spacing w:after="120" w:line="240" w:lineRule="auto"/>
      </w:pPr>
      <w:r>
        <w:t>* countries where English is the primary and/or official language</w:t>
      </w:r>
    </w:p>
    <w:p w14:paraId="3F42A295" w14:textId="7EE07944" w:rsidR="004D7D5C" w:rsidRDefault="004D7D5C" w:rsidP="007800FA">
      <w:pPr>
        <w:spacing w:after="120" w:line="240" w:lineRule="auto"/>
      </w:pPr>
      <w:r w:rsidRPr="008B0FE4">
        <w:rPr>
          <w:rFonts w:ascii="Calibri" w:eastAsia="Calibri" w:hAnsi="Calibri" w:cs="Times New Roman"/>
          <w:noProof/>
          <w:lang w:eastAsia="en-AU"/>
        </w:rPr>
        <mc:AlternateContent>
          <mc:Choice Requires="wps">
            <w:drawing>
              <wp:anchor distT="0" distB="0" distL="114300" distR="114300" simplePos="0" relativeHeight="252007424" behindDoc="0" locked="0" layoutInCell="1" allowOverlap="1" wp14:anchorId="2D86021B" wp14:editId="4234EC73">
                <wp:simplePos x="0" y="0"/>
                <wp:positionH relativeFrom="margin">
                  <wp:posOffset>-38100</wp:posOffset>
                </wp:positionH>
                <wp:positionV relativeFrom="paragraph">
                  <wp:posOffset>248603</wp:posOffset>
                </wp:positionV>
                <wp:extent cx="238125" cy="340995"/>
                <wp:effectExtent l="0" t="0" r="0" b="1905"/>
                <wp:wrapNone/>
                <wp:docPr id="3" name="Text Box 3"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38125" cy="340995"/>
                        </a:xfrm>
                        <a:prstGeom prst="rect">
                          <a:avLst/>
                        </a:prstGeom>
                        <a:noFill/>
                        <a:ln w="6350">
                          <a:noFill/>
                        </a:ln>
                      </wps:spPr>
                      <wps:txbx>
                        <w:txbxContent>
                          <w:p w14:paraId="46E42E07" w14:textId="77777777" w:rsidR="004D7D5C" w:rsidRPr="008B0FE4" w:rsidRDefault="004D7D5C" w:rsidP="004D7D5C">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021B" id="Text Box 3" o:spid="_x0000_s1030" type="#_x0000_t202" alt="Title: Step 2 icon  - Description: Folded over icon indicating step 2 in the EAL/D application checklist" style="position:absolute;margin-left:-3pt;margin-top:19.6pt;width:18.75pt;height:26.8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" filled="f" stroked="f" strokeweight=".5pt">
                <v:textbox>
                  <w:txbxContent>
                    <w:p w14:paraId="46E42E07" w14:textId="77777777" w:rsidR="004D7D5C" w:rsidRPr="008B0FE4" w:rsidRDefault="004D7D5C" w:rsidP="004D7D5C">
                      <w:pPr>
                        <w:rPr>
                          <w:b/>
                          <w:color w:val="FFFFFF"/>
                        </w:rPr>
                      </w:pPr>
                      <w:r>
                        <w:rPr>
                          <w:b/>
                          <w:color w:val="FFFFFF"/>
                        </w:rPr>
                        <w:t>3</w:t>
                      </w:r>
                    </w:p>
                  </w:txbxContent>
                </v:textbox>
                <w10:wrap anchorx="margin"/>
              </v:shape>
            </w:pict>
          </mc:Fallback>
        </mc:AlternateContent>
      </w:r>
      <w:r w:rsidR="00E97040">
        <w:rPr>
          <w:rFonts w:cstheme="minorHAnsi"/>
        </w:rPr>
        <w:t>†</w:t>
      </w:r>
      <w:r>
        <w:t xml:space="preserve"> countries where </w:t>
      </w:r>
      <w:r w:rsidR="007800FA">
        <w:t>they</w:t>
      </w:r>
      <w:r>
        <w:t xml:space="preserve"> have lived as a resident, not countries that </w:t>
      </w:r>
      <w:r w:rsidR="007800FA">
        <w:t>they</w:t>
      </w:r>
      <w:r>
        <w:t xml:space="preserve"> have visited on holiday</w:t>
      </w:r>
    </w:p>
    <w:p w14:paraId="5C82AF4C" w14:textId="2F1689E2" w:rsidR="000B08FC" w:rsidRPr="000B08FC" w:rsidRDefault="000B08FC" w:rsidP="000B08FC">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1995136" behindDoc="0" locked="0" layoutInCell="1" allowOverlap="1" wp14:anchorId="1C8BE0B6" wp14:editId="035FE0C2">
                <wp:simplePos x="0" y="0"/>
                <wp:positionH relativeFrom="column">
                  <wp:posOffset>179736</wp:posOffset>
                </wp:positionH>
                <wp:positionV relativeFrom="paragraph">
                  <wp:posOffset>53975</wp:posOffset>
                </wp:positionV>
                <wp:extent cx="5476240" cy="0"/>
                <wp:effectExtent l="0" t="0" r="29210" b="19050"/>
                <wp:wrapNone/>
                <wp:docPr id="124" name="Straight Connector 12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46B19B93" id="Straight Connector 124" o:spid="_x0000_s1026" alt="Title: Decorative line"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" strokecolor="#bfbfbf"/>
            </w:pict>
          </mc:Fallback>
        </mc:AlternateContent>
      </w:r>
      <w:r w:rsidRPr="008B0FE4">
        <w:rPr>
          <w:noProof/>
          <w:lang w:eastAsia="en-AU"/>
        </w:rPr>
        <w:drawing>
          <wp:inline distT="0" distB="0" distL="0" distR="0" wp14:anchorId="36FCE071" wp14:editId="103E11F3">
            <wp:extent cx="212975" cy="288000"/>
            <wp:effectExtent l="0" t="0" r="0" b="0"/>
            <wp:docPr id="125" name="Picture 125"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7">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B08FC">
        <w:rPr>
          <w:rFonts w:ascii="Calibri" w:eastAsia="Calibri" w:hAnsi="Calibri" w:cs="Times New Roman"/>
          <w:b/>
          <w:color w:val="7030A0"/>
          <w:lang w:val="en-GB"/>
        </w:rPr>
        <w:t>Educational background</w:t>
      </w:r>
    </w:p>
    <w:p w14:paraId="682F9FC8" w14:textId="77777777" w:rsidR="00697E0B" w:rsidRPr="00DA7631" w:rsidRDefault="00697E0B" w:rsidP="00602851">
      <w:pPr>
        <w:spacing w:after="120" w:line="240" w:lineRule="auto"/>
      </w:pPr>
      <w:r w:rsidRPr="00DA7631">
        <w:t xml:space="preserve">Make sure </w:t>
      </w:r>
      <w:r>
        <w:t>they</w:t>
      </w:r>
      <w:r w:rsidRPr="00DA7631">
        <w:t xml:space="preserve"> have:</w:t>
      </w:r>
    </w:p>
    <w:p w14:paraId="0611B50B" w14:textId="0FA66C8C" w:rsidR="00697E0B" w:rsidRPr="00DA7631" w:rsidRDefault="00697E0B" w:rsidP="00055803">
      <w:pPr>
        <w:pStyle w:val="ListParagraph"/>
        <w:numPr>
          <w:ilvl w:val="0"/>
          <w:numId w:val="17"/>
        </w:numPr>
        <w:ind w:left="360"/>
      </w:pPr>
      <w:r w:rsidRPr="00DA7631">
        <w:t xml:space="preserve">details of </w:t>
      </w:r>
      <w:r w:rsidR="00FB3117">
        <w:t xml:space="preserve">the </w:t>
      </w:r>
      <w:r w:rsidRPr="00DA7631">
        <w:t xml:space="preserve">schools attended for </w:t>
      </w:r>
      <w:r w:rsidR="00802EFB">
        <w:t>every</w:t>
      </w:r>
      <w:r w:rsidRPr="00DA7631">
        <w:t xml:space="preserve"> school year</w:t>
      </w:r>
      <w:r w:rsidR="009A1A26">
        <w:t xml:space="preserve"> from </w:t>
      </w:r>
      <w:r w:rsidR="004D7D5C">
        <w:t>Year 1</w:t>
      </w:r>
      <w:r w:rsidRPr="00DA7631">
        <w:t>:</w:t>
      </w:r>
    </w:p>
    <w:p w14:paraId="705B245C" w14:textId="77777777" w:rsidR="00697E0B" w:rsidRPr="00DA7631" w:rsidRDefault="00697E0B" w:rsidP="007800FA">
      <w:pPr>
        <w:pStyle w:val="ListParagraph"/>
        <w:numPr>
          <w:ilvl w:val="0"/>
          <w:numId w:val="19"/>
        </w:numPr>
        <w:spacing w:after="120" w:line="240" w:lineRule="auto"/>
        <w:ind w:left="647" w:hanging="284"/>
      </w:pPr>
      <w:r w:rsidRPr="00DA7631">
        <w:t xml:space="preserve">name of </w:t>
      </w:r>
      <w:r w:rsidR="00FB3117">
        <w:t xml:space="preserve">the </w:t>
      </w:r>
      <w:r w:rsidRPr="00DA7631">
        <w:t>school</w:t>
      </w:r>
    </w:p>
    <w:p w14:paraId="738ED48E" w14:textId="77777777" w:rsidR="00697E0B" w:rsidRPr="00DA7631" w:rsidRDefault="00697E0B" w:rsidP="007800FA">
      <w:pPr>
        <w:pStyle w:val="ListParagraph"/>
        <w:numPr>
          <w:ilvl w:val="0"/>
          <w:numId w:val="19"/>
        </w:numPr>
        <w:spacing w:after="120" w:line="240" w:lineRule="auto"/>
        <w:ind w:left="647" w:hanging="284"/>
      </w:pPr>
      <w:r w:rsidRPr="00DA7631">
        <w:t xml:space="preserve">country where </w:t>
      </w:r>
      <w:r w:rsidR="00FB3117">
        <w:t xml:space="preserve">the </w:t>
      </w:r>
      <w:r w:rsidRPr="00DA7631">
        <w:t>school is located</w:t>
      </w:r>
    </w:p>
    <w:p w14:paraId="497D4498" w14:textId="77777777" w:rsidR="00697E0B" w:rsidRPr="00DA7631" w:rsidRDefault="00697E0B" w:rsidP="007800FA">
      <w:pPr>
        <w:pStyle w:val="ListParagraph"/>
        <w:numPr>
          <w:ilvl w:val="0"/>
          <w:numId w:val="19"/>
        </w:numPr>
        <w:spacing w:after="120" w:line="240" w:lineRule="auto"/>
        <w:ind w:left="647" w:hanging="284"/>
      </w:pPr>
      <w:r w:rsidRPr="00DA7631">
        <w:t xml:space="preserve">calendar years </w:t>
      </w:r>
      <w:r w:rsidR="00FB3117">
        <w:t xml:space="preserve">they </w:t>
      </w:r>
      <w:r w:rsidRPr="00DA7631">
        <w:t>attended the school</w:t>
      </w:r>
    </w:p>
    <w:p w14:paraId="65BD628B" w14:textId="1A0BBDED" w:rsidR="00697E0B" w:rsidRPr="00DA7631" w:rsidRDefault="00697E0B" w:rsidP="007800FA">
      <w:pPr>
        <w:pStyle w:val="ListParagraph"/>
        <w:numPr>
          <w:ilvl w:val="0"/>
          <w:numId w:val="19"/>
        </w:numPr>
        <w:spacing w:after="120" w:line="240" w:lineRule="auto"/>
        <w:ind w:left="647" w:hanging="284"/>
      </w:pPr>
      <w:r w:rsidRPr="00DA7631">
        <w:t>international school status</w:t>
      </w:r>
      <w:r w:rsidR="00E97040">
        <w:t>‡</w:t>
      </w:r>
    </w:p>
    <w:p w14:paraId="2D7A5AD8" w14:textId="77777777" w:rsidR="00697E0B" w:rsidRPr="00DA7631" w:rsidRDefault="00697E0B" w:rsidP="007800FA">
      <w:pPr>
        <w:pStyle w:val="ListParagraph"/>
        <w:numPr>
          <w:ilvl w:val="0"/>
          <w:numId w:val="19"/>
        </w:numPr>
        <w:spacing w:after="120" w:line="240" w:lineRule="auto"/>
        <w:ind w:left="647" w:hanging="284"/>
      </w:pPr>
      <w:r w:rsidRPr="00DA7631">
        <w:t>main language of school delivery</w:t>
      </w:r>
    </w:p>
    <w:p w14:paraId="49FBDCF8" w14:textId="77777777" w:rsidR="00697E0B" w:rsidRPr="00DA7631" w:rsidRDefault="00697E0B" w:rsidP="007800FA">
      <w:pPr>
        <w:pStyle w:val="ListParagraph"/>
        <w:numPr>
          <w:ilvl w:val="0"/>
          <w:numId w:val="19"/>
        </w:numPr>
        <w:spacing w:after="120" w:line="240" w:lineRule="auto"/>
        <w:ind w:left="647" w:hanging="284"/>
      </w:pPr>
      <w:r w:rsidRPr="00DA7631">
        <w:t>percentage of course delivery in English</w:t>
      </w:r>
    </w:p>
    <w:p w14:paraId="5E590164" w14:textId="06526208" w:rsidR="00697E0B" w:rsidRPr="007800FA" w:rsidRDefault="00697E0B" w:rsidP="007800FA">
      <w:pPr>
        <w:numPr>
          <w:ilvl w:val="0"/>
          <w:numId w:val="17"/>
        </w:numPr>
        <w:spacing w:after="120" w:line="240" w:lineRule="auto"/>
        <w:ind w:left="357" w:hanging="357"/>
        <w:rPr>
          <w:rFonts w:ascii="Calibri" w:eastAsia="Calibri" w:hAnsi="Calibri" w:cs="Times New Roman"/>
        </w:rPr>
      </w:pPr>
      <w:r w:rsidRPr="00DA7631">
        <w:t xml:space="preserve">school report/s for </w:t>
      </w:r>
      <w:r w:rsidR="007800FA" w:rsidRPr="008B0FE4">
        <w:rPr>
          <w:rFonts w:ascii="Calibri" w:eastAsia="Calibri" w:hAnsi="Calibri" w:cs="Times New Roman"/>
        </w:rPr>
        <w:t xml:space="preserve">years where </w:t>
      </w:r>
      <w:r w:rsidR="007800FA">
        <w:rPr>
          <w:rFonts w:ascii="Calibri" w:eastAsia="Calibri" w:hAnsi="Calibri" w:cs="Times New Roman"/>
        </w:rPr>
        <w:t>they</w:t>
      </w:r>
      <w:r w:rsidR="007800FA" w:rsidRPr="008B0FE4">
        <w:rPr>
          <w:rFonts w:ascii="Calibri" w:eastAsia="Calibri" w:hAnsi="Calibri" w:cs="Times New Roman"/>
        </w:rPr>
        <w:t xml:space="preserve"> attended </w:t>
      </w:r>
      <w:r w:rsidR="007800FA">
        <w:t>school</w:t>
      </w:r>
      <w:r w:rsidR="007800FA" w:rsidRPr="00DA7631">
        <w:t xml:space="preserve"> </w:t>
      </w:r>
      <w:r w:rsidR="007800FA">
        <w:t xml:space="preserve">where English was </w:t>
      </w:r>
      <w:r w:rsidR="007800FA" w:rsidRPr="00C241F3">
        <w:rPr>
          <w:b/>
        </w:rPr>
        <w:t>not</w:t>
      </w:r>
      <w:r w:rsidR="007800FA">
        <w:t xml:space="preserve"> the main medium of course delivery</w:t>
      </w:r>
    </w:p>
    <w:p w14:paraId="096B7992" w14:textId="706CBA17" w:rsidR="007800FA" w:rsidRPr="00DA7631" w:rsidRDefault="007800FA" w:rsidP="007800FA">
      <w:pPr>
        <w:spacing w:after="120" w:line="240" w:lineRule="auto"/>
      </w:pPr>
      <w:r w:rsidRPr="008B0FE4">
        <w:rPr>
          <w:rFonts w:ascii="Calibri" w:eastAsia="Calibri" w:hAnsi="Calibri" w:cs="Times New Roman"/>
          <w:noProof/>
          <w:lang w:eastAsia="en-AU"/>
        </w:rPr>
        <mc:AlternateContent>
          <mc:Choice Requires="wps">
            <w:drawing>
              <wp:anchor distT="0" distB="0" distL="114300" distR="114300" simplePos="0" relativeHeight="252009472" behindDoc="0" locked="0" layoutInCell="1" allowOverlap="1" wp14:anchorId="70781B3A" wp14:editId="384355D8">
                <wp:simplePos x="0" y="0"/>
                <wp:positionH relativeFrom="margin">
                  <wp:posOffset>-38100</wp:posOffset>
                </wp:positionH>
                <wp:positionV relativeFrom="paragraph">
                  <wp:posOffset>246380</wp:posOffset>
                </wp:positionV>
                <wp:extent cx="204153" cy="266700"/>
                <wp:effectExtent l="0" t="0" r="0" b="0"/>
                <wp:wrapNone/>
                <wp:docPr id="30" name="Text Box 30"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04153" cy="266700"/>
                        </a:xfrm>
                        <a:prstGeom prst="rect">
                          <a:avLst/>
                        </a:prstGeom>
                        <a:noFill/>
                        <a:ln w="6350">
                          <a:noFill/>
                        </a:ln>
                      </wps:spPr>
                      <wps:txbx>
                        <w:txbxContent>
                          <w:p w14:paraId="76EA2750" w14:textId="77777777" w:rsidR="007800FA" w:rsidRPr="008B0FE4" w:rsidRDefault="007800FA" w:rsidP="007800FA">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1B3A" id="Text Box 30" o:spid="_x0000_s1031" type="#_x0000_t202" alt="Title: Step 2 icon  - Description: Folded over icon indicating step 2 in the EAL/D application checklist" style="position:absolute;margin-left:-3pt;margin-top:19.4pt;width:16.1pt;height:21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" filled="f" stroked="f" strokeweight=".5pt">
                <v:textbox>
                  <w:txbxContent>
                    <w:p w14:paraId="76EA2750" w14:textId="77777777" w:rsidR="007800FA" w:rsidRPr="008B0FE4" w:rsidRDefault="007800FA" w:rsidP="007800FA">
                      <w:pPr>
                        <w:rPr>
                          <w:b/>
                          <w:color w:val="FFFFFF"/>
                        </w:rPr>
                      </w:pPr>
                      <w:r>
                        <w:rPr>
                          <w:b/>
                          <w:color w:val="FFFFFF"/>
                        </w:rPr>
                        <w:t>4</w:t>
                      </w:r>
                    </w:p>
                  </w:txbxContent>
                </v:textbox>
                <w10:wrap anchorx="margin"/>
              </v:shape>
            </w:pict>
          </mc:Fallback>
        </mc:AlternateContent>
      </w:r>
      <w:r w:rsidR="00E97040">
        <w:t>‡</w:t>
      </w:r>
      <w:r>
        <w:t xml:space="preserve"> schools that teach an international curriculum</w:t>
      </w:r>
    </w:p>
    <w:p w14:paraId="110CF2F2" w14:textId="66D9E04C" w:rsidR="000B08FC" w:rsidRPr="000B08FC" w:rsidRDefault="000B08FC" w:rsidP="000B08FC">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1999232" behindDoc="0" locked="0" layoutInCell="1" allowOverlap="1" wp14:anchorId="38D0F313" wp14:editId="0A410CA6">
                <wp:simplePos x="0" y="0"/>
                <wp:positionH relativeFrom="column">
                  <wp:posOffset>180644</wp:posOffset>
                </wp:positionH>
                <wp:positionV relativeFrom="paragraph">
                  <wp:posOffset>53137</wp:posOffset>
                </wp:positionV>
                <wp:extent cx="5476240" cy="0"/>
                <wp:effectExtent l="0" t="0" r="29210" b="19050"/>
                <wp:wrapNone/>
                <wp:docPr id="130" name="Straight Connector 13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B0FD28E" id="Straight Connector 130" o:spid="_x0000_s1026" alt="Title: Decorative line"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" strokecolor="#bfbfbf"/>
            </w:pict>
          </mc:Fallback>
        </mc:AlternateContent>
      </w:r>
      <w:r w:rsidRPr="008B0FE4">
        <w:rPr>
          <w:noProof/>
          <w:lang w:eastAsia="en-AU"/>
        </w:rPr>
        <w:drawing>
          <wp:inline distT="0" distB="0" distL="0" distR="0" wp14:anchorId="6EC1F695" wp14:editId="7C8EF339">
            <wp:extent cx="212974" cy="288000"/>
            <wp:effectExtent l="0" t="0" r="0" b="0"/>
            <wp:docPr id="131" name="Picture 131"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7">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0B08FC">
        <w:rPr>
          <w:rFonts w:ascii="Calibri" w:eastAsia="Calibri" w:hAnsi="Calibri" w:cs="Times New Roman"/>
          <w:b/>
          <w:color w:val="7030A0"/>
          <w:lang w:val="en-GB"/>
        </w:rPr>
        <w:t>Supporting documents</w:t>
      </w:r>
    </w:p>
    <w:p w14:paraId="1F33C30E" w14:textId="77777777" w:rsidR="00697E0B" w:rsidRPr="00DA7631" w:rsidRDefault="00697E0B" w:rsidP="00697E0B">
      <w:pPr>
        <w:spacing w:after="0"/>
      </w:pPr>
      <w:r>
        <w:t>Students</w:t>
      </w:r>
      <w:r w:rsidRPr="00DA7631">
        <w:t xml:space="preserve"> will need to </w:t>
      </w:r>
      <w:r w:rsidR="002E493E" w:rsidRPr="00DA7631">
        <w:t xml:space="preserve">photograph </w:t>
      </w:r>
      <w:r w:rsidR="002E493E">
        <w:t xml:space="preserve">or </w:t>
      </w:r>
      <w:r w:rsidRPr="00DA7631">
        <w:t>scan the following documents:</w:t>
      </w:r>
    </w:p>
    <w:p w14:paraId="1FCEA284" w14:textId="63FAB676" w:rsidR="00697E0B" w:rsidRDefault="00697E0B" w:rsidP="00A62345">
      <w:pPr>
        <w:pStyle w:val="ListParagraph"/>
        <w:numPr>
          <w:ilvl w:val="0"/>
          <w:numId w:val="17"/>
        </w:numPr>
        <w:spacing w:after="60" w:line="240" w:lineRule="auto"/>
        <w:ind w:left="357" w:hanging="357"/>
      </w:pPr>
      <w:r w:rsidRPr="00DA7631">
        <w:t>passport identification page</w:t>
      </w:r>
      <w:r w:rsidR="007800FA">
        <w:t xml:space="preserve"> or identification card</w:t>
      </w:r>
    </w:p>
    <w:p w14:paraId="46828A93" w14:textId="77777777" w:rsidR="00697E0B" w:rsidRPr="00DA7631" w:rsidRDefault="00697E0B" w:rsidP="00A62345">
      <w:pPr>
        <w:pStyle w:val="ListParagraph"/>
        <w:numPr>
          <w:ilvl w:val="0"/>
          <w:numId w:val="17"/>
        </w:numPr>
        <w:spacing w:after="120" w:line="240" w:lineRule="auto"/>
        <w:ind w:left="357" w:hanging="357"/>
      </w:pPr>
      <w:r w:rsidRPr="00DA7631">
        <w:t>school report/s</w:t>
      </w:r>
    </w:p>
    <w:p w14:paraId="27BAABC2" w14:textId="77777777" w:rsidR="007800FA" w:rsidRDefault="00697E0B" w:rsidP="00697E0B">
      <w:r w:rsidRPr="00DA7631">
        <w:t>S</w:t>
      </w:r>
      <w:r>
        <w:t>tudents should s</w:t>
      </w:r>
      <w:r w:rsidRPr="00DA7631">
        <w:t xml:space="preserve">ave the supporting documents to </w:t>
      </w:r>
      <w:r>
        <w:t>their</w:t>
      </w:r>
      <w:r w:rsidRPr="00DA7631">
        <w:t xml:space="preserve">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rsidRPr="00DA7631">
        <w:t xml:space="preserve">files, with </w:t>
      </w:r>
      <w:r w:rsidRPr="00697E0B">
        <w:rPr>
          <w:b/>
        </w:rPr>
        <w:t>a maximum size of 4MB</w:t>
      </w:r>
      <w:r w:rsidRPr="00DA7631">
        <w:t xml:space="preserve"> </w:t>
      </w:r>
      <w:r w:rsidRPr="00345429">
        <w:rPr>
          <w:b/>
        </w:rPr>
        <w:t>for each file</w:t>
      </w:r>
      <w:r w:rsidRPr="00DA7631">
        <w:t xml:space="preserve">. </w:t>
      </w:r>
      <w:r w:rsidRPr="00DA7631">
        <w:rPr>
          <w:b/>
        </w:rPr>
        <w:t>Word</w:t>
      </w:r>
      <w:r w:rsidRPr="00DA7631">
        <w:t xml:space="preserve"> documents</w:t>
      </w:r>
      <w:r w:rsidR="00634AE7">
        <w:t xml:space="preserve"> will </w:t>
      </w:r>
      <w:r w:rsidR="00634AE7" w:rsidRPr="00796156">
        <w:rPr>
          <w:b/>
        </w:rPr>
        <w:t>not</w:t>
      </w:r>
      <w:r w:rsidR="00634AE7">
        <w:t xml:space="preserve"> be accepted</w:t>
      </w:r>
      <w:r w:rsidRPr="00DA7631">
        <w:t>.</w:t>
      </w:r>
      <w:r w:rsidR="00634AE7">
        <w:t xml:space="preserve"> </w:t>
      </w:r>
    </w:p>
    <w:p w14:paraId="190B0019" w14:textId="77B64D26" w:rsidR="00697E0B" w:rsidRPr="00697E0B" w:rsidRDefault="00634AE7" w:rsidP="00697E0B">
      <w:r w:rsidRPr="007800FA">
        <w:rPr>
          <w:b/>
        </w:rPr>
        <w:t>Students must use English letters to name their files</w:t>
      </w:r>
      <w:r>
        <w:t>.</w:t>
      </w:r>
      <w:r w:rsidR="00697E0B">
        <w:br w:type="page"/>
      </w:r>
    </w:p>
    <w:p w14:paraId="560F78A0" w14:textId="53283BCD" w:rsidR="00034F40" w:rsidRPr="004A3BE3" w:rsidRDefault="003F1C63" w:rsidP="00BD536E">
      <w:pPr>
        <w:pStyle w:val="Heading1"/>
      </w:pPr>
      <w:bookmarkStart w:id="5" w:name="_Toc92451966"/>
      <w:r w:rsidRPr="004A3BE3">
        <w:lastRenderedPageBreak/>
        <w:t>Five</w:t>
      </w:r>
      <w:r w:rsidR="00A8799F" w:rsidRPr="004A3BE3">
        <w:t xml:space="preserve"> steps for </w:t>
      </w:r>
      <w:r w:rsidR="00034F40" w:rsidRPr="004A3BE3">
        <w:t>EAL/D teacher endorsement</w:t>
      </w:r>
      <w:bookmarkEnd w:id="5"/>
    </w:p>
    <w:p w14:paraId="2A937F26" w14:textId="26BCF769" w:rsidR="008856A8" w:rsidRPr="00C57668" w:rsidRDefault="00AA1C32" w:rsidP="008856A8">
      <w:r>
        <w:t>When</w:t>
      </w:r>
      <w:r w:rsidR="008856A8">
        <w:t xml:space="preserve"> students have submitted their EAL/D eligibility applications,</w:t>
      </w:r>
      <w:r>
        <w:t xml:space="preserve"> t</w:t>
      </w:r>
      <w:r w:rsidR="008856A8">
        <w:t xml:space="preserve">he </w:t>
      </w:r>
      <w:r w:rsidR="00C57668">
        <w:t>person</w:t>
      </w:r>
      <w:r w:rsidR="006E5477">
        <w:t xml:space="preserve"> or </w:t>
      </w:r>
      <w:r w:rsidR="00C57668">
        <w:t>people registered as a teacher endorser</w:t>
      </w:r>
      <w:r w:rsidR="008856A8">
        <w:t xml:space="preserve"> will be prompted to endorse these applications in the Student Records Management System (SRMS) portal.</w:t>
      </w:r>
      <w:r w:rsidR="00C57668">
        <w:t xml:space="preserve"> </w:t>
      </w:r>
      <w:r w:rsidR="00D54708">
        <w:t>The</w:t>
      </w:r>
      <w:r w:rsidR="00C57668" w:rsidRPr="00C57668">
        <w:t xml:space="preserve"> teacher endorser</w:t>
      </w:r>
      <w:r w:rsidR="006E5477">
        <w:t>/s</w:t>
      </w:r>
      <w:r w:rsidR="00C57668" w:rsidRPr="00C57668">
        <w:t xml:space="preserve"> must be familiar with the educational and linguistic background and capabilities of the applicant. Th</w:t>
      </w:r>
      <w:r w:rsidR="006E5477">
        <w:t>ey must also</w:t>
      </w:r>
      <w:r w:rsidR="00C57668" w:rsidRPr="00C57668">
        <w:t xml:space="preserve"> be able to verify that the applicant is a genuine EAL/D candidate and that the information provided in the application is accurate and correct. The teacher endorser</w:t>
      </w:r>
      <w:r w:rsidR="006E5477">
        <w:t>/s</w:t>
      </w:r>
      <w:r w:rsidR="00C57668" w:rsidRPr="00C57668">
        <w:t xml:space="preserve"> must be a practising teacher and would normally be the applicant’s EAL/D or English teacher.</w:t>
      </w:r>
    </w:p>
    <w:p w14:paraId="7781934B" w14:textId="77777777" w:rsidR="005139E3" w:rsidRDefault="005139E3" w:rsidP="004A3BE3">
      <w:pPr>
        <w:pStyle w:val="Heading2"/>
      </w:pPr>
      <w:bookmarkStart w:id="6" w:name="_Toc92451967"/>
      <w:r>
        <w:t>Step 1</w:t>
      </w:r>
      <w:r w:rsidR="00764AC7">
        <w:t>: Log in</w:t>
      </w:r>
      <w:r w:rsidR="001C6B1A">
        <w:t xml:space="preserve"> </w:t>
      </w:r>
      <w:r w:rsidR="00764AC7">
        <w:t xml:space="preserve">to the SRMS </w:t>
      </w:r>
      <w:r w:rsidR="00764AC7" w:rsidRPr="00B7492D">
        <w:t>portal</w:t>
      </w:r>
      <w:bookmarkEnd w:id="6"/>
    </w:p>
    <w:p w14:paraId="40FC90D1" w14:textId="04695F63" w:rsidR="0077103C" w:rsidRPr="0077103C" w:rsidRDefault="00DE2F67" w:rsidP="0077103C">
      <w:pPr>
        <w:pStyle w:val="link2"/>
        <w:spacing w:line="276" w:lineRule="auto"/>
        <w:rPr>
          <w:rStyle w:val="hyperlinkChar"/>
          <w:color w:val="auto"/>
          <w:sz w:val="22"/>
        </w:rPr>
      </w:pPr>
      <w:r w:rsidRPr="003A602D">
        <w:rPr>
          <w:color w:val="auto"/>
        </w:rPr>
        <w:t xml:space="preserve">Log in to the </w:t>
      </w:r>
      <w:hyperlink r:id="rId18" w:history="1">
        <w:r w:rsidRPr="004E42EA">
          <w:rPr>
            <w:rStyle w:val="Hyperlink"/>
          </w:rPr>
          <w:t>SRMS portal (https://srms.scsa.wa.edu.au)</w:t>
        </w:r>
      </w:hyperlink>
      <w:r w:rsidR="0077103C" w:rsidRPr="0077103C">
        <w:rPr>
          <w:rStyle w:val="hyperlinkChar"/>
          <w:color w:val="auto"/>
          <w:sz w:val="22"/>
        </w:rPr>
        <w:t>.</w:t>
      </w:r>
    </w:p>
    <w:p w14:paraId="3FEAABCE" w14:textId="256E957F" w:rsidR="003F39BA" w:rsidRPr="003F39BA" w:rsidRDefault="003F39BA" w:rsidP="0050422F">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sidR="007535D5">
        <w:rPr>
          <w:rFonts w:ascii="Calibri" w:eastAsia="Times New Roman" w:hAnsi="Calibri" w:cs="Times New Roman"/>
          <w:color w:val="000000"/>
        </w:rPr>
        <w:t xml:space="preserve"> Contact your school administrator if you have not received the email with the link. </w:t>
      </w:r>
    </w:p>
    <w:p w14:paraId="28CDC971" w14:textId="60F8A2F1" w:rsidR="0050422F" w:rsidRPr="0050422F" w:rsidRDefault="0050422F" w:rsidP="0050422F">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79B5B217" w14:textId="0994E7B7" w:rsidR="0050422F" w:rsidRPr="0050422F" w:rsidRDefault="0050422F" w:rsidP="0050422F">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4A7E057B" w14:textId="4CEC934D" w:rsidR="0050422F" w:rsidRPr="0050422F" w:rsidRDefault="0050422F" w:rsidP="0050422F">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5FA51387" w14:textId="07E39AAF" w:rsidR="0050422F" w:rsidRPr="0050422F" w:rsidRDefault="00716E82" w:rsidP="0050422F">
      <w:pPr>
        <w:ind w:left="-85"/>
        <w:rPr>
          <w:rFonts w:ascii="Calibri" w:eastAsia="Calibri" w:hAnsi="Calibri" w:cs="Times New Roman"/>
        </w:rPr>
      </w:pPr>
      <w:r>
        <w:rPr>
          <w:rFonts w:ascii="Calibri" w:eastAsia="Calibri" w:hAnsi="Calibri" w:cs="Times New Roman"/>
          <w:noProof/>
          <w:lang w:eastAsia="en-AU"/>
        </w:rPr>
        <mc:AlternateContent>
          <mc:Choice Requires="wpg">
            <w:drawing>
              <wp:inline distT="0" distB="0" distL="0" distR="0" wp14:anchorId="0A03FBD9" wp14:editId="1315D762">
                <wp:extent cx="5785070" cy="3599815"/>
                <wp:effectExtent l="57150" t="57150" r="120650" b="114935"/>
                <wp:docPr id="28" name="Group 28"/>
                <wp:cNvGraphicFramePr/>
                <a:graphic xmlns:a="http://schemas.openxmlformats.org/drawingml/2006/main">
                  <a:graphicData uri="http://schemas.microsoft.com/office/word/2010/wordprocessingGroup">
                    <wpg:wgp>
                      <wpg:cNvGrpSpPr/>
                      <wpg:grpSpPr>
                        <a:xfrm>
                          <a:off x="0" y="0"/>
                          <a:ext cx="5785070" cy="3599815"/>
                          <a:chOff x="0" y="0"/>
                          <a:chExt cx="5785070" cy="3599815"/>
                        </a:xfrm>
                      </wpg:grpSpPr>
                      <pic:pic xmlns:pic="http://schemas.openxmlformats.org/drawingml/2006/picture">
                        <pic:nvPicPr>
                          <pic:cNvPr id="56" name="Picture 56" descr="Non-government school login screen with check box to accept terms of use, Login button and Click here for login instructions highlighted " title="Schools_login_new_scre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10230" cy="3599815"/>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wps:wsp>
                        <wps:cNvPr id="39" name="Rounded Rectangle 39" descr="Red highlight box" title="Red highlight box"/>
                        <wps:cNvSpPr/>
                        <wps:spPr>
                          <a:xfrm>
                            <a:off x="79200" y="2671200"/>
                            <a:ext cx="136525" cy="136525"/>
                          </a:xfrm>
                          <a:prstGeom prst="roundRect">
                            <a:avLst/>
                          </a:prstGeom>
                          <a:noFill/>
                          <a:ln w="25400" cap="flat" cmpd="sng" algn="ctr">
                            <a:solidFill>
                              <a:srgbClr val="FF0000"/>
                            </a:solidFill>
                            <a:prstDash val="solid"/>
                          </a:ln>
                          <a:effectLst/>
                        </wps:spPr>
                        <wps:txbx>
                          <w:txbxContent>
                            <w:p w14:paraId="117679E7" w14:textId="77777777" w:rsidR="0037305A" w:rsidRDefault="0037305A"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descr="Red highlight box" title="Red highlight box"/>
                        <wps:cNvSpPr/>
                        <wps:spPr>
                          <a:xfrm>
                            <a:off x="82646" y="2930400"/>
                            <a:ext cx="677718" cy="228600"/>
                          </a:xfrm>
                          <a:prstGeom prst="roundRect">
                            <a:avLst/>
                          </a:prstGeom>
                          <a:noFill/>
                          <a:ln w="25400" cap="flat" cmpd="sng" algn="ctr">
                            <a:solidFill>
                              <a:srgbClr val="FF0000"/>
                            </a:solidFill>
                            <a:prstDash val="solid"/>
                            <a:miter lim="800000"/>
                          </a:ln>
                          <a:effectLst/>
                        </wps:spPr>
                        <wps:txbx>
                          <w:txbxContent>
                            <w:p w14:paraId="746A70D8" w14:textId="77777777" w:rsidR="0037305A" w:rsidRDefault="0037305A" w:rsidP="0050422F">
                              <w:pPr>
                                <w:jc w:val="center"/>
                              </w:pPr>
                            </w:p>
                            <w:p w14:paraId="32780F6C" w14:textId="77777777" w:rsidR="0037305A" w:rsidRDefault="0037305A" w:rsidP="0050422F">
                              <w:pPr>
                                <w:jc w:val="center"/>
                              </w:pPr>
                            </w:p>
                            <w:p w14:paraId="42F46CF0" w14:textId="77777777" w:rsidR="0037305A" w:rsidRDefault="0037305A" w:rsidP="0050422F">
                              <w:pPr>
                                <w:jc w:val="center"/>
                              </w:pPr>
                            </w:p>
                            <w:p w14:paraId="360410B3" w14:textId="77777777" w:rsidR="0037305A" w:rsidRDefault="0037305A" w:rsidP="0050422F">
                              <w:pPr>
                                <w:jc w:val="center"/>
                              </w:pPr>
                            </w:p>
                            <w:p w14:paraId="550170E0" w14:textId="77777777" w:rsidR="0037305A" w:rsidRDefault="0037305A" w:rsidP="0050422F">
                              <w:pPr>
                                <w:jc w:val="center"/>
                              </w:pPr>
                            </w:p>
                            <w:p w14:paraId="33543703" w14:textId="77777777" w:rsidR="0037305A" w:rsidRDefault="0037305A" w:rsidP="0050422F">
                              <w:pPr>
                                <w:jc w:val="center"/>
                              </w:pPr>
                            </w:p>
                            <w:p w14:paraId="40CF4EAC" w14:textId="77777777" w:rsidR="0037305A" w:rsidRDefault="0037305A" w:rsidP="0050422F">
                              <w:pPr>
                                <w:jc w:val="center"/>
                              </w:pPr>
                            </w:p>
                            <w:p w14:paraId="6C09FB7E" w14:textId="77777777" w:rsidR="0037305A" w:rsidRDefault="0037305A" w:rsidP="0050422F">
                              <w:pPr>
                                <w:jc w:val="center"/>
                              </w:pPr>
                            </w:p>
                            <w:p w14:paraId="5601F6E6" w14:textId="77777777" w:rsidR="0037305A" w:rsidRDefault="0037305A" w:rsidP="0050422F">
                              <w:pPr>
                                <w:jc w:val="center"/>
                              </w:pPr>
                            </w:p>
                            <w:p w14:paraId="2469C593" w14:textId="77777777" w:rsidR="0037305A" w:rsidRDefault="0037305A" w:rsidP="0050422F">
                              <w:pPr>
                                <w:jc w:val="center"/>
                              </w:pPr>
                            </w:p>
                            <w:p w14:paraId="08CD6116" w14:textId="77777777" w:rsidR="0037305A" w:rsidRDefault="0037305A" w:rsidP="0050422F">
                              <w:pPr>
                                <w:jc w:val="center"/>
                              </w:pPr>
                            </w:p>
                            <w:p w14:paraId="4A1243D0" w14:textId="77777777" w:rsidR="0037305A" w:rsidRDefault="0037305A" w:rsidP="0050422F">
                              <w:pPr>
                                <w:jc w:val="center"/>
                              </w:pPr>
                            </w:p>
                            <w:p w14:paraId="39C04C98" w14:textId="77777777" w:rsidR="0037305A" w:rsidRDefault="0037305A"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descr="Red highlight box" title="Red highlight box"/>
                        <wps:cNvSpPr/>
                        <wps:spPr>
                          <a:xfrm>
                            <a:off x="36000" y="321840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Login instructions for non-government schools" title="Nongovernment_schools_login_instructions"/>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218400" y="2315210"/>
                            <a:ext cx="2566670" cy="1284605"/>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wpg:wgp>
                  </a:graphicData>
                </a:graphic>
              </wp:inline>
            </w:drawing>
          </mc:Choice>
          <mc:Fallback>
            <w:pict>
              <v:group w14:anchorId="0A03FBD9" id="Group 28" o:spid="_x0000_s1032" style="width:455.5pt;height:283.45pt;mso-position-horizontal-relative:char;mso-position-vertical-relative:line" coordsize="57850,359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alt="Non-government school login screen with check box to accept terms of use, Login button and Click here for login instructions highlighted " style="position:absolute;width:31102;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" stroked="t" strokecolor="#bfbfbf" strokeweight=".5pt">
                  <v:imagedata r:id="rId21" o:title="Non-government school login screen with check box to accept terms of use, Login button and Click here for login instructions highlighted "/>
                  <v:shadow on="t" color="#bfbfbf" opacity="26214f" origin="-.5,-.5" offset=".74836mm,.74836mm"/>
                  <v:path arrowok="t"/>
                </v:shape>
                <v:roundrect id="Rounded Rectangle 39" o:spid="_x0000_s1034" alt="Red highlight box" style="position:absolute;left:792;top:26712;width:1365;height:1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" filled="f" strokecolor="red" strokeweight="2pt">
                  <v:textbox>
                    <w:txbxContent>
                      <w:p w14:paraId="117679E7" w14:textId="77777777" w:rsidR="0037305A" w:rsidRDefault="0037305A" w:rsidP="0050422F">
                        <w:pPr>
                          <w:jc w:val="center"/>
                        </w:pPr>
                      </w:p>
                    </w:txbxContent>
                  </v:textbox>
                </v:roundrect>
                <v:roundrect id="Rounded Rectangle 55" o:spid="_x0000_s1035" alt="Red highlight box" style="position:absolute;left:826;top:29304;width:677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" filled="f" strokecolor="red" strokeweight="2pt">
                  <v:stroke joinstyle="miter"/>
                  <v:textbox>
                    <w:txbxContent>
                      <w:p w14:paraId="746A70D8" w14:textId="77777777" w:rsidR="0037305A" w:rsidRDefault="0037305A" w:rsidP="0050422F">
                        <w:pPr>
                          <w:jc w:val="center"/>
                        </w:pPr>
                      </w:p>
                      <w:p w14:paraId="32780F6C" w14:textId="77777777" w:rsidR="0037305A" w:rsidRDefault="0037305A" w:rsidP="0050422F">
                        <w:pPr>
                          <w:jc w:val="center"/>
                        </w:pPr>
                      </w:p>
                      <w:p w14:paraId="42F46CF0" w14:textId="77777777" w:rsidR="0037305A" w:rsidRDefault="0037305A" w:rsidP="0050422F">
                        <w:pPr>
                          <w:jc w:val="center"/>
                        </w:pPr>
                      </w:p>
                      <w:p w14:paraId="360410B3" w14:textId="77777777" w:rsidR="0037305A" w:rsidRDefault="0037305A" w:rsidP="0050422F">
                        <w:pPr>
                          <w:jc w:val="center"/>
                        </w:pPr>
                      </w:p>
                      <w:p w14:paraId="550170E0" w14:textId="77777777" w:rsidR="0037305A" w:rsidRDefault="0037305A" w:rsidP="0050422F">
                        <w:pPr>
                          <w:jc w:val="center"/>
                        </w:pPr>
                      </w:p>
                      <w:p w14:paraId="33543703" w14:textId="77777777" w:rsidR="0037305A" w:rsidRDefault="0037305A" w:rsidP="0050422F">
                        <w:pPr>
                          <w:jc w:val="center"/>
                        </w:pPr>
                      </w:p>
                      <w:p w14:paraId="40CF4EAC" w14:textId="77777777" w:rsidR="0037305A" w:rsidRDefault="0037305A" w:rsidP="0050422F">
                        <w:pPr>
                          <w:jc w:val="center"/>
                        </w:pPr>
                      </w:p>
                      <w:p w14:paraId="6C09FB7E" w14:textId="77777777" w:rsidR="0037305A" w:rsidRDefault="0037305A" w:rsidP="0050422F">
                        <w:pPr>
                          <w:jc w:val="center"/>
                        </w:pPr>
                      </w:p>
                      <w:p w14:paraId="5601F6E6" w14:textId="77777777" w:rsidR="0037305A" w:rsidRDefault="0037305A" w:rsidP="0050422F">
                        <w:pPr>
                          <w:jc w:val="center"/>
                        </w:pPr>
                      </w:p>
                      <w:p w14:paraId="2469C593" w14:textId="77777777" w:rsidR="0037305A" w:rsidRDefault="0037305A" w:rsidP="0050422F">
                        <w:pPr>
                          <w:jc w:val="center"/>
                        </w:pPr>
                      </w:p>
                      <w:p w14:paraId="08CD6116" w14:textId="77777777" w:rsidR="0037305A" w:rsidRDefault="0037305A" w:rsidP="0050422F">
                        <w:pPr>
                          <w:jc w:val="center"/>
                        </w:pPr>
                      </w:p>
                      <w:p w14:paraId="4A1243D0" w14:textId="77777777" w:rsidR="0037305A" w:rsidRDefault="0037305A" w:rsidP="0050422F">
                        <w:pPr>
                          <w:jc w:val="center"/>
                        </w:pPr>
                      </w:p>
                      <w:p w14:paraId="39C04C98" w14:textId="77777777" w:rsidR="0037305A" w:rsidRDefault="0037305A" w:rsidP="0050422F">
                        <w:pPr>
                          <w:jc w:val="center"/>
                        </w:pPr>
                      </w:p>
                    </w:txbxContent>
                  </v:textbox>
                </v:roundrect>
                <v:roundrect id="Rounded Rectangle 47" o:spid="_x0000_s1036" alt="Red highlight box" style="position:absolute;left:360;top:32184;width:16097;height:1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" filled="f" strokecolor="red" strokeweight="2pt">
                  <v:stroke joinstyle="miter"/>
                </v:roundrect>
                <v:shape id="Picture 43" o:spid="_x0000_s1037" type="#_x0000_t75" alt="Login instructions for non-government schools" style="position:absolute;left:32184;top:23152;width:25666;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" stroked="t" strokecolor="#bfbfbf [2412]" strokeweight=".5pt">
                  <v:imagedata r:id="rId22" o:title="Login instructions for non-government schools"/>
                  <v:shadow on="t" color="#bfbfbf" opacity="26214f" origin="-.5,-.5" offset=".74836mm,.74836mm"/>
                  <v:path arrowok="t"/>
                </v:shape>
                <w10:anchorlock/>
              </v:group>
            </w:pict>
          </mc:Fallback>
        </mc:AlternateContent>
      </w:r>
    </w:p>
    <w:p w14:paraId="7F2607C6" w14:textId="143C863E" w:rsidR="00484B51" w:rsidRDefault="00896AE0" w:rsidP="00716E82">
      <w:pPr>
        <w:spacing w:line="259" w:lineRule="auto"/>
        <w:rPr>
          <w:color w:val="000000" w:themeColor="text1"/>
        </w:rPr>
      </w:pPr>
      <w:r>
        <w:rPr>
          <w:color w:val="000000" w:themeColor="text1"/>
        </w:rPr>
        <w:t xml:space="preserve">If you </w:t>
      </w:r>
      <w:r w:rsidR="0060306F">
        <w:rPr>
          <w:color w:val="000000" w:themeColor="text1"/>
        </w:rPr>
        <w:t>have forgotten</w:t>
      </w:r>
      <w:r>
        <w:rPr>
          <w:color w:val="000000" w:themeColor="text1"/>
        </w:rPr>
        <w:t xml:space="preserve"> your password, click on </w:t>
      </w:r>
      <w:r>
        <w:rPr>
          <w:b/>
          <w:color w:val="000000" w:themeColor="text1"/>
        </w:rPr>
        <w:t>Forgot your password</w:t>
      </w:r>
      <w:r w:rsidR="00484B51">
        <w:rPr>
          <w:color w:val="000000" w:themeColor="text1"/>
        </w:rPr>
        <w:t>.</w:t>
      </w:r>
    </w:p>
    <w:p w14:paraId="79F05AFE" w14:textId="3E9DC0BA" w:rsidR="0050422F" w:rsidRPr="003F39BA" w:rsidRDefault="0050422F" w:rsidP="007535D5">
      <w:pPr>
        <w:spacing w:after="0" w:line="259" w:lineRule="auto"/>
        <w:rPr>
          <w:color w:val="000000" w:themeColor="text1"/>
        </w:rPr>
      </w:pPr>
      <w:r w:rsidRPr="0050422F">
        <w:rPr>
          <w:rFonts w:ascii="Calibri" w:eastAsia="Calibri" w:hAnsi="Calibri" w:cs="Times New Roman"/>
          <w:color w:val="000000"/>
        </w:rPr>
        <w:t xml:space="preserve">Enter your work email address and tick the check box to confirm that you </w:t>
      </w:r>
      <w:r w:rsidR="00F02B19">
        <w:rPr>
          <w:rFonts w:ascii="Calibri" w:eastAsia="Calibri" w:hAnsi="Calibri" w:cs="Times New Roman"/>
          <w:color w:val="000000"/>
        </w:rPr>
        <w:t>are not a robot. You will be pro</w:t>
      </w:r>
      <w:r w:rsidRPr="0050422F">
        <w:rPr>
          <w:rFonts w:ascii="Calibri" w:eastAsia="Calibri" w:hAnsi="Calibri" w:cs="Times New Roman"/>
          <w:color w:val="000000"/>
        </w:rPr>
        <w:t>m</w:t>
      </w:r>
      <w:r w:rsidR="00F02B19">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Pr="0050422F">
        <w:rPr>
          <w:rFonts w:ascii="Calibri" w:eastAsia="Calibri" w:hAnsi="Calibri" w:cs="Times New Roman"/>
          <w:color w:val="000000"/>
        </w:rPr>
        <w:br w:type="page"/>
      </w:r>
    </w:p>
    <w:p w14:paraId="14DFC194" w14:textId="77777777" w:rsidR="008206AF" w:rsidRPr="004A3BE3" w:rsidRDefault="005139E3" w:rsidP="004A3BE3">
      <w:pPr>
        <w:pStyle w:val="Heading2"/>
      </w:pPr>
      <w:bookmarkStart w:id="7" w:name="_Toc92451968"/>
      <w:r w:rsidRPr="004A3BE3">
        <w:lastRenderedPageBreak/>
        <w:t>Step 2</w:t>
      </w:r>
      <w:r w:rsidR="00A8799F" w:rsidRPr="004A3BE3">
        <w:t xml:space="preserve">: Select </w:t>
      </w:r>
      <w:r w:rsidR="00193D1B" w:rsidRPr="004A3BE3">
        <w:t xml:space="preserve">students’ </w:t>
      </w:r>
      <w:r w:rsidR="00A8799F" w:rsidRPr="004A3BE3">
        <w:t xml:space="preserve">EAL/D </w:t>
      </w:r>
      <w:r w:rsidR="00F831E1" w:rsidRPr="004A3BE3">
        <w:t xml:space="preserve">eligibility </w:t>
      </w:r>
      <w:r w:rsidR="00957E91" w:rsidRPr="004A3BE3">
        <w:t>a</w:t>
      </w:r>
      <w:r w:rsidR="00A8799F" w:rsidRPr="004A3BE3">
        <w:t>pplications</w:t>
      </w:r>
      <w:bookmarkEnd w:id="7"/>
    </w:p>
    <w:p w14:paraId="6712159E" w14:textId="77777777" w:rsidR="00EC2B7E" w:rsidRDefault="008206AF" w:rsidP="00EC2B7E">
      <w:r>
        <w:t xml:space="preserve">To </w:t>
      </w:r>
      <w:r w:rsidR="00A8799F">
        <w:t>retrieve</w:t>
      </w:r>
      <w:r>
        <w:t xml:space="preserve"> your students’ applications, s</w:t>
      </w:r>
      <w:r w:rsidR="00EC2B7E">
        <w:t xml:space="preserve">elect </w:t>
      </w:r>
      <w:r w:rsidR="00957E91">
        <w:rPr>
          <w:b/>
        </w:rPr>
        <w:t xml:space="preserve">EAL/D </w:t>
      </w:r>
      <w:r w:rsidR="00C02D52">
        <w:rPr>
          <w:b/>
        </w:rPr>
        <w:t>A</w:t>
      </w:r>
      <w:r w:rsidR="00EC2B7E" w:rsidRPr="00776445">
        <w:rPr>
          <w:b/>
        </w:rPr>
        <w:t>pplications</w:t>
      </w:r>
      <w:r w:rsidR="00EC2B7E">
        <w:t xml:space="preserve"> from the </w:t>
      </w:r>
      <w:r w:rsidR="00151397">
        <w:rPr>
          <w:b/>
        </w:rPr>
        <w:t>Student A</w:t>
      </w:r>
      <w:r w:rsidR="00EC2B7E" w:rsidRPr="00776445">
        <w:rPr>
          <w:b/>
        </w:rPr>
        <w:t>pplications</w:t>
      </w:r>
      <w:r w:rsidR="00EC2B7E">
        <w:t xml:space="preserve"> drop-down menu</w:t>
      </w:r>
      <w:r>
        <w:t xml:space="preserve"> (</w:t>
      </w:r>
      <w:r w:rsidR="00B6487D">
        <w:t>highlighted</w:t>
      </w:r>
      <w:r>
        <w:t xml:space="preserve"> below)</w:t>
      </w:r>
      <w:r w:rsidR="00EC2B7E">
        <w:t xml:space="preserve">. </w:t>
      </w:r>
    </w:p>
    <w:p w14:paraId="3BD439D9" w14:textId="77777777" w:rsidR="00A03B93" w:rsidRDefault="00E53833" w:rsidP="00BF22E1">
      <w:pPr>
        <w:ind w:left="-57"/>
      </w:pPr>
      <w:r>
        <w:rPr>
          <w:noProof/>
          <w:lang w:eastAsia="en-AU"/>
        </w:rPr>
        <mc:AlternateContent>
          <mc:Choice Requires="wps">
            <w:drawing>
              <wp:anchor distT="0" distB="0" distL="114300" distR="114300" simplePos="0" relativeHeight="251782144" behindDoc="0" locked="0" layoutInCell="1" allowOverlap="1" wp14:anchorId="7EC49948" wp14:editId="60319483">
                <wp:simplePos x="0" y="0"/>
                <wp:positionH relativeFrom="column">
                  <wp:posOffset>847725</wp:posOffset>
                </wp:positionH>
                <wp:positionV relativeFrom="paragraph">
                  <wp:posOffset>702945</wp:posOffset>
                </wp:positionV>
                <wp:extent cx="1071880" cy="259080"/>
                <wp:effectExtent l="0" t="0" r="13970" b="26670"/>
                <wp:wrapNone/>
                <wp:docPr id="41" name="Rounded Rectangle 41" descr="Red highlight box around EAL/D Applications" title="Red highlight box"/>
                <wp:cNvGraphicFramePr/>
                <a:graphic xmlns:a="http://schemas.openxmlformats.org/drawingml/2006/main">
                  <a:graphicData uri="http://schemas.microsoft.com/office/word/2010/wordprocessingShape">
                    <wps:wsp>
                      <wps:cNvSpPr/>
                      <wps:spPr>
                        <a:xfrm>
                          <a:off x="0" y="0"/>
                          <a:ext cx="1071880" cy="2590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F4824" id="Rounded Rectangle 41" o:spid="_x0000_s1026" alt="Title: Red highlight box - Description: Red highlight box around EAL/D Applications" style="position:absolute;margin-left:66.75pt;margin-top:55.35pt;width:84.4pt;height:2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" filled="f" strokecolor="red" strokeweight="2pt"/>
            </w:pict>
          </mc:Fallback>
        </mc:AlternateContent>
      </w:r>
      <w:r w:rsidR="008A5CE4">
        <w:rPr>
          <w:noProof/>
          <w:lang w:eastAsia="en-AU"/>
        </w:rPr>
        <w:drawing>
          <wp:inline distT="0" distB="0" distL="0" distR="0" wp14:anchorId="4EA4A2D3" wp14:editId="691B4319">
            <wp:extent cx="5731200" cy="1242000"/>
            <wp:effectExtent l="57150" t="57150" r="117475" b="111125"/>
            <wp:docPr id="51" name="Picture 51" descr="Dropdown menu with EAL/D Applications highlighted" title="EALD_application_dropdown_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ALD application_dropdown_teacher.jpg"/>
                    <pic:cNvPicPr/>
                  </pic:nvPicPr>
                  <pic:blipFill>
                    <a:blip r:embed="rId23">
                      <a:extLst>
                        <a:ext uri="{28A0092B-C50C-407E-A947-70E740481C1C}">
                          <a14:useLocalDpi xmlns:a14="http://schemas.microsoft.com/office/drawing/2010/main" val="0"/>
                        </a:ext>
                      </a:extLst>
                    </a:blip>
                    <a:stretch>
                      <a:fillRect/>
                    </a:stretch>
                  </pic:blipFill>
                  <pic:spPr>
                    <a:xfrm>
                      <a:off x="0" y="0"/>
                      <a:ext cx="5731200" cy="1242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57BBFF70" w14:textId="77777777" w:rsidR="00611F06" w:rsidRDefault="00EC2B7E" w:rsidP="00611F06">
      <w:pPr>
        <w:spacing w:after="0"/>
      </w:pPr>
      <w:r>
        <w:t>All submitted EAL/D applications from your students will be displayed on the screen.</w:t>
      </w:r>
      <w:r w:rsidR="009B68B0">
        <w:t xml:space="preserve"> </w:t>
      </w:r>
      <w:r w:rsidR="00952443">
        <w:t xml:space="preserve">The </w:t>
      </w:r>
      <w:r w:rsidR="00952443" w:rsidRPr="00776445">
        <w:rPr>
          <w:b/>
        </w:rPr>
        <w:t>Status</w:t>
      </w:r>
      <w:r w:rsidR="00952443">
        <w:t xml:space="preserve"> column shows submitted student applications, with a tick and </w:t>
      </w:r>
      <w:r w:rsidR="00146DF7" w:rsidRPr="00776445">
        <w:rPr>
          <w:b/>
        </w:rPr>
        <w:t>Submitted</w:t>
      </w:r>
      <w:r w:rsidR="00D6659C">
        <w:rPr>
          <w:b/>
        </w:rPr>
        <w:t xml:space="preserve"> </w:t>
      </w:r>
      <w:r w:rsidR="00D6659C" w:rsidRPr="00D6659C">
        <w:t>(highlighted below)</w:t>
      </w:r>
      <w:r w:rsidR="00146DF7">
        <w:t>.</w:t>
      </w:r>
      <w:r w:rsidR="00952443">
        <w:t xml:space="preserve"> </w:t>
      </w:r>
    </w:p>
    <w:p w14:paraId="62436213" w14:textId="77777777" w:rsidR="00901D1C" w:rsidRDefault="00952443" w:rsidP="00EC2B7E">
      <w:r>
        <w:t xml:space="preserve">The </w:t>
      </w:r>
      <w:r w:rsidRPr="00776445">
        <w:rPr>
          <w:b/>
        </w:rPr>
        <w:t>Sub status</w:t>
      </w:r>
      <w:r>
        <w:t xml:space="preserve"> column will be blank. The </w:t>
      </w:r>
      <w:r w:rsidRPr="00776445">
        <w:rPr>
          <w:b/>
        </w:rPr>
        <w:t>Requires attention by me</w:t>
      </w:r>
      <w:r>
        <w:t xml:space="preserve"> column </w:t>
      </w:r>
      <w:r w:rsidR="00171CDE">
        <w:t>show</w:t>
      </w:r>
      <w:r w:rsidR="007B6C22">
        <w:t>s</w:t>
      </w:r>
      <w:r w:rsidR="00171CDE">
        <w:t xml:space="preserve"> as</w:t>
      </w:r>
      <w:r>
        <w:t xml:space="preserve"> </w:t>
      </w:r>
      <w:r w:rsidRPr="00776445">
        <w:rPr>
          <w:b/>
        </w:rPr>
        <w:t>Yes</w:t>
      </w:r>
      <w:r w:rsidR="00D6659C">
        <w:rPr>
          <w:b/>
        </w:rPr>
        <w:t xml:space="preserve"> </w:t>
      </w:r>
      <w:r w:rsidR="00D6659C" w:rsidRPr="00D6659C">
        <w:t>(highlighted below)</w:t>
      </w:r>
      <w:r>
        <w:t>, advising you to take action.</w:t>
      </w:r>
    </w:p>
    <w:p w14:paraId="4E164C71" w14:textId="7A7BEDEE" w:rsidR="00486D22" w:rsidRDefault="00486D22" w:rsidP="00486D22">
      <w:pPr>
        <w:spacing w:before="200"/>
      </w:pPr>
      <w:r>
        <w:t xml:space="preserve">Teachers must endorse each student’s application within three working days of receipt of an email notification that an application requires their attention. This is to ensure that the application can be processed in a timely manner by the </w:t>
      </w:r>
      <w:r w:rsidR="00D93D20">
        <w:t>SCSA</w:t>
      </w:r>
      <w:r>
        <w:t xml:space="preserve"> before the Year 12 enrolment deadline.</w:t>
      </w:r>
    </w:p>
    <w:p w14:paraId="487F6736" w14:textId="77777777" w:rsidR="009B68B0" w:rsidRDefault="009B68B0" w:rsidP="00EC2B7E">
      <w:r>
        <w:t xml:space="preserve">Note: </w:t>
      </w:r>
      <w:r w:rsidR="001A6256">
        <w:t>t</w:t>
      </w:r>
      <w:r>
        <w:t>he oldest application will appear at the top of the list, since this requires your attention first.</w:t>
      </w:r>
    </w:p>
    <w:p w14:paraId="5AA76C7D" w14:textId="77777777" w:rsidR="0097691B" w:rsidRDefault="00CA0E89" w:rsidP="00CA0E89">
      <w:pPr>
        <w:ind w:left="-57"/>
      </w:pPr>
      <w:r>
        <w:rPr>
          <w:noProof/>
          <w:lang w:eastAsia="en-AU"/>
        </w:rPr>
        <mc:AlternateContent>
          <mc:Choice Requires="wps">
            <w:drawing>
              <wp:anchor distT="0" distB="0" distL="114300" distR="114300" simplePos="0" relativeHeight="251806720" behindDoc="0" locked="0" layoutInCell="1" allowOverlap="1" wp14:anchorId="3D2B1AFD" wp14:editId="55EA0A4B">
                <wp:simplePos x="0" y="0"/>
                <wp:positionH relativeFrom="column">
                  <wp:posOffset>1147445</wp:posOffset>
                </wp:positionH>
                <wp:positionV relativeFrom="paragraph">
                  <wp:posOffset>1030059</wp:posOffset>
                </wp:positionV>
                <wp:extent cx="685800" cy="199390"/>
                <wp:effectExtent l="0" t="0" r="19050" b="10160"/>
                <wp:wrapNone/>
                <wp:docPr id="6" name="Rounded Rectangle 6" descr="Red highlight box" title="Red highlight box"/>
                <wp:cNvGraphicFramePr/>
                <a:graphic xmlns:a="http://schemas.openxmlformats.org/drawingml/2006/main">
                  <a:graphicData uri="http://schemas.microsoft.com/office/word/2010/wordprocessingShape">
                    <wps:wsp>
                      <wps:cNvSpPr/>
                      <wps:spPr>
                        <a:xfrm>
                          <a:off x="0" y="0"/>
                          <a:ext cx="685800" cy="199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88571" id="Rounded Rectangle 6" o:spid="_x0000_s1026" alt="Title: Red highlight box - Description: Red highlight box" style="position:absolute;margin-left:90.35pt;margin-top:81.1pt;width:54pt;height:1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" filled="f" strokecolor="red" strokeweight="2pt"/>
            </w:pict>
          </mc:Fallback>
        </mc:AlternateContent>
      </w:r>
      <w:r>
        <w:rPr>
          <w:noProof/>
          <w:lang w:eastAsia="en-AU"/>
        </w:rPr>
        <mc:AlternateContent>
          <mc:Choice Requires="wps">
            <w:drawing>
              <wp:anchor distT="0" distB="0" distL="114300" distR="114300" simplePos="0" relativeHeight="251808768" behindDoc="0" locked="0" layoutInCell="1" allowOverlap="1" wp14:anchorId="44483BEA" wp14:editId="0E99D4E3">
                <wp:simplePos x="0" y="0"/>
                <wp:positionH relativeFrom="column">
                  <wp:posOffset>2948216</wp:posOffset>
                </wp:positionH>
                <wp:positionV relativeFrom="paragraph">
                  <wp:posOffset>1029335</wp:posOffset>
                </wp:positionV>
                <wp:extent cx="257175" cy="181610"/>
                <wp:effectExtent l="0" t="0" r="28575" b="27940"/>
                <wp:wrapNone/>
                <wp:docPr id="16" name="Rounded Rectangle 16" descr="Red highlight box" title="Red highlight box"/>
                <wp:cNvGraphicFramePr/>
                <a:graphic xmlns:a="http://schemas.openxmlformats.org/drawingml/2006/main">
                  <a:graphicData uri="http://schemas.microsoft.com/office/word/2010/wordprocessingShape">
                    <wps:wsp>
                      <wps:cNvSpPr/>
                      <wps:spPr>
                        <a:xfrm>
                          <a:off x="0" y="0"/>
                          <a:ext cx="257175" cy="1816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C822F" id="Rounded Rectangle 16" o:spid="_x0000_s1026" alt="Title: Red highlight box - Description: Red highlight box" style="position:absolute;margin-left:232.15pt;margin-top:81.05pt;width:20.25pt;height:1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" filled="f" strokecolor="red" strokeweight="2pt"/>
            </w:pict>
          </mc:Fallback>
        </mc:AlternateContent>
      </w:r>
      <w:r w:rsidR="0097691B">
        <w:rPr>
          <w:noProof/>
          <w:lang w:eastAsia="en-AU"/>
        </w:rPr>
        <w:drawing>
          <wp:inline distT="0" distB="0" distL="0" distR="0" wp14:anchorId="0CF2D2E1" wp14:editId="3E88C2AF">
            <wp:extent cx="3366000" cy="2520000"/>
            <wp:effectExtent l="57150" t="57150" r="120650" b="109220"/>
            <wp:docPr id="99" name="Picture 99" descr="Teacher view of EAL/D applications screen with Submitted as the status and Yes for attention required highlighted on the right-hand side" title="EALD_teacher_application_form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ALD_teacher_application_view.jpg"/>
                    <pic:cNvPicPr/>
                  </pic:nvPicPr>
                  <pic:blipFill>
                    <a:blip r:embed="rId24">
                      <a:extLst>
                        <a:ext uri="{28A0092B-C50C-407E-A947-70E740481C1C}">
                          <a14:useLocalDpi xmlns:a14="http://schemas.microsoft.com/office/drawing/2010/main" val="0"/>
                        </a:ext>
                      </a:extLst>
                    </a:blip>
                    <a:stretch>
                      <a:fillRect/>
                    </a:stretch>
                  </pic:blipFill>
                  <pic:spPr>
                    <a:xfrm>
                      <a:off x="0" y="0"/>
                      <a:ext cx="3366000" cy="252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3F9EA80" w14:textId="05E8FDA2" w:rsidR="003E5E4C" w:rsidRDefault="003E5E4C">
      <w:pPr>
        <w:rPr>
          <w:b/>
        </w:rPr>
      </w:pPr>
      <w:r>
        <w:br w:type="page"/>
      </w:r>
    </w:p>
    <w:p w14:paraId="05A60A58" w14:textId="77777777" w:rsidR="0097691B" w:rsidRPr="000854BE" w:rsidRDefault="0097691B" w:rsidP="000854BE">
      <w:pPr>
        <w:spacing w:after="0"/>
        <w:rPr>
          <w:b/>
        </w:rPr>
      </w:pPr>
      <w:r w:rsidRPr="000854BE">
        <w:rPr>
          <w:b/>
        </w:rPr>
        <w:lastRenderedPageBreak/>
        <w:t>Filter students’ EAL/D eligibility applications</w:t>
      </w:r>
    </w:p>
    <w:p w14:paraId="4DE77D47" w14:textId="73F8F8F6" w:rsidR="001E12A4" w:rsidRDefault="00C277E8" w:rsidP="0097691B">
      <w:r>
        <w:t>To</w:t>
      </w:r>
      <w:r w:rsidR="0097691B">
        <w:t xml:space="preserve"> retrieve applications at a specific stage of the application process, you can use the filter check boxes on the left side of the </w:t>
      </w:r>
      <w:r w:rsidR="0097691B">
        <w:rPr>
          <w:b/>
        </w:rPr>
        <w:t>EAL/D A</w:t>
      </w:r>
      <w:r w:rsidR="0097691B" w:rsidRPr="00F703B9">
        <w:rPr>
          <w:b/>
        </w:rPr>
        <w:t>pplications</w:t>
      </w:r>
      <w:r w:rsidR="0097691B">
        <w:t xml:space="preserve"> screen</w:t>
      </w:r>
      <w:r w:rsidR="00144C85">
        <w:t>.</w:t>
      </w:r>
      <w:r w:rsidR="0097691B">
        <w:t xml:space="preserve"> </w:t>
      </w:r>
      <w:r w:rsidR="00144C85">
        <w:t>F</w:t>
      </w:r>
      <w:r w:rsidR="0097691B">
        <w:t xml:space="preserve">or example, tick the </w:t>
      </w:r>
      <w:r w:rsidR="0097691B" w:rsidRPr="0051504A">
        <w:rPr>
          <w:b/>
        </w:rPr>
        <w:t>Submitted</w:t>
      </w:r>
      <w:r w:rsidR="0097691B">
        <w:t xml:space="preserve"> and </w:t>
      </w:r>
      <w:r w:rsidR="0097691B">
        <w:rPr>
          <w:b/>
        </w:rPr>
        <w:t>In progress</w:t>
      </w:r>
      <w:r w:rsidR="00FB6CC6">
        <w:t xml:space="preserve"> check boxes</w:t>
      </w:r>
      <w:r w:rsidR="0097691B">
        <w:t xml:space="preserve"> then click on the </w:t>
      </w:r>
      <w:r w:rsidR="0097691B">
        <w:rPr>
          <w:b/>
        </w:rPr>
        <w:t>Search</w:t>
      </w:r>
      <w:r w:rsidR="0097691B">
        <w:t xml:space="preserve"> button </w:t>
      </w:r>
      <w:r w:rsidR="00A356D8">
        <w:t>(</w:t>
      </w:r>
      <w:r w:rsidR="00FB6CC6">
        <w:t xml:space="preserve">both </w:t>
      </w:r>
      <w:r w:rsidR="00A356D8">
        <w:t xml:space="preserve">highlighted below) </w:t>
      </w:r>
      <w:r w:rsidR="0097691B">
        <w:t>to see all applications awaiting endorsement</w:t>
      </w:r>
      <w:r w:rsidR="00A356D8">
        <w:t xml:space="preserve"> or progressing through the approval process</w:t>
      </w:r>
      <w:r w:rsidR="0097691B">
        <w:t>.</w:t>
      </w:r>
      <w:r w:rsidR="00FB6CC6">
        <w:t xml:space="preserve"> The </w:t>
      </w:r>
      <w:r w:rsidR="00FB6CC6" w:rsidRPr="00FB6CC6">
        <w:rPr>
          <w:b/>
        </w:rPr>
        <w:t>Sub status</w:t>
      </w:r>
      <w:r w:rsidR="00FB6CC6">
        <w:t xml:space="preserve"> filter </w:t>
      </w:r>
      <w:r w:rsidR="00F95060">
        <w:t xml:space="preserve">(highlighted below) </w:t>
      </w:r>
      <w:r w:rsidR="00FB6CC6">
        <w:t>will select applications that have</w:t>
      </w:r>
      <w:r w:rsidR="009D6602">
        <w:t xml:space="preserve"> been</w:t>
      </w:r>
      <w:r w:rsidR="00FB6CC6">
        <w:t xml:space="preserve"> </w:t>
      </w:r>
      <w:r w:rsidR="00FB6CC6" w:rsidRPr="009D6602">
        <w:rPr>
          <w:b/>
        </w:rPr>
        <w:t>Teacher endorsed</w:t>
      </w:r>
      <w:r w:rsidR="00FB6CC6">
        <w:t xml:space="preserve">, </w:t>
      </w:r>
      <w:r w:rsidR="00FB6CC6" w:rsidRPr="009D6602">
        <w:rPr>
          <w:b/>
        </w:rPr>
        <w:t>School endorsed</w:t>
      </w:r>
      <w:r w:rsidR="009D6602" w:rsidRPr="009D6602">
        <w:t>,</w:t>
      </w:r>
      <w:r w:rsidR="009D6602">
        <w:t xml:space="preserve"> </w:t>
      </w:r>
      <w:r w:rsidRPr="00C277E8">
        <w:rPr>
          <w:b/>
        </w:rPr>
        <w:t>EAL/D</w:t>
      </w:r>
      <w:r>
        <w:t xml:space="preserve"> </w:t>
      </w:r>
      <w:r w:rsidR="00FB6CC6" w:rsidRPr="009D6602">
        <w:rPr>
          <w:b/>
        </w:rPr>
        <w:t>PC reviewed</w:t>
      </w:r>
      <w:r w:rsidR="00FB6CC6">
        <w:t xml:space="preserve"> </w:t>
      </w:r>
      <w:r w:rsidR="009D6602">
        <w:t xml:space="preserve">or that are </w:t>
      </w:r>
      <w:r w:rsidR="009D6602" w:rsidRPr="009D6602">
        <w:rPr>
          <w:b/>
        </w:rPr>
        <w:t>Ready to publish</w:t>
      </w:r>
      <w:r w:rsidR="009D6602">
        <w:t xml:space="preserve">, </w:t>
      </w:r>
      <w:r w:rsidR="00FB6CC6">
        <w:t>to help</w:t>
      </w:r>
      <w:r w:rsidR="00AC3684">
        <w:t xml:space="preserve"> you</w:t>
      </w:r>
      <w:r w:rsidR="00FB6CC6">
        <w:t xml:space="preserve"> </w:t>
      </w:r>
      <w:r w:rsidR="00AC3684">
        <w:t>view</w:t>
      </w:r>
      <w:r w:rsidR="00FB6CC6">
        <w:t xml:space="preserve"> your students’ applications.</w:t>
      </w:r>
    </w:p>
    <w:p w14:paraId="44BDE62F" w14:textId="44D57BA3" w:rsidR="001E12A4" w:rsidRDefault="001E12A4" w:rsidP="0097691B">
      <w:r>
        <w:t xml:space="preserve">Alternatively, </w:t>
      </w:r>
      <w:r w:rsidR="00FB6CC6">
        <w:t>type</w:t>
      </w:r>
      <w:r>
        <w:t xml:space="preserv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application.</w:t>
      </w:r>
      <w:r w:rsidR="00FB6CC6">
        <w:t xml:space="preserve"> </w:t>
      </w:r>
    </w:p>
    <w:p w14:paraId="296BC0BA" w14:textId="22B41E3E" w:rsidR="00CD7EC3" w:rsidRDefault="00CD7EC3" w:rsidP="0097691B">
      <w:r>
        <w:t xml:space="preserve">If you want to view applications that </w:t>
      </w:r>
      <w:r w:rsidR="008F6F83">
        <w:t>students</w:t>
      </w:r>
      <w:r>
        <w:t xml:space="preserve"> submitted in the previous year/s, select the </w:t>
      </w:r>
      <w:r w:rsidRPr="00CD7EC3">
        <w:rPr>
          <w:b/>
        </w:rPr>
        <w:t xml:space="preserve">Show students registered in previous years </w:t>
      </w:r>
      <w:r>
        <w:t>check box (highlighted</w:t>
      </w:r>
      <w:r w:rsidR="002E3007">
        <w:t xml:space="preserve"> below</w:t>
      </w:r>
      <w:r>
        <w:t>)</w:t>
      </w:r>
      <w:r w:rsidR="00271979">
        <w:t>,</w:t>
      </w:r>
      <w:r w:rsidR="002E3007">
        <w:t xml:space="preserve"> then click on the </w:t>
      </w:r>
      <w:r w:rsidR="002E3007" w:rsidRPr="002E3007">
        <w:rPr>
          <w:b/>
        </w:rPr>
        <w:t>Search</w:t>
      </w:r>
      <w:r w:rsidR="002E3007">
        <w:t xml:space="preserve"> button (highlighted below)</w:t>
      </w:r>
      <w:r>
        <w:t xml:space="preserve">. This is </w:t>
      </w:r>
      <w:r w:rsidR="008F6F83">
        <w:t>very</w:t>
      </w:r>
      <w:r>
        <w:t xml:space="preserve"> useful at the beginning of a calendar year, when the </w:t>
      </w:r>
      <w:r w:rsidR="00D93D20">
        <w:t>SCSA</w:t>
      </w:r>
      <w:r>
        <w:t xml:space="preserve"> changes the portal date to the new academic year. By selecting this check box, you can view </w:t>
      </w:r>
      <w:r w:rsidR="008F6F83">
        <w:t xml:space="preserve">and endorse </w:t>
      </w:r>
      <w:r>
        <w:t>students’ applications that were submitted prior to the change of year.</w:t>
      </w:r>
    </w:p>
    <w:p w14:paraId="42BD1ED3" w14:textId="7DF3BC8A" w:rsidR="002E3007" w:rsidRDefault="002E3007" w:rsidP="0097691B">
      <w:r>
        <w:t xml:space="preserve">Click on the </w:t>
      </w:r>
      <w:r w:rsidRPr="003D1917">
        <w:rPr>
          <w:b/>
        </w:rPr>
        <w:t>Reset</w:t>
      </w:r>
      <w:r>
        <w:t xml:space="preserve"> button (highlighted below) to reset the filters and</w:t>
      </w:r>
      <w:r w:rsidRPr="00B23D6F">
        <w:t xml:space="preserve"> view</w:t>
      </w:r>
      <w:r>
        <w:t xml:space="preserve"> all the applications.</w:t>
      </w:r>
    </w:p>
    <w:p w14:paraId="25CD6B8D" w14:textId="1B435A7E" w:rsidR="00CD7EC3" w:rsidRDefault="00A356D8" w:rsidP="0097691B">
      <w:r>
        <w:t xml:space="preserve">You can see the number of applications </w:t>
      </w:r>
      <w:r w:rsidR="003150E7">
        <w:t>that require</w:t>
      </w:r>
      <w:r>
        <w:t xml:space="preserve"> </w:t>
      </w:r>
      <w:r w:rsidR="005F53E0">
        <w:t>your attention</w:t>
      </w:r>
      <w:r>
        <w:t xml:space="preserve"> (highlighted below). This number will update as you complete the required action.</w:t>
      </w:r>
    </w:p>
    <w:p w14:paraId="4FF4D01D" w14:textId="310C71FD" w:rsidR="009214B0" w:rsidRDefault="001D394C" w:rsidP="00CA0E89">
      <w:pPr>
        <w:ind w:left="-57"/>
      </w:pPr>
      <w:r>
        <w:rPr>
          <w:noProof/>
          <w:lang w:eastAsia="en-AU"/>
        </w:rPr>
        <mc:AlternateContent>
          <mc:Choice Requires="wpg">
            <w:drawing>
              <wp:inline distT="0" distB="0" distL="0" distR="0" wp14:anchorId="42BA6425" wp14:editId="1FA19296">
                <wp:extent cx="3770503" cy="4895850"/>
                <wp:effectExtent l="57150" t="57150" r="97155" b="114300"/>
                <wp:docPr id="29" name="Group 29"/>
                <wp:cNvGraphicFramePr/>
                <a:graphic xmlns:a="http://schemas.openxmlformats.org/drawingml/2006/main">
                  <a:graphicData uri="http://schemas.microsoft.com/office/word/2010/wordprocessingGroup">
                    <wpg:wgp>
                      <wpg:cNvGrpSpPr/>
                      <wpg:grpSpPr>
                        <a:xfrm>
                          <a:off x="0" y="0"/>
                          <a:ext cx="3770503" cy="4895850"/>
                          <a:chOff x="0" y="0"/>
                          <a:chExt cx="3770503" cy="4895850"/>
                        </a:xfrm>
                      </wpg:grpSpPr>
                      <pic:pic xmlns:pic="http://schemas.openxmlformats.org/drawingml/2006/picture">
                        <pic:nvPicPr>
                          <pic:cNvPr id="13" name="Picture 13" descr="EAL/D applications screen with the number of applications requiring action highlighted at the top of the filter box. The filter options Submitted and In progress are highlighted on the left-hand side with Search and Reset as the filter commands to sort applications" title="EALD_teacher_view_filter_options"/>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02435" cy="48958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2" name="Rounded Rectangle 12" descr="Red highlight box" title="Red highlight box"/>
                        <wps:cNvSpPr/>
                        <wps:spPr>
                          <a:xfrm>
                            <a:off x="182880" y="3889248"/>
                            <a:ext cx="699770" cy="368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descr="Red highlight box" title="Red highlight box"/>
                        <wps:cNvSpPr/>
                        <wps:spPr>
                          <a:xfrm>
                            <a:off x="1060561" y="4688791"/>
                            <a:ext cx="497840" cy="1434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title="Red highlight box"/>
                        <wps:cNvSpPr/>
                        <wps:spPr>
                          <a:xfrm>
                            <a:off x="219456" y="359664"/>
                            <a:ext cx="901065" cy="1612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descr="Red highlight box" title="Red highlight box"/>
                        <wps:cNvSpPr/>
                        <wps:spPr>
                          <a:xfrm>
                            <a:off x="249867" y="4688791"/>
                            <a:ext cx="501109" cy="1504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descr="Red highlight box" title="Red highlight box"/>
                        <wps:cNvSpPr/>
                        <wps:spPr>
                          <a:xfrm>
                            <a:off x="249868" y="3121152"/>
                            <a:ext cx="93976" cy="1036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Sub status filter options with Teacher endorsed, School endorsed, EAL/D PC reviewed, PC reviewed and Ready to publish highlighted as the Sub status filter commands to sort applications" title="EALD_teacher_view_filter_substatus_options"/>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21408" y="18288"/>
                            <a:ext cx="1649095" cy="1894840"/>
                          </a:xfrm>
                          <a:prstGeom prst="rect">
                            <a:avLst/>
                          </a:prstGeom>
                          <a:effectLst>
                            <a:outerShdw blurRad="50800" dist="38100" dir="2700000" algn="tl" rotWithShape="0">
                              <a:schemeClr val="bg1">
                                <a:lumMod val="75000"/>
                                <a:alpha val="40000"/>
                              </a:schemeClr>
                            </a:outerShdw>
                          </a:effectLst>
                        </pic:spPr>
                      </pic:pic>
                      <wps:wsp>
                        <wps:cNvPr id="36" name="Rounded Rectangle 36" descr="Red highlight box" title="Red highlight box"/>
                        <wps:cNvSpPr/>
                        <wps:spPr>
                          <a:xfrm>
                            <a:off x="2188464" y="694944"/>
                            <a:ext cx="942975" cy="1181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03DBE1" id="Group 29" o:spid="_x0000_s1026" style="width:296.9pt;height:385.5pt;mso-position-horizontal-relative:char;mso-position-vertical-relative:line" coordsize="37705,4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">
                <v:shape id="Picture 13" o:spid="_x0000_s1027" type="#_x0000_t75" alt="EAL/D applications screen with the number of applications requiring action highlighted at the top of the filter box. The filter options Submitted and In progress are highlighted on the left-hand side with Search and Reset as the filter commands to sort applications" style="position:absolute;width:17024;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" stroked="t" strokecolor="#bfbfbf [2412]" strokeweight=".5pt">
                  <v:imagedata r:id="rId27" o:title="D applications screen with the number of applications requiring action highlighted at the top of the filter box"/>
                  <v:shadow on="t" color="#bfbfbf [2412]" opacity="26214f" origin="-.5,-.5" offset=".74836mm,.74836mm"/>
                  <v:path arrowok="t"/>
                </v:shape>
                <v:roundrect id="Rounded Rectangle 12" o:spid="_x0000_s1028" alt="Red highlight box" style="position:absolute;left:1828;top:38892;width:6998;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" filled="f" strokecolor="red" strokeweight="2pt"/>
                <v:roundrect id="Rounded Rectangle 101" o:spid="_x0000_s1029" alt="Red highlight box" style="position:absolute;left:10605;top:46887;width:4979;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" filled="f" strokecolor="red" strokeweight="2pt"/>
                <v:roundrect id="Rounded Rectangle 103" o:spid="_x0000_s1030" style="position:absolute;left:2194;top:3596;width:901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" filled="f" strokecolor="red" strokeweight="2pt"/>
                <v:roundrect id="Rounded Rectangle 33" o:spid="_x0000_s1031" alt="Red highlight box" style="position:absolute;left:2498;top:46887;width:5011;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" filled="f" strokecolor="red" strokeweight="2pt"/>
                <v:roundrect id="Rounded Rectangle 10" o:spid="_x0000_s1032" alt="Red highlight box" style="position:absolute;left:2498;top:31211;width:940;height:1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" filled="f" strokecolor="red" strokeweight="2pt"/>
                <v:shape id="Picture 17" o:spid="_x0000_s1033" type="#_x0000_t75" alt="Sub status filter options with Teacher endorsed, School endorsed, EAL/D PC reviewed, PC reviewed and Ready to publish highlighted as the Sub status filter commands to sort applications" style="position:absolute;left:21214;top:182;width:16491;height:1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">
                  <v:imagedata r:id="rId28" o:title="D PC reviewed, PC reviewed and Ready to publish highlighted as the Sub status filter commands to sort applications"/>
                  <v:shadow on="t" color="#bfbfbf [2412]" opacity="26214f" origin="-.5,-.5" offset=".74836mm,.74836mm"/>
                  <v:path arrowok="t"/>
                </v:shape>
                <v:roundrect id="Rounded Rectangle 36" o:spid="_x0000_s1034" alt="Red highlight box" style="position:absolute;left:21884;top:6949;width:9430;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" filled="f" strokecolor="red" strokeweight="2pt"/>
                <w10:anchorlock/>
              </v:group>
            </w:pict>
          </mc:Fallback>
        </mc:AlternateContent>
      </w:r>
    </w:p>
    <w:p w14:paraId="283FDF8B" w14:textId="77777777" w:rsidR="00A8799F" w:rsidRDefault="00A8799F" w:rsidP="004A3BE3">
      <w:pPr>
        <w:pStyle w:val="Heading2"/>
      </w:pPr>
      <w:bookmarkStart w:id="8" w:name="_Toc92451969"/>
      <w:r>
        <w:lastRenderedPageBreak/>
        <w:t xml:space="preserve">Step 3: View students’ </w:t>
      </w:r>
      <w:r w:rsidR="002F142F">
        <w:t xml:space="preserve">EAL/D eligibility </w:t>
      </w:r>
      <w:r>
        <w:t>applications</w:t>
      </w:r>
      <w:bookmarkEnd w:id="8"/>
    </w:p>
    <w:p w14:paraId="356FAD24" w14:textId="77777777" w:rsidR="00CE4ED9" w:rsidRDefault="00DF0120" w:rsidP="00CE4ED9">
      <w:r>
        <w:t xml:space="preserve">Click on the </w:t>
      </w:r>
      <w:r w:rsidRPr="00776445">
        <w:rPr>
          <w:b/>
        </w:rPr>
        <w:t>View</w:t>
      </w:r>
      <w:r>
        <w:t xml:space="preserve"> button (highlighted below) to the left of the student’s name</w:t>
      </w:r>
      <w:r w:rsidR="00CE4ED9">
        <w:t xml:space="preserve"> to read all details and supporting documents in </w:t>
      </w:r>
      <w:r w:rsidR="00EF21D7">
        <w:t xml:space="preserve">that </w:t>
      </w:r>
      <w:r w:rsidR="00CE4ED9">
        <w:t xml:space="preserve">student’s application (example shown below). </w:t>
      </w:r>
    </w:p>
    <w:p w14:paraId="18520929" w14:textId="77777777" w:rsidR="002E2A17" w:rsidRDefault="0016646B" w:rsidP="00A629C9">
      <w:pPr>
        <w:ind w:left="-57"/>
      </w:pPr>
      <w:r>
        <w:rPr>
          <w:noProof/>
          <w:lang w:eastAsia="en-AU"/>
        </w:rPr>
        <mc:AlternateContent>
          <mc:Choice Requires="wps">
            <w:drawing>
              <wp:anchor distT="0" distB="0" distL="114300" distR="114300" simplePos="0" relativeHeight="251927552" behindDoc="0" locked="0" layoutInCell="1" allowOverlap="1" wp14:anchorId="4D18E73C" wp14:editId="14814442">
                <wp:simplePos x="0" y="0"/>
                <wp:positionH relativeFrom="column">
                  <wp:posOffset>445396</wp:posOffset>
                </wp:positionH>
                <wp:positionV relativeFrom="paragraph">
                  <wp:posOffset>726084</wp:posOffset>
                </wp:positionV>
                <wp:extent cx="304800" cy="145987"/>
                <wp:effectExtent l="0" t="0" r="19050" b="26035"/>
                <wp:wrapNone/>
                <wp:docPr id="80" name="Rounded Rectangle 80" descr="Red highlight box" title="Red highlight box"/>
                <wp:cNvGraphicFramePr/>
                <a:graphic xmlns:a="http://schemas.openxmlformats.org/drawingml/2006/main">
                  <a:graphicData uri="http://schemas.microsoft.com/office/word/2010/wordprocessingShape">
                    <wps:wsp>
                      <wps:cNvSpPr/>
                      <wps:spPr>
                        <a:xfrm>
                          <a:off x="0" y="0"/>
                          <a:ext cx="304800" cy="1459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FBB0A" id="Rounded Rectangle 80" o:spid="_x0000_s1026" alt="Title: Red highlight box - Description: Red highlight box" style="position:absolute;margin-left:35.05pt;margin-top:57.15pt;width:24pt;height:1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" filled="f" strokecolor="red" strokeweight="2pt"/>
            </w:pict>
          </mc:Fallback>
        </mc:AlternateContent>
      </w:r>
      <w:r w:rsidR="002E2A17">
        <w:rPr>
          <w:noProof/>
          <w:lang w:eastAsia="en-AU"/>
        </w:rPr>
        <w:drawing>
          <wp:inline distT="0" distB="0" distL="0" distR="0" wp14:anchorId="72958A37" wp14:editId="3E24618E">
            <wp:extent cx="5211552" cy="1095934"/>
            <wp:effectExtent l="57150" t="57150" r="103505" b="123825"/>
            <wp:docPr id="67" name="Picture 67" descr="Teacher view of EAL/D applications with View button highlighted" title="EALD_teacher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ALD_teacher_view.jpg"/>
                    <pic:cNvPicPr/>
                  </pic:nvPicPr>
                  <pic:blipFill rotWithShape="1">
                    <a:blip r:embed="rId29">
                      <a:extLst>
                        <a:ext uri="{28A0092B-C50C-407E-A947-70E740481C1C}">
                          <a14:useLocalDpi xmlns:a14="http://schemas.microsoft.com/office/drawing/2010/main" val="0"/>
                        </a:ext>
                      </a:extLst>
                    </a:blip>
                    <a:srcRect t="2093" r="2260" b="4567"/>
                    <a:stretch/>
                  </pic:blipFill>
                  <pic:spPr bwMode="auto">
                    <a:xfrm>
                      <a:off x="0" y="0"/>
                      <a:ext cx="5266095" cy="110740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E361D86" w14:textId="77C545DA" w:rsidR="00A8799F" w:rsidRDefault="000E23F3" w:rsidP="005F5F4A">
      <w:pPr>
        <w:ind w:left="-57"/>
      </w:pPr>
      <w:r>
        <w:rPr>
          <w:noProof/>
          <w:lang w:eastAsia="en-AU"/>
        </w:rPr>
        <w:drawing>
          <wp:inline distT="0" distB="0" distL="0" distR="0" wp14:anchorId="69BE65B0" wp14:editId="14BF6CAA">
            <wp:extent cx="3752740" cy="4439971"/>
            <wp:effectExtent l="57150" t="57150" r="114935" b="1130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LD_teacher_application_form_view.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66599" cy="4456368"/>
                    </a:xfrm>
                    <a:prstGeom prst="rect">
                      <a:avLst/>
                    </a:prstGeom>
                    <a:ln w="6350">
                      <a:solidFill>
                        <a:schemeClr val="bg1">
                          <a:lumMod val="85000"/>
                        </a:schemeClr>
                      </a:solidFill>
                    </a:ln>
                    <a:effectLst>
                      <a:outerShdw blurRad="50800" dist="38100" dir="2700000" algn="tl" rotWithShape="0">
                        <a:schemeClr val="bg1">
                          <a:lumMod val="65000"/>
                          <a:alpha val="40000"/>
                        </a:schemeClr>
                      </a:outerShdw>
                    </a:effectLst>
                  </pic:spPr>
                </pic:pic>
              </a:graphicData>
            </a:graphic>
          </wp:inline>
        </w:drawing>
      </w:r>
    </w:p>
    <w:p w14:paraId="1D1756ED" w14:textId="113C1A50" w:rsidR="00226CCB" w:rsidRDefault="00226CCB" w:rsidP="00C336F1">
      <w:r>
        <w:t xml:space="preserve">When reviewing </w:t>
      </w:r>
      <w:r w:rsidR="007309F7">
        <w:t>the student’s</w:t>
      </w:r>
      <w:r>
        <w:t xml:space="preserve"> education background, if the school name is very long</w:t>
      </w:r>
      <w:r w:rsidR="007309F7">
        <w:t>,</w:t>
      </w:r>
      <w:r>
        <w:t xml:space="preserve"> it will be abbreviated</w:t>
      </w:r>
      <w:r w:rsidR="00B62659">
        <w:t xml:space="preserve"> with an ellipsis</w:t>
      </w:r>
      <w:r>
        <w:t xml:space="preserve">. Hover with your mouse over the school name and the name will </w:t>
      </w:r>
      <w:r w:rsidR="00822860">
        <w:t xml:space="preserve">be </w:t>
      </w:r>
      <w:r>
        <w:t>display</w:t>
      </w:r>
      <w:r w:rsidR="00822860">
        <w:t>ed in full</w:t>
      </w:r>
      <w:r w:rsidR="00C336F1">
        <w:t xml:space="preserve"> (highlighted below).</w:t>
      </w:r>
    </w:p>
    <w:p w14:paraId="236E933F" w14:textId="77777777" w:rsidR="008A7539" w:rsidRPr="00461DED" w:rsidRDefault="00226CCB" w:rsidP="00C336F1">
      <w:pPr>
        <w:ind w:left="-57"/>
        <w:rPr>
          <w:rFonts w:cs="Arial"/>
          <w:b/>
          <w:sz w:val="28"/>
          <w:szCs w:val="24"/>
          <w:lang w:val="en-GB"/>
        </w:rPr>
      </w:pPr>
      <w:r>
        <w:rPr>
          <w:noProof/>
          <w:lang w:eastAsia="en-AU"/>
        </w:rPr>
        <mc:AlternateContent>
          <mc:Choice Requires="wps">
            <w:drawing>
              <wp:anchor distT="0" distB="0" distL="114300" distR="114300" simplePos="0" relativeHeight="251934720" behindDoc="0" locked="0" layoutInCell="1" allowOverlap="1" wp14:anchorId="3D9B1E35" wp14:editId="0EB874B3">
                <wp:simplePos x="0" y="0"/>
                <wp:positionH relativeFrom="column">
                  <wp:posOffset>2533650</wp:posOffset>
                </wp:positionH>
                <wp:positionV relativeFrom="paragraph">
                  <wp:posOffset>712470</wp:posOffset>
                </wp:positionV>
                <wp:extent cx="1514475" cy="126778"/>
                <wp:effectExtent l="0" t="0" r="28575" b="26035"/>
                <wp:wrapNone/>
                <wp:docPr id="11" name="Rounded Rectangle 11" descr="Red highlight box" title="Red highlight box"/>
                <wp:cNvGraphicFramePr/>
                <a:graphic xmlns:a="http://schemas.openxmlformats.org/drawingml/2006/main">
                  <a:graphicData uri="http://schemas.microsoft.com/office/word/2010/wordprocessingShape">
                    <wps:wsp>
                      <wps:cNvSpPr/>
                      <wps:spPr>
                        <a:xfrm>
                          <a:off x="0" y="0"/>
                          <a:ext cx="1514475" cy="1267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6DD71" id="Rounded Rectangle 11" o:spid="_x0000_s1026" alt="Title: Red highlight box - Description: Red highlight box" style="position:absolute;margin-left:199.5pt;margin-top:56.1pt;width:119.25pt;height:1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" filled="f" strokecolor="red" strokeweight="2pt"/>
            </w:pict>
          </mc:Fallback>
        </mc:AlternateContent>
      </w:r>
      <w:r>
        <w:rPr>
          <w:noProof/>
          <w:lang w:eastAsia="en-AU"/>
        </w:rPr>
        <w:drawing>
          <wp:inline distT="0" distB="0" distL="0" distR="0" wp14:anchorId="4B1015A7" wp14:editId="5561C0AE">
            <wp:extent cx="5853600" cy="1044000"/>
            <wp:effectExtent l="57150" t="57150" r="109220" b="118110"/>
            <wp:docPr id="9" name="Picture 9" descr="Teacher view of EAL/D applications with an example of a long school name highlighted." title="EALD_school_view_long_school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LD_teacher_view_long_school_name.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53600"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8A7539">
        <w:br w:type="page"/>
      </w:r>
    </w:p>
    <w:p w14:paraId="6413A6DC" w14:textId="77777777" w:rsidR="00A8799F" w:rsidRDefault="00A8799F" w:rsidP="004A3BE3">
      <w:pPr>
        <w:pStyle w:val="Heading2"/>
      </w:pPr>
      <w:bookmarkStart w:id="9" w:name="_Toc92451970"/>
      <w:r>
        <w:lastRenderedPageBreak/>
        <w:t xml:space="preserve">Step 4: Endorse students’ </w:t>
      </w:r>
      <w:r w:rsidR="002F142F">
        <w:t xml:space="preserve">EAL/D eligibility </w:t>
      </w:r>
      <w:r>
        <w:t>applications</w:t>
      </w:r>
      <w:bookmarkEnd w:id="9"/>
    </w:p>
    <w:p w14:paraId="60F530FE" w14:textId="77777777" w:rsidR="002E2A17" w:rsidRDefault="00353EF1" w:rsidP="00454135">
      <w:r>
        <w:t>S</w:t>
      </w:r>
      <w:r w:rsidR="00EC2B7E">
        <w:t xml:space="preserve">croll down to the </w:t>
      </w:r>
      <w:r w:rsidR="00F265BA">
        <w:t>bottom</w:t>
      </w:r>
      <w:r w:rsidR="00EC2B7E">
        <w:t xml:space="preserve"> of the application form</w:t>
      </w:r>
      <w:r>
        <w:t xml:space="preserve"> to the </w:t>
      </w:r>
      <w:r w:rsidR="00957E91">
        <w:rPr>
          <w:b/>
        </w:rPr>
        <w:t xml:space="preserve">Endorse </w:t>
      </w:r>
      <w:r w:rsidR="001C118C">
        <w:rPr>
          <w:b/>
        </w:rPr>
        <w:t>A</w:t>
      </w:r>
      <w:r w:rsidRPr="00353EF1">
        <w:rPr>
          <w:b/>
        </w:rPr>
        <w:t>pplication</w:t>
      </w:r>
      <w:r>
        <w:t xml:space="preserve"> section</w:t>
      </w:r>
      <w:r w:rsidR="00EC2B7E">
        <w:t xml:space="preserve">. </w:t>
      </w:r>
      <w:r w:rsidR="001D03D2">
        <w:t>Select</w:t>
      </w:r>
      <w:r w:rsidR="001C118C">
        <w:t xml:space="preserve"> either</w:t>
      </w:r>
      <w:r w:rsidR="00EC2B7E" w:rsidRPr="00865AE4">
        <w:rPr>
          <w:b/>
        </w:rPr>
        <w:t xml:space="preserve"> </w:t>
      </w:r>
      <w:r w:rsidR="00865AE4" w:rsidRPr="00865AE4">
        <w:rPr>
          <w:b/>
        </w:rPr>
        <w:t>I</w:t>
      </w:r>
      <w:r w:rsidR="00865AE4">
        <w:t xml:space="preserve"> </w:t>
      </w:r>
      <w:r w:rsidR="00EC2B7E" w:rsidRPr="00776445">
        <w:rPr>
          <w:b/>
        </w:rPr>
        <w:t>Endorse</w:t>
      </w:r>
      <w:r w:rsidR="00EC2B7E">
        <w:t xml:space="preserve"> or </w:t>
      </w:r>
      <w:r w:rsidR="00865AE4">
        <w:rPr>
          <w:b/>
        </w:rPr>
        <w:t>I cannot endorse</w:t>
      </w:r>
      <w:r w:rsidR="002E2A17">
        <w:t>. If you endorse the application, it is optional to add a comment.</w:t>
      </w:r>
      <w:r w:rsidR="00EC2B7E">
        <w:t xml:space="preserve"> </w:t>
      </w:r>
    </w:p>
    <w:p w14:paraId="39656FC4" w14:textId="7DB54146" w:rsidR="00454135" w:rsidRDefault="00353EF1" w:rsidP="00454135">
      <w:r>
        <w:t>Note: i</w:t>
      </w:r>
      <w:r w:rsidR="001028D9">
        <w:t xml:space="preserve">f you see an error in a student’s application, </w:t>
      </w:r>
      <w:r w:rsidR="00BA05DC">
        <w:t>such as an incorrect percentage in the Education</w:t>
      </w:r>
      <w:r w:rsidR="00E53375">
        <w:t>al Background</w:t>
      </w:r>
      <w:r w:rsidR="00BA05DC">
        <w:t xml:space="preserve"> table, or the incorrect language/s spoken at home, </w:t>
      </w:r>
      <w:r w:rsidR="000165E3">
        <w:t xml:space="preserve">add this information in the </w:t>
      </w:r>
      <w:r w:rsidR="000165E3" w:rsidRPr="00DB62BD">
        <w:rPr>
          <w:b/>
        </w:rPr>
        <w:t>Comment</w:t>
      </w:r>
      <w:r w:rsidR="000165E3">
        <w:t xml:space="preserve"> box, but still endorse the application</w:t>
      </w:r>
      <w:r w:rsidR="001028D9">
        <w:t>.</w:t>
      </w:r>
      <w:r w:rsidR="00BA05DC">
        <w:t xml:space="preserve"> The SCSA considers this information when reviewing the application and it often means that further action will not be required by the student.</w:t>
      </w:r>
    </w:p>
    <w:p w14:paraId="037D96D6" w14:textId="77777777" w:rsidR="00EC2B7E" w:rsidRDefault="00454135" w:rsidP="00EC2B7E">
      <w:r>
        <w:t xml:space="preserve">Click on the </w:t>
      </w:r>
      <w:r w:rsidR="00D700E5">
        <w:rPr>
          <w:b/>
        </w:rPr>
        <w:t>Submit</w:t>
      </w:r>
      <w:r w:rsidR="00D700E5">
        <w:t xml:space="preserve"> </w:t>
      </w:r>
      <w:r>
        <w:t>button</w:t>
      </w:r>
      <w:r w:rsidR="00D17275">
        <w:t xml:space="preserve"> (highlighted below)</w:t>
      </w:r>
      <w:r w:rsidR="00003459">
        <w:t>,</w:t>
      </w:r>
      <w:r w:rsidR="00B80032">
        <w:t xml:space="preserve"> </w:t>
      </w:r>
      <w:r>
        <w:t>to submit</w:t>
      </w:r>
      <w:r w:rsidR="00477479">
        <w:t xml:space="preserve"> your endorsement.</w:t>
      </w:r>
    </w:p>
    <w:p w14:paraId="0410410D" w14:textId="77777777" w:rsidR="008A7539" w:rsidRDefault="00865AE4" w:rsidP="001C118C">
      <w:pPr>
        <w:ind w:left="-57"/>
      </w:pPr>
      <w:r>
        <w:rPr>
          <w:noProof/>
          <w:lang w:eastAsia="en-AU"/>
        </w:rPr>
        <mc:AlternateContent>
          <mc:Choice Requires="wps">
            <w:drawing>
              <wp:anchor distT="0" distB="0" distL="114300" distR="114300" simplePos="0" relativeHeight="251860992" behindDoc="0" locked="0" layoutInCell="1" allowOverlap="1" wp14:anchorId="11FC38A1" wp14:editId="2229C242">
                <wp:simplePos x="0" y="0"/>
                <wp:positionH relativeFrom="column">
                  <wp:posOffset>82550</wp:posOffset>
                </wp:positionH>
                <wp:positionV relativeFrom="paragraph">
                  <wp:posOffset>1798320</wp:posOffset>
                </wp:positionV>
                <wp:extent cx="519545" cy="181054"/>
                <wp:effectExtent l="0" t="0" r="13970" b="28575"/>
                <wp:wrapNone/>
                <wp:docPr id="2" name="Rounded Rectangle 2" descr="Red highlight box" title="Red highlight box"/>
                <wp:cNvGraphicFramePr/>
                <a:graphic xmlns:a="http://schemas.openxmlformats.org/drawingml/2006/main">
                  <a:graphicData uri="http://schemas.microsoft.com/office/word/2010/wordprocessingShape">
                    <wps:wsp>
                      <wps:cNvSpPr/>
                      <wps:spPr>
                        <a:xfrm>
                          <a:off x="0" y="0"/>
                          <a:ext cx="519545" cy="1810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019D2" id="Rounded Rectangle 2" o:spid="_x0000_s1026" alt="Title: Red highlight box - Description: Red highlight box" style="position:absolute;margin-left:6.5pt;margin-top:141.6pt;width:40.9pt;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" filled="f" strokecolor="red" strokeweight="2pt"/>
            </w:pict>
          </mc:Fallback>
        </mc:AlternateContent>
      </w:r>
      <w:r>
        <w:rPr>
          <w:noProof/>
          <w:lang w:eastAsia="en-AU"/>
        </w:rPr>
        <w:drawing>
          <wp:inline distT="0" distB="0" distL="0" distR="0" wp14:anchorId="0A8F5C8E" wp14:editId="370E18CC">
            <wp:extent cx="3769200" cy="1980000"/>
            <wp:effectExtent l="57150" t="57150" r="117475" b="115570"/>
            <wp:docPr id="70" name="Picture 70" descr="Endorse application panel for teacher, with I endorse option selected and Submit button highlighted" title="EALD_teacher_endorse_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ALD_teacher_endorse_cannot_endorse_application.jpg"/>
                    <pic:cNvPicPr/>
                  </pic:nvPicPr>
                  <pic:blipFill>
                    <a:blip r:embed="rId33">
                      <a:extLst>
                        <a:ext uri="{28A0092B-C50C-407E-A947-70E740481C1C}">
                          <a14:useLocalDpi xmlns:a14="http://schemas.microsoft.com/office/drawing/2010/main" val="0"/>
                        </a:ext>
                      </a:extLst>
                    </a:blip>
                    <a:stretch>
                      <a:fillRect/>
                    </a:stretch>
                  </pic:blipFill>
                  <pic:spPr>
                    <a:xfrm>
                      <a:off x="0" y="0"/>
                      <a:ext cx="37692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E9C30C3" w14:textId="77777777" w:rsidR="00D31C4A" w:rsidRPr="000854BE" w:rsidRDefault="00D31C4A" w:rsidP="000854BE">
      <w:pPr>
        <w:spacing w:after="0"/>
        <w:rPr>
          <w:b/>
        </w:rPr>
      </w:pPr>
      <w:r w:rsidRPr="000854BE">
        <w:rPr>
          <w:b/>
        </w:rPr>
        <w:t>Multiple endorsements</w:t>
      </w:r>
    </w:p>
    <w:p w14:paraId="4907AD03" w14:textId="77777777" w:rsidR="00E23D4A" w:rsidRDefault="00E23D4A" w:rsidP="00E23D4A">
      <w:r>
        <w:t xml:space="preserve">If you wish to endorse multiple applications at the same time, tick the check box underneath the </w:t>
      </w:r>
      <w:r w:rsidRPr="00451A54">
        <w:rPr>
          <w:b/>
        </w:rPr>
        <w:t>Endorse selected</w:t>
      </w:r>
      <w:r>
        <w:t xml:space="preserve"> button to select multiple applications (highlighted below). </w:t>
      </w:r>
    </w:p>
    <w:p w14:paraId="468535D0" w14:textId="682A21EB" w:rsidR="00E23D4A" w:rsidRDefault="00E23D4A" w:rsidP="00E23D4A">
      <w:r>
        <w:t xml:space="preserve">Click on the </w:t>
      </w:r>
      <w:r w:rsidRPr="00664C43">
        <w:rPr>
          <w:b/>
        </w:rPr>
        <w:t>Endorse</w:t>
      </w:r>
      <w:r>
        <w:t xml:space="preserve"> </w:t>
      </w:r>
      <w:r w:rsidRPr="00003459">
        <w:rPr>
          <w:b/>
        </w:rPr>
        <w:t>selected</w:t>
      </w:r>
      <w:r>
        <w:t xml:space="preserve"> </w:t>
      </w:r>
      <w:r w:rsidR="004E1C8E">
        <w:t>button (highlighted below)</w:t>
      </w:r>
      <w:r>
        <w:t xml:space="preserve">. A warning will appear, asking if you wish to endorse the applications of the selected students. Click on the </w:t>
      </w:r>
      <w:r w:rsidRPr="004B57D2">
        <w:rPr>
          <w:b/>
        </w:rPr>
        <w:t>Endorse</w:t>
      </w:r>
      <w:r>
        <w:t xml:space="preserve"> button (highlighted below) to endorse the selected applications. Alternatively, click on the </w:t>
      </w:r>
      <w:r w:rsidRPr="004B57D2">
        <w:rPr>
          <w:b/>
        </w:rPr>
        <w:t>Cancel</w:t>
      </w:r>
      <w:r>
        <w:t xml:space="preserve"> button (highlighted below) to cancel this </w:t>
      </w:r>
      <w:r w:rsidR="0045249F">
        <w:t xml:space="preserve">multiple </w:t>
      </w:r>
      <w:r>
        <w:t>endorsement.</w:t>
      </w:r>
    </w:p>
    <w:p w14:paraId="7F6E51B6" w14:textId="680EED41" w:rsidR="000D4609" w:rsidRDefault="00D743EC" w:rsidP="00570AD9">
      <w:pPr>
        <w:ind w:left="-57"/>
      </w:pPr>
      <w:r>
        <w:rPr>
          <w:noProof/>
          <w:lang w:eastAsia="en-AU"/>
        </w:rPr>
        <mc:AlternateContent>
          <mc:Choice Requires="wps">
            <w:drawing>
              <wp:anchor distT="0" distB="0" distL="114300" distR="114300" simplePos="0" relativeHeight="251986944" behindDoc="0" locked="0" layoutInCell="1" allowOverlap="1" wp14:anchorId="26451FD9" wp14:editId="32DA1424">
                <wp:simplePos x="0" y="0"/>
                <wp:positionH relativeFrom="column">
                  <wp:posOffset>38100</wp:posOffset>
                </wp:positionH>
                <wp:positionV relativeFrom="paragraph">
                  <wp:posOffset>71438</wp:posOffset>
                </wp:positionV>
                <wp:extent cx="962025" cy="219075"/>
                <wp:effectExtent l="0" t="0" r="28575" b="28575"/>
                <wp:wrapNone/>
                <wp:docPr id="107" name="Rounded Rectangle 107" title="Red highlight box"/>
                <wp:cNvGraphicFramePr/>
                <a:graphic xmlns:a="http://schemas.openxmlformats.org/drawingml/2006/main">
                  <a:graphicData uri="http://schemas.microsoft.com/office/word/2010/wordprocessingShape">
                    <wps:wsp>
                      <wps:cNvSpPr/>
                      <wps:spPr>
                        <a:xfrm>
                          <a:off x="0" y="0"/>
                          <a:ext cx="96202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A11A6" id="Rounded Rectangle 107" o:spid="_x0000_s1026" alt="Title: Red highlight box" style="position:absolute;margin-left:3pt;margin-top:5.65pt;width:75.75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" filled="f" strokecolor="red" strokeweight="2pt"/>
            </w:pict>
          </mc:Fallback>
        </mc:AlternateContent>
      </w:r>
      <w:r w:rsidR="00BA05DC">
        <w:rPr>
          <w:noProof/>
          <w:lang w:eastAsia="en-AU"/>
        </w:rPr>
        <mc:AlternateContent>
          <mc:Choice Requires="wps">
            <w:drawing>
              <wp:anchor distT="0" distB="0" distL="114300" distR="114300" simplePos="0" relativeHeight="251791360" behindDoc="0" locked="0" layoutInCell="1" allowOverlap="1" wp14:anchorId="45BD52A6" wp14:editId="73436E3C">
                <wp:simplePos x="0" y="0"/>
                <wp:positionH relativeFrom="column">
                  <wp:posOffset>97790</wp:posOffset>
                </wp:positionH>
                <wp:positionV relativeFrom="paragraph">
                  <wp:posOffset>379095</wp:posOffset>
                </wp:positionV>
                <wp:extent cx="243609" cy="969818"/>
                <wp:effectExtent l="0" t="0" r="23495" b="20955"/>
                <wp:wrapNone/>
                <wp:docPr id="15" name="Rounded Rectangle 15" descr="Red highlight box" title="Red highlight box"/>
                <wp:cNvGraphicFramePr/>
                <a:graphic xmlns:a="http://schemas.openxmlformats.org/drawingml/2006/main">
                  <a:graphicData uri="http://schemas.microsoft.com/office/word/2010/wordprocessingShape">
                    <wps:wsp>
                      <wps:cNvSpPr/>
                      <wps:spPr>
                        <a:xfrm>
                          <a:off x="0" y="0"/>
                          <a:ext cx="243609" cy="96981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2F358" id="Rounded Rectangle 15" o:spid="_x0000_s1026" alt="Title: Red highlight box - Description: Red highlight box" style="position:absolute;margin-left:7.7pt;margin-top:29.85pt;width:19.2pt;height:76.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" filled="f" strokecolor="red" strokeweight="2pt"/>
            </w:pict>
          </mc:Fallback>
        </mc:AlternateContent>
      </w:r>
      <w:r w:rsidR="00A34881">
        <w:rPr>
          <w:noProof/>
          <w:lang w:eastAsia="en-AU"/>
        </w:rPr>
        <w:drawing>
          <wp:inline distT="0" distB="0" distL="0" distR="0" wp14:anchorId="48F69591" wp14:editId="7CE8E6BC">
            <wp:extent cx="3492000" cy="1548000"/>
            <wp:effectExtent l="57150" t="57150" r="108585" b="109855"/>
            <wp:docPr id="26" name="Picture 26" descr="Option for teacher to select multiple students to endorse with check boxes highlighted" title="EALD_teacher_multiple_end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LD_teacher_multiple_endorse.jpg"/>
                    <pic:cNvPicPr/>
                  </pic:nvPicPr>
                  <pic:blipFill rotWithShape="1">
                    <a:blip r:embed="rId34">
                      <a:extLst>
                        <a:ext uri="{28A0092B-C50C-407E-A947-70E740481C1C}">
                          <a14:useLocalDpi xmlns:a14="http://schemas.microsoft.com/office/drawing/2010/main" val="0"/>
                        </a:ext>
                      </a:extLst>
                    </a:blip>
                    <a:srcRect r="59762"/>
                    <a:stretch/>
                  </pic:blipFill>
                  <pic:spPr bwMode="auto">
                    <a:xfrm>
                      <a:off x="0" y="0"/>
                      <a:ext cx="3492000" cy="1548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4641BB90" w14:textId="66943174" w:rsidR="000C6BFC" w:rsidRDefault="000854BE" w:rsidP="00172697">
      <w:pPr>
        <w:ind w:left="-57"/>
      </w:pPr>
      <w:r>
        <w:rPr>
          <w:noProof/>
          <w:lang w:eastAsia="en-AU"/>
        </w:rPr>
        <mc:AlternateContent>
          <mc:Choice Requires="wps">
            <w:drawing>
              <wp:anchor distT="0" distB="0" distL="114300" distR="114300" simplePos="0" relativeHeight="251883520" behindDoc="0" locked="0" layoutInCell="1" allowOverlap="1" wp14:anchorId="19E27384" wp14:editId="0DE8ACB7">
                <wp:simplePos x="0" y="0"/>
                <wp:positionH relativeFrom="column">
                  <wp:posOffset>90488</wp:posOffset>
                </wp:positionH>
                <wp:positionV relativeFrom="paragraph">
                  <wp:posOffset>687070</wp:posOffset>
                </wp:positionV>
                <wp:extent cx="1028700" cy="218440"/>
                <wp:effectExtent l="0" t="0" r="19050" b="10160"/>
                <wp:wrapNone/>
                <wp:docPr id="27" name="Rounded Rectangle 27" title="Red highlight box"/>
                <wp:cNvGraphicFramePr/>
                <a:graphic xmlns:a="http://schemas.openxmlformats.org/drawingml/2006/main">
                  <a:graphicData uri="http://schemas.microsoft.com/office/word/2010/wordprocessingShape">
                    <wps:wsp>
                      <wps:cNvSpPr/>
                      <wps:spPr>
                        <a:xfrm>
                          <a:off x="0" y="0"/>
                          <a:ext cx="1028700" cy="2184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BBC87" id="Rounded Rectangle 27" o:spid="_x0000_s1026" alt="Title: Red highlight box" style="position:absolute;margin-left:7.15pt;margin-top:54.1pt;width:81pt;height:17.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" filled="f" strokecolor="red" strokeweight="2pt"/>
            </w:pict>
          </mc:Fallback>
        </mc:AlternateContent>
      </w:r>
      <w:r>
        <w:rPr>
          <w:noProof/>
          <w:lang w:eastAsia="en-AU"/>
        </w:rPr>
        <mc:AlternateContent>
          <mc:Choice Requires="wps">
            <w:drawing>
              <wp:anchor distT="0" distB="0" distL="114300" distR="114300" simplePos="0" relativeHeight="251956224" behindDoc="0" locked="0" layoutInCell="1" allowOverlap="1" wp14:anchorId="17552255" wp14:editId="3236AA0B">
                <wp:simplePos x="0" y="0"/>
                <wp:positionH relativeFrom="column">
                  <wp:posOffset>1162050</wp:posOffset>
                </wp:positionH>
                <wp:positionV relativeFrom="paragraph">
                  <wp:posOffset>682625</wp:posOffset>
                </wp:positionV>
                <wp:extent cx="1062038" cy="218440"/>
                <wp:effectExtent l="0" t="0" r="24130" b="10160"/>
                <wp:wrapNone/>
                <wp:docPr id="49" name="Rounded Rectangle 49" title="Red highlight box"/>
                <wp:cNvGraphicFramePr/>
                <a:graphic xmlns:a="http://schemas.openxmlformats.org/drawingml/2006/main">
                  <a:graphicData uri="http://schemas.microsoft.com/office/word/2010/wordprocessingShape">
                    <wps:wsp>
                      <wps:cNvSpPr/>
                      <wps:spPr>
                        <a:xfrm>
                          <a:off x="0" y="0"/>
                          <a:ext cx="1062038" cy="2184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9B130" id="Rounded Rectangle 49" o:spid="_x0000_s1026" alt="Title: Red highlight box" style="position:absolute;margin-left:91.5pt;margin-top:53.75pt;width:83.65pt;height:17.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" filled="f" strokecolor="red" strokeweight="2pt"/>
            </w:pict>
          </mc:Fallback>
        </mc:AlternateContent>
      </w:r>
      <w:r w:rsidR="004E05BF">
        <w:rPr>
          <w:noProof/>
          <w:lang w:eastAsia="en-AU"/>
        </w:rPr>
        <w:drawing>
          <wp:inline distT="0" distB="0" distL="0" distR="0" wp14:anchorId="47455010" wp14:editId="76263F5C">
            <wp:extent cx="2250000" cy="900000"/>
            <wp:effectExtent l="57150" t="57150" r="112395" b="109855"/>
            <wp:docPr id="18" name="Picture 18" descr="Warning to EAL/D teacher about endorsing multiple applications with Cancel and Endorse buttons highlighted" title="EALD_school_multiple_endorsement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LD_school_multiple_endorsement_warning.jpg"/>
                    <pic:cNvPicPr/>
                  </pic:nvPicPr>
                  <pic:blipFill>
                    <a:blip r:embed="rId35">
                      <a:extLst>
                        <a:ext uri="{28A0092B-C50C-407E-A947-70E740481C1C}">
                          <a14:useLocalDpi xmlns:a14="http://schemas.microsoft.com/office/drawing/2010/main" val="0"/>
                        </a:ext>
                      </a:extLst>
                    </a:blip>
                    <a:stretch>
                      <a:fillRect/>
                    </a:stretch>
                  </pic:blipFill>
                  <pic:spPr>
                    <a:xfrm>
                      <a:off x="0" y="0"/>
                      <a:ext cx="2250000" cy="9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0C6BFC">
        <w:br w:type="page"/>
      </w:r>
    </w:p>
    <w:p w14:paraId="62C5544F" w14:textId="77777777" w:rsidR="002E2A17" w:rsidRDefault="002E2A17" w:rsidP="002E2A17">
      <w:r>
        <w:lastRenderedPageBreak/>
        <w:t xml:space="preserve">If you choose </w:t>
      </w:r>
      <w:r w:rsidR="00865AE4">
        <w:t>not to endorse</w:t>
      </w:r>
      <w:r>
        <w:t xml:space="preserve"> a student’s application, </w:t>
      </w:r>
      <w:r w:rsidR="00C87858">
        <w:t>you must</w:t>
      </w:r>
      <w:r>
        <w:t xml:space="preserve"> add an explanation for your decision.</w:t>
      </w:r>
      <w:r w:rsidR="00477479">
        <w:t xml:space="preserve"> Click on the </w:t>
      </w:r>
      <w:r w:rsidR="00477479">
        <w:rPr>
          <w:b/>
        </w:rPr>
        <w:t>Submit</w:t>
      </w:r>
      <w:r w:rsidR="00477479">
        <w:t xml:space="preserve"> button (highlighted below), to submit your endorsement.</w:t>
      </w:r>
    </w:p>
    <w:p w14:paraId="4740421A" w14:textId="587B4069" w:rsidR="002E2A17" w:rsidRDefault="004A03C2" w:rsidP="00905A00">
      <w:pPr>
        <w:ind w:left="-57"/>
      </w:pPr>
      <w:r>
        <w:rPr>
          <w:noProof/>
          <w:lang w:eastAsia="en-AU"/>
        </w:rPr>
        <mc:AlternateContent>
          <mc:Choice Requires="wps">
            <w:drawing>
              <wp:anchor distT="0" distB="0" distL="114300" distR="114300" simplePos="0" relativeHeight="251923456" behindDoc="0" locked="0" layoutInCell="1" allowOverlap="1" wp14:anchorId="03C4F402" wp14:editId="3459A4AF">
                <wp:simplePos x="0" y="0"/>
                <wp:positionH relativeFrom="column">
                  <wp:posOffset>72390</wp:posOffset>
                </wp:positionH>
                <wp:positionV relativeFrom="paragraph">
                  <wp:posOffset>2120900</wp:posOffset>
                </wp:positionV>
                <wp:extent cx="632114" cy="219075"/>
                <wp:effectExtent l="0" t="0" r="15875" b="28575"/>
                <wp:wrapNone/>
                <wp:docPr id="73" name="Rounded Rectangle 73" descr="Red highlight box" title="Red highlight box"/>
                <wp:cNvGraphicFramePr/>
                <a:graphic xmlns:a="http://schemas.openxmlformats.org/drawingml/2006/main">
                  <a:graphicData uri="http://schemas.microsoft.com/office/word/2010/wordprocessingShape">
                    <wps:wsp>
                      <wps:cNvSpPr/>
                      <wps:spPr>
                        <a:xfrm>
                          <a:off x="0" y="0"/>
                          <a:ext cx="632114"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33264" id="Rounded Rectangle 73" o:spid="_x0000_s1026" alt="Title: Red highlight box - Description: Red highlight box" style="position:absolute;margin-left:5.7pt;margin-top:167pt;width:49.75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" filled="f" strokecolor="red" strokeweight="2pt"/>
            </w:pict>
          </mc:Fallback>
        </mc:AlternateContent>
      </w:r>
      <w:r>
        <w:rPr>
          <w:noProof/>
          <w:lang w:eastAsia="en-AU"/>
        </w:rPr>
        <w:drawing>
          <wp:inline distT="0" distB="0" distL="0" distR="0" wp14:anchorId="47A64447" wp14:editId="6E0F9594">
            <wp:extent cx="4489200" cy="2337736"/>
            <wp:effectExtent l="57150" t="57150" r="121285" b="1200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ALD_teacher_cannot_endorse_application.jpg"/>
                    <pic:cNvPicPr/>
                  </pic:nvPicPr>
                  <pic:blipFill>
                    <a:blip r:embed="rId36">
                      <a:extLst>
                        <a:ext uri="{28A0092B-C50C-407E-A947-70E740481C1C}">
                          <a14:useLocalDpi xmlns:a14="http://schemas.microsoft.com/office/drawing/2010/main" val="0"/>
                        </a:ext>
                      </a:extLst>
                    </a:blip>
                    <a:stretch>
                      <a:fillRect/>
                    </a:stretch>
                  </pic:blipFill>
                  <pic:spPr>
                    <a:xfrm>
                      <a:off x="0" y="0"/>
                      <a:ext cx="4489200" cy="233773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734AC67" w14:textId="77777777" w:rsidR="00477479" w:rsidRDefault="00477479" w:rsidP="008A7539">
      <w:r>
        <w:t xml:space="preserve">You will see a warning, advising that if you proceed the student </w:t>
      </w:r>
      <w:r w:rsidR="000770EE">
        <w:t>may</w:t>
      </w:r>
      <w:r>
        <w:t xml:space="preserve"> not be eligible to enrol in the Year 12 ATAR EAL/D course. </w:t>
      </w:r>
    </w:p>
    <w:p w14:paraId="0AC68D70" w14:textId="08C8B023" w:rsidR="00477479" w:rsidRDefault="00477479" w:rsidP="008A7539">
      <w:r>
        <w:t xml:space="preserve">Click on the </w:t>
      </w:r>
      <w:r w:rsidR="000770EE">
        <w:rPr>
          <w:b/>
        </w:rPr>
        <w:t>Continue</w:t>
      </w:r>
      <w:r>
        <w:t xml:space="preserve"> button (highlighted below) to proceed. Click on the </w:t>
      </w:r>
      <w:r w:rsidR="000770EE">
        <w:rPr>
          <w:b/>
        </w:rPr>
        <w:t>Cancel</w:t>
      </w:r>
      <w:r>
        <w:t xml:space="preserve"> button if you decide </w:t>
      </w:r>
      <w:r w:rsidR="000770EE">
        <w:t>to</w:t>
      </w:r>
      <w:r>
        <w:t xml:space="preserve"> return to the </w:t>
      </w:r>
      <w:r w:rsidRPr="00477479">
        <w:rPr>
          <w:b/>
        </w:rPr>
        <w:t>Endorse Application</w:t>
      </w:r>
      <w:r>
        <w:t xml:space="preserve"> panel.</w:t>
      </w:r>
    </w:p>
    <w:p w14:paraId="68E4A524" w14:textId="7988C620" w:rsidR="009B4F62" w:rsidRDefault="009B4F62" w:rsidP="009B4F62">
      <w:r>
        <w:t xml:space="preserve">Note: the </w:t>
      </w:r>
      <w:r w:rsidR="00D93D20">
        <w:t>SCSA</w:t>
      </w:r>
      <w:r>
        <w:t xml:space="preserve"> reviews all applications that have not been endorsed by the teacher to determine students’ EAL/D eligibility.</w:t>
      </w:r>
    </w:p>
    <w:p w14:paraId="1619D6CE" w14:textId="466810B1" w:rsidR="009B4F62" w:rsidRDefault="00EB7B89" w:rsidP="009B4F62">
      <w:r>
        <w:t>You will see advice that t</w:t>
      </w:r>
      <w:r w:rsidR="009B4F62">
        <w:t>he application must now be endorsed by a representative of your school’s administration.</w:t>
      </w:r>
      <w:r w:rsidR="008F5F47">
        <w:t xml:space="preserve"> Click on the </w:t>
      </w:r>
      <w:r w:rsidR="008F5F47">
        <w:rPr>
          <w:b/>
        </w:rPr>
        <w:t>Continue</w:t>
      </w:r>
      <w:r w:rsidR="008F5F47">
        <w:t xml:space="preserve"> button (highlighted below) to proceed.</w:t>
      </w:r>
    </w:p>
    <w:p w14:paraId="7E2CC6FE" w14:textId="7B62FA9D" w:rsidR="002E2A17" w:rsidRDefault="00DB040B" w:rsidP="00201977">
      <w:pPr>
        <w:ind w:left="-57"/>
      </w:pPr>
      <w:r>
        <w:rPr>
          <w:noProof/>
          <w:lang w:eastAsia="en-AU"/>
        </w:rPr>
        <mc:AlternateContent>
          <mc:Choice Requires="wpg">
            <w:drawing>
              <wp:inline distT="0" distB="0" distL="0" distR="0" wp14:anchorId="79560352" wp14:editId="66EA3DF5">
                <wp:extent cx="4818622" cy="1259840"/>
                <wp:effectExtent l="57150" t="57150" r="115570" b="111760"/>
                <wp:docPr id="31" name="Group 31"/>
                <wp:cNvGraphicFramePr/>
                <a:graphic xmlns:a="http://schemas.openxmlformats.org/drawingml/2006/main">
                  <a:graphicData uri="http://schemas.microsoft.com/office/word/2010/wordprocessingGroup">
                    <wpg:wgp>
                      <wpg:cNvGrpSpPr/>
                      <wpg:grpSpPr>
                        <a:xfrm>
                          <a:off x="0" y="0"/>
                          <a:ext cx="4818622" cy="1259840"/>
                          <a:chOff x="0" y="0"/>
                          <a:chExt cx="4818622" cy="1259840"/>
                        </a:xfrm>
                      </wpg:grpSpPr>
                      <pic:pic xmlns:pic="http://schemas.openxmlformats.org/drawingml/2006/picture">
                        <pic:nvPicPr>
                          <pic:cNvPr id="87" name="Picture 87" descr="Warning to teacher about not endorsing application, with Continue button highlighted" title="EALD_teacher_not_endorse_warni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58670" cy="125984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74" name="Rounded Rectangle 74" descr="Red highlight box" title="Red highlight box"/>
                        <wps:cNvSpPr/>
                        <wps:spPr>
                          <a:xfrm>
                            <a:off x="1030682" y="993683"/>
                            <a:ext cx="9525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Picture 93" descr="Advice to teacher that the next step is School endorsement, with the Continue button highlighted" title="EALD_teacher_next_steps_warnin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716772" y="0"/>
                            <a:ext cx="2101850" cy="125984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00" name="Rounded Rectangle 100" descr="Red highlight box" title="Red highlight box"/>
                        <wps:cNvSpPr/>
                        <wps:spPr>
                          <a:xfrm>
                            <a:off x="2774913" y="1020111"/>
                            <a:ext cx="197167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251FC8" id="Group 31" o:spid="_x0000_s1026" style="width:379.4pt;height:99.2pt;mso-position-horizontal-relative:char;mso-position-vertical-relative:line" coordsize="48186,125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">
                <v:shape id="Picture 87" o:spid="_x0000_s1027" type="#_x0000_t75" alt="Warning to teacher about not endorsing application, with Continue button highlighted" style="position:absolute;width:20586;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" stroked="t" strokecolor="#bfbfbf [2412]" strokeweight=".5pt">
                  <v:imagedata r:id="rId39" o:title="Warning to teacher about not endorsing application, with Continue button highlighted"/>
                  <v:shadow on="t" color="#bfbfbf [2412]" opacity="26214f" origin="-.5,-.5" offset=".74836mm,.74836mm"/>
                  <v:path arrowok="t"/>
                </v:shape>
                <v:roundrect id="Rounded Rectangle 74" o:spid="_x0000_s1028" alt="Red highlight box" style="position:absolute;left:10306;top:9936;width:952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" filled="f" strokecolor="red" strokeweight="2pt"/>
                <v:shape id="Picture 93" o:spid="_x0000_s1029" type="#_x0000_t75" alt="Advice to teacher that the next step is School endorsement, with the Continue button highlighted" style="position:absolute;left:27167;width:21019;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" stroked="t" strokecolor="#bfbfbf [2412]" strokeweight=".5pt">
                  <v:imagedata r:id="rId40" o:title="Advice to teacher that the next step is School endorsement, with the Continue button highlighted"/>
                  <v:shadow on="t" color="#bfbfbf [2412]" opacity="26214f" origin="-.5,-.5" offset=".74836mm,.74836mm"/>
                  <v:path arrowok="t"/>
                </v:shape>
                <v:roundrect id="Rounded Rectangle 100" o:spid="_x0000_s1030" alt="Red highlight box" style="position:absolute;left:27749;top:10201;width:19716;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" filled="f" strokecolor="red" strokeweight="2pt"/>
                <w10:anchorlock/>
              </v:group>
            </w:pict>
          </mc:Fallback>
        </mc:AlternateContent>
      </w:r>
    </w:p>
    <w:p w14:paraId="152625AF" w14:textId="1F998CE1" w:rsidR="00F265BA" w:rsidRDefault="008A7539" w:rsidP="00A03B93">
      <w:r>
        <w:t xml:space="preserve">You will return to the </w:t>
      </w:r>
      <w:r w:rsidR="00957E91">
        <w:rPr>
          <w:b/>
        </w:rPr>
        <w:t xml:space="preserve">EAL/D </w:t>
      </w:r>
      <w:r w:rsidR="00D700E5">
        <w:rPr>
          <w:b/>
        </w:rPr>
        <w:t>A</w:t>
      </w:r>
      <w:r w:rsidRPr="00515211">
        <w:rPr>
          <w:b/>
        </w:rPr>
        <w:t>pplications</w:t>
      </w:r>
      <w:r>
        <w:t xml:space="preserve"> screen. </w:t>
      </w:r>
      <w:r w:rsidR="00EC2B7E">
        <w:t xml:space="preserve">The </w:t>
      </w:r>
      <w:r w:rsidR="00EC2B7E" w:rsidRPr="00776445">
        <w:rPr>
          <w:b/>
        </w:rPr>
        <w:t>Status</w:t>
      </w:r>
      <w:r w:rsidR="00EC2B7E">
        <w:t xml:space="preserve"> column show</w:t>
      </w:r>
      <w:r w:rsidR="00D6678A">
        <w:t>s</w:t>
      </w:r>
      <w:r w:rsidR="00EC2B7E">
        <w:t xml:space="preserve"> as </w:t>
      </w:r>
      <w:r w:rsidR="00EC2B7E" w:rsidRPr="00776445">
        <w:rPr>
          <w:b/>
        </w:rPr>
        <w:t>Submitted</w:t>
      </w:r>
      <w:r w:rsidR="008512FF">
        <w:rPr>
          <w:b/>
        </w:rPr>
        <w:t xml:space="preserve"> </w:t>
      </w:r>
      <w:r w:rsidR="008512FF" w:rsidRPr="008512FF">
        <w:t>(highlighted below)</w:t>
      </w:r>
      <w:r w:rsidR="00EC2B7E" w:rsidRPr="008512FF">
        <w:t>.</w:t>
      </w:r>
      <w:r w:rsidR="001028D9">
        <w:t xml:space="preserve"> </w:t>
      </w:r>
      <w:r w:rsidR="00EC2B7E">
        <w:t xml:space="preserve">The </w:t>
      </w:r>
      <w:r w:rsidR="00EC2B7E" w:rsidRPr="00776445">
        <w:rPr>
          <w:b/>
        </w:rPr>
        <w:t>Sub status</w:t>
      </w:r>
      <w:r w:rsidR="00EC2B7E">
        <w:t xml:space="preserve"> column show</w:t>
      </w:r>
      <w:r w:rsidR="00637D14">
        <w:t>s</w:t>
      </w:r>
      <w:r w:rsidR="00EC2B7E">
        <w:t xml:space="preserve"> as </w:t>
      </w:r>
      <w:r w:rsidR="00EC2B7E" w:rsidRPr="00776445">
        <w:rPr>
          <w:b/>
        </w:rPr>
        <w:t>Teacher endorsed</w:t>
      </w:r>
      <w:r w:rsidR="000C27E1">
        <w:rPr>
          <w:b/>
        </w:rPr>
        <w:t xml:space="preserve"> </w:t>
      </w:r>
      <w:r w:rsidR="000C27E1" w:rsidRPr="008512FF">
        <w:t>(highlighted below)</w:t>
      </w:r>
      <w:r w:rsidR="00EC2B7E">
        <w:t>.</w:t>
      </w:r>
      <w:r w:rsidR="001028D9">
        <w:t xml:space="preserve"> </w:t>
      </w:r>
      <w:r w:rsidR="00EC2B7E">
        <w:t xml:space="preserve">The </w:t>
      </w:r>
      <w:r w:rsidR="00EC2B7E" w:rsidRPr="00776445">
        <w:rPr>
          <w:b/>
        </w:rPr>
        <w:t>Requires attention by me</w:t>
      </w:r>
      <w:r w:rsidR="00F83119">
        <w:t xml:space="preserve"> column will now </w:t>
      </w:r>
      <w:r w:rsidR="00F265BA">
        <w:t>be</w:t>
      </w:r>
      <w:r w:rsidR="00F83119">
        <w:t xml:space="preserve"> blank, </w:t>
      </w:r>
      <w:r w:rsidR="00F265BA">
        <w:t xml:space="preserve">to show that you have completed endorsement of your students’ </w:t>
      </w:r>
      <w:r w:rsidR="006E346D">
        <w:t xml:space="preserve">EAL/D </w:t>
      </w:r>
      <w:r w:rsidR="00F265BA">
        <w:t>eligibility applications.</w:t>
      </w:r>
    </w:p>
    <w:p w14:paraId="738055CE" w14:textId="77777777" w:rsidR="00477479" w:rsidRDefault="00DF0120" w:rsidP="000770EE">
      <w:pPr>
        <w:ind w:left="-57"/>
        <w:rPr>
          <w:b/>
        </w:rPr>
      </w:pPr>
      <w:r>
        <w:rPr>
          <w:noProof/>
          <w:lang w:eastAsia="en-AU"/>
        </w:rPr>
        <mc:AlternateContent>
          <mc:Choice Requires="wps">
            <w:drawing>
              <wp:anchor distT="0" distB="0" distL="114300" distR="114300" simplePos="0" relativeHeight="251810816" behindDoc="0" locked="0" layoutInCell="1" allowOverlap="1" wp14:anchorId="3E9FDD5E" wp14:editId="4357CF1F">
                <wp:simplePos x="0" y="0"/>
                <wp:positionH relativeFrom="column">
                  <wp:posOffset>2236470</wp:posOffset>
                </wp:positionH>
                <wp:positionV relativeFrom="paragraph">
                  <wp:posOffset>822960</wp:posOffset>
                </wp:positionV>
                <wp:extent cx="496570" cy="174625"/>
                <wp:effectExtent l="0" t="0" r="17780" b="15875"/>
                <wp:wrapNone/>
                <wp:docPr id="19" name="Rounded Rectangle 19" descr="Red highlight box" title="Red highlight box"/>
                <wp:cNvGraphicFramePr/>
                <a:graphic xmlns:a="http://schemas.openxmlformats.org/drawingml/2006/main">
                  <a:graphicData uri="http://schemas.microsoft.com/office/word/2010/wordprocessingShape">
                    <wps:wsp>
                      <wps:cNvSpPr/>
                      <wps:spPr>
                        <a:xfrm>
                          <a:off x="0" y="0"/>
                          <a:ext cx="496570" cy="174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70409" id="Rounded Rectangle 19" o:spid="_x0000_s1026" alt="Title: Red highlight box - Description: Red highlight box" style="position:absolute;margin-left:176.1pt;margin-top:64.8pt;width:39.1pt;height:1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" filled="f" strokecolor="red" strokeweight="2pt"/>
            </w:pict>
          </mc:Fallback>
        </mc:AlternateContent>
      </w:r>
      <w:r w:rsidR="004D39F4">
        <w:rPr>
          <w:noProof/>
          <w:lang w:eastAsia="en-AU"/>
        </w:rPr>
        <mc:AlternateContent>
          <mc:Choice Requires="wps">
            <w:drawing>
              <wp:anchor distT="0" distB="0" distL="114300" distR="114300" simplePos="0" relativeHeight="251812864" behindDoc="0" locked="0" layoutInCell="1" allowOverlap="1" wp14:anchorId="06C7433C" wp14:editId="1AB1C06A">
                <wp:simplePos x="0" y="0"/>
                <wp:positionH relativeFrom="column">
                  <wp:posOffset>2885440</wp:posOffset>
                </wp:positionH>
                <wp:positionV relativeFrom="paragraph">
                  <wp:posOffset>822325</wp:posOffset>
                </wp:positionV>
                <wp:extent cx="496866" cy="174842"/>
                <wp:effectExtent l="0" t="0" r="17780" b="15875"/>
                <wp:wrapNone/>
                <wp:docPr id="21" name="Rounded Rectangle 21" descr="Red highlight box" title="Red highlight box"/>
                <wp:cNvGraphicFramePr/>
                <a:graphic xmlns:a="http://schemas.openxmlformats.org/drawingml/2006/main">
                  <a:graphicData uri="http://schemas.microsoft.com/office/word/2010/wordprocessingShape">
                    <wps:wsp>
                      <wps:cNvSpPr/>
                      <wps:spPr>
                        <a:xfrm>
                          <a:off x="0" y="0"/>
                          <a:ext cx="496866" cy="1748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73430" id="Rounded Rectangle 21" o:spid="_x0000_s1026" alt="Title: Red highlight box - Description: Red highlight box" style="position:absolute;margin-left:227.2pt;margin-top:64.75pt;width:39.1pt;height:1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" filled="f" strokecolor="red" strokeweight="2pt"/>
            </w:pict>
          </mc:Fallback>
        </mc:AlternateContent>
      </w:r>
      <w:r w:rsidR="00EC2B7E">
        <w:rPr>
          <w:b/>
          <w:noProof/>
          <w:lang w:eastAsia="en-AU"/>
        </w:rPr>
        <w:drawing>
          <wp:inline distT="0" distB="0" distL="0" distR="0" wp14:anchorId="16151802" wp14:editId="302F686B">
            <wp:extent cx="5650915" cy="1118247"/>
            <wp:effectExtent l="57150" t="57150" r="121285" b="120015"/>
            <wp:docPr id="63" name="Picture 63" descr="EAL/D teacher final view of applications with Submitted highlighted in Status column and Teacher endorsed highlighted n Sub status column" title="EALD_teacher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ALD_teacher_final_view.jpg"/>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770" r="770" b="67090"/>
                    <a:stretch/>
                  </pic:blipFill>
                  <pic:spPr bwMode="auto">
                    <a:xfrm>
                      <a:off x="0" y="0"/>
                      <a:ext cx="5663450" cy="1120727"/>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57F7E1B" w14:textId="77777777" w:rsidR="004D0B5E" w:rsidRDefault="004D0B5E" w:rsidP="004A3BE3">
      <w:pPr>
        <w:pStyle w:val="Heading2"/>
      </w:pPr>
      <w:bookmarkStart w:id="10" w:name="_Toc92451971"/>
      <w:r>
        <w:lastRenderedPageBreak/>
        <w:t xml:space="preserve">Step 5: </w:t>
      </w:r>
      <w:r w:rsidRPr="008D4FE7">
        <w:t xml:space="preserve">Check the SRMS </w:t>
      </w:r>
      <w:r>
        <w:t xml:space="preserve">portal </w:t>
      </w:r>
      <w:r w:rsidRPr="008D4FE7">
        <w:t>for students’ EAL/D eligibility status</w:t>
      </w:r>
      <w:bookmarkEnd w:id="10"/>
    </w:p>
    <w:p w14:paraId="1715C38D" w14:textId="77777777" w:rsidR="00952443" w:rsidRDefault="000A462D" w:rsidP="004D0B5E">
      <w:r>
        <w:t>Y</w:t>
      </w:r>
      <w:r w:rsidR="00F34739">
        <w:t>ou</w:t>
      </w:r>
      <w:r w:rsidR="004D0B5E">
        <w:t xml:space="preserve"> can check the </w:t>
      </w:r>
      <w:r w:rsidR="00957E91">
        <w:rPr>
          <w:b/>
        </w:rPr>
        <w:t xml:space="preserve">EAL/D </w:t>
      </w:r>
      <w:r w:rsidR="00454B38">
        <w:rPr>
          <w:b/>
        </w:rPr>
        <w:t>A</w:t>
      </w:r>
      <w:r w:rsidR="004D0B5E" w:rsidRPr="004D0B5E">
        <w:rPr>
          <w:b/>
        </w:rPr>
        <w:t>pplications</w:t>
      </w:r>
      <w:r w:rsidR="004D0B5E">
        <w:t xml:space="preserve"> screen in the SRMS portal to monitor the progress of students’ applications</w:t>
      </w:r>
      <w:r w:rsidR="00454B38">
        <w:t xml:space="preserve"> at any time</w:t>
      </w:r>
      <w:r w:rsidR="004D0B5E">
        <w:t xml:space="preserve">. The </w:t>
      </w:r>
      <w:r w:rsidR="00957E91">
        <w:rPr>
          <w:b/>
        </w:rPr>
        <w:t xml:space="preserve">EAL/D </w:t>
      </w:r>
      <w:r w:rsidR="009E3A25">
        <w:rPr>
          <w:b/>
        </w:rPr>
        <w:t>A</w:t>
      </w:r>
      <w:r w:rsidR="004D0B5E" w:rsidRPr="004D0B5E">
        <w:rPr>
          <w:b/>
        </w:rPr>
        <w:t>pplications</w:t>
      </w:r>
      <w:r w:rsidR="004D0B5E">
        <w:t xml:space="preserve"> screen will update whenever an application advances through </w:t>
      </w:r>
      <w:r w:rsidR="00952443">
        <w:t xml:space="preserve">the various </w:t>
      </w:r>
      <w:r w:rsidR="004D0B5E">
        <w:t xml:space="preserve">stages of the application process. </w:t>
      </w:r>
    </w:p>
    <w:p w14:paraId="38FBC7B9" w14:textId="77777777" w:rsidR="002C63A1" w:rsidRDefault="002C63A1" w:rsidP="002C63A1">
      <w:r>
        <w:t>You will notice that the application status will update</w:t>
      </w:r>
      <w:r w:rsidR="001D03D2">
        <w:t xml:space="preserve"> with the following definitions.</w:t>
      </w:r>
    </w:p>
    <w:p w14:paraId="2E29D355" w14:textId="5ACA8541" w:rsidR="002C63A1" w:rsidRDefault="002C63A1" w:rsidP="002C63A1">
      <w:pPr>
        <w:spacing w:after="0" w:line="360" w:lineRule="auto"/>
      </w:pPr>
      <w:r w:rsidRPr="00952443">
        <w:rPr>
          <w:b/>
        </w:rPr>
        <w:t>New</w:t>
      </w:r>
      <w:r w:rsidR="00BC6044">
        <w:t xml:space="preserve">: </w:t>
      </w:r>
      <w:r>
        <w:t>new</w:t>
      </w:r>
      <w:r w:rsidR="007309F7">
        <w:t>,</w:t>
      </w:r>
      <w:r>
        <w:t xml:space="preserve"> but incomplete EAL/D eligibility application</w:t>
      </w:r>
    </w:p>
    <w:p w14:paraId="159D3687" w14:textId="77777777" w:rsidR="002C63A1" w:rsidRDefault="002C63A1" w:rsidP="002C63A1">
      <w:pPr>
        <w:spacing w:after="0" w:line="360" w:lineRule="auto"/>
      </w:pPr>
      <w:r w:rsidRPr="00952443">
        <w:rPr>
          <w:b/>
        </w:rPr>
        <w:t>Submitted</w:t>
      </w:r>
      <w:r>
        <w:t xml:space="preserve">: EAL/D eligibility application has been submitted </w:t>
      </w:r>
      <w:r w:rsidR="00451A54">
        <w:t>and is at the</w:t>
      </w:r>
      <w:r w:rsidR="00C4436F">
        <w:t xml:space="preserve"> teacher endorsement</w:t>
      </w:r>
      <w:r w:rsidR="00451A54">
        <w:t xml:space="preserve"> stage</w:t>
      </w:r>
    </w:p>
    <w:p w14:paraId="4B4199EE" w14:textId="77777777" w:rsidR="002C63A1" w:rsidRDefault="002C63A1" w:rsidP="002C63A1">
      <w:pPr>
        <w:spacing w:after="0" w:line="360" w:lineRule="auto"/>
      </w:pPr>
      <w:r w:rsidRPr="00952443">
        <w:rPr>
          <w:b/>
        </w:rPr>
        <w:t xml:space="preserve">In </w:t>
      </w:r>
      <w:r>
        <w:rPr>
          <w:b/>
        </w:rPr>
        <w:t>p</w:t>
      </w:r>
      <w:r w:rsidRPr="00952443">
        <w:rPr>
          <w:b/>
        </w:rPr>
        <w:t>rogress</w:t>
      </w:r>
      <w:r>
        <w:t xml:space="preserve">: EAL/D eligibility application </w:t>
      </w:r>
      <w:r w:rsidR="00BC6044">
        <w:t xml:space="preserve">that </w:t>
      </w:r>
      <w:r>
        <w:t>is progressing through the approval stages</w:t>
      </w:r>
    </w:p>
    <w:p w14:paraId="2EBB24D7" w14:textId="77777777" w:rsidR="00C4436F" w:rsidRDefault="00C4436F" w:rsidP="002C63A1">
      <w:pPr>
        <w:spacing w:after="0" w:line="360" w:lineRule="auto"/>
      </w:pPr>
      <w:r w:rsidRPr="00C4436F">
        <w:rPr>
          <w:b/>
        </w:rPr>
        <w:t>Info required:</w:t>
      </w:r>
      <w:r>
        <w:t xml:space="preserve"> EAL/D eligibility application requires further information or amendment</w:t>
      </w:r>
    </w:p>
    <w:p w14:paraId="5C811CBA" w14:textId="77777777" w:rsidR="002C63A1" w:rsidRDefault="002C63A1" w:rsidP="002C63A1">
      <w:pPr>
        <w:spacing w:after="0" w:line="360" w:lineRule="auto"/>
      </w:pPr>
      <w:r w:rsidRPr="00952443">
        <w:rPr>
          <w:b/>
        </w:rPr>
        <w:t>Finalised</w:t>
      </w:r>
      <w:r>
        <w:t xml:space="preserve">: EAL/D eligibility </w:t>
      </w:r>
      <w:r w:rsidR="00BC6044">
        <w:t xml:space="preserve">status </w:t>
      </w:r>
      <w:r>
        <w:t>has been determined</w:t>
      </w:r>
      <w:r w:rsidR="00BC6044">
        <w:t xml:space="preserve"> for this application</w:t>
      </w:r>
    </w:p>
    <w:p w14:paraId="6037F67E" w14:textId="77777777" w:rsidR="002C63A1" w:rsidRDefault="002C63A1" w:rsidP="002C63A1">
      <w:r w:rsidRPr="00952443">
        <w:rPr>
          <w:b/>
        </w:rPr>
        <w:t>Cancelled</w:t>
      </w:r>
      <w:r>
        <w:t>: EAL/D eligibility application has</w:t>
      </w:r>
      <w:r w:rsidR="00F72CA7">
        <w:t xml:space="preserve"> been cancelled</w:t>
      </w:r>
    </w:p>
    <w:p w14:paraId="5DF82154" w14:textId="72A83613" w:rsidR="002C63A1" w:rsidRDefault="00A0521F" w:rsidP="002C63A1">
      <w:pPr>
        <w:spacing w:after="0"/>
        <w:ind w:left="-57"/>
      </w:pPr>
      <w:r>
        <w:rPr>
          <w:noProof/>
          <w:lang w:eastAsia="en-AU"/>
        </w:rPr>
        <w:drawing>
          <wp:inline distT="0" distB="0" distL="0" distR="0" wp14:anchorId="4C21F201" wp14:editId="25C59668">
            <wp:extent cx="2455200" cy="3240000"/>
            <wp:effectExtent l="57150" t="57150" r="116840" b="113030"/>
            <wp:docPr id="90" name="Picture 90" descr="Definitions of the status of applications at different stages" title="EALD_deputy_status_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ALD_deputy_status_definitions.jpg"/>
                    <pic:cNvPicPr/>
                  </pic:nvPicPr>
                  <pic:blipFill>
                    <a:blip r:embed="rId43">
                      <a:extLst>
                        <a:ext uri="{28A0092B-C50C-407E-A947-70E740481C1C}">
                          <a14:useLocalDpi xmlns:a14="http://schemas.microsoft.com/office/drawing/2010/main" val="0"/>
                        </a:ext>
                      </a:extLst>
                    </a:blip>
                    <a:stretch>
                      <a:fillRect/>
                    </a:stretch>
                  </pic:blipFill>
                  <pic:spPr>
                    <a:xfrm>
                      <a:off x="0" y="0"/>
                      <a:ext cx="2455200" cy="324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0CEEC51B" w14:textId="77777777" w:rsidR="004E1C8E" w:rsidRDefault="00F34739" w:rsidP="00A37333">
      <w:pPr>
        <w:spacing w:before="200"/>
      </w:pPr>
      <w:r>
        <w:t>Note: s</w:t>
      </w:r>
      <w:r w:rsidR="004D0B5E">
        <w:t>tudents can check the status of their applications by logging in</w:t>
      </w:r>
      <w:r w:rsidR="00AD2ED9">
        <w:t xml:space="preserve"> </w:t>
      </w:r>
      <w:r w:rsidR="004D0B5E">
        <w:t>to the student portal.</w:t>
      </w:r>
      <w:r w:rsidR="004D0B5E" w:rsidRPr="00294A3E">
        <w:t xml:space="preserve"> </w:t>
      </w:r>
      <w:r w:rsidR="004D0B5E">
        <w:t>A de</w:t>
      </w:r>
      <w:r w:rsidR="00D96FCA">
        <w:t>cision</w:t>
      </w:r>
      <w:r w:rsidR="004D0B5E">
        <w:t xml:space="preserve"> will usually be made between one</w:t>
      </w:r>
      <w:r w:rsidR="004D0B5E" w:rsidRPr="00EB74F7">
        <w:t xml:space="preserve"> and </w:t>
      </w:r>
      <w:r w:rsidR="004D0B5E">
        <w:t xml:space="preserve">five business days after submission. </w:t>
      </w:r>
    </w:p>
    <w:p w14:paraId="13238064" w14:textId="15F403A9" w:rsidR="00CF020C" w:rsidRDefault="004D0B5E" w:rsidP="00A37333">
      <w:pPr>
        <w:spacing w:before="200"/>
      </w:pPr>
      <w:r>
        <w:t xml:space="preserve">The status of students’ applications 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 The </w:t>
      </w:r>
      <w:r w:rsidR="00D93D20">
        <w:t>SCSA</w:t>
      </w:r>
      <w:r>
        <w:t xml:space="preserve"> will also email the outcome to the school.</w:t>
      </w:r>
      <w:r w:rsidR="00CF020C">
        <w:br w:type="page"/>
      </w:r>
    </w:p>
    <w:p w14:paraId="54012CE1" w14:textId="1262029C" w:rsidR="0079289C" w:rsidRDefault="003F1C63" w:rsidP="00BD536E">
      <w:pPr>
        <w:pStyle w:val="Heading1"/>
      </w:pPr>
      <w:bookmarkStart w:id="11" w:name="_Toc92451972"/>
      <w:r>
        <w:lastRenderedPageBreak/>
        <w:t>Five</w:t>
      </w:r>
      <w:r w:rsidR="0079289C">
        <w:t xml:space="preserve"> steps for </w:t>
      </w:r>
      <w:r>
        <w:t>school</w:t>
      </w:r>
      <w:r w:rsidR="0079289C" w:rsidRPr="00CF5F00">
        <w:t xml:space="preserve"> endorsement</w:t>
      </w:r>
      <w:bookmarkEnd w:id="11"/>
    </w:p>
    <w:p w14:paraId="4DA834F6" w14:textId="78AEBCCD" w:rsidR="00C57668" w:rsidRPr="00C57668" w:rsidRDefault="00EC2B7E" w:rsidP="00C57668">
      <w:r>
        <w:t xml:space="preserve">After the EAL/D teacher </w:t>
      </w:r>
      <w:r w:rsidR="009333EF">
        <w:t xml:space="preserve">has completed </w:t>
      </w:r>
      <w:r>
        <w:t>endorse</w:t>
      </w:r>
      <w:r w:rsidR="00F24009">
        <w:t xml:space="preserve">ment </w:t>
      </w:r>
      <w:r w:rsidR="009333EF">
        <w:t>of students’ applications</w:t>
      </w:r>
      <w:r>
        <w:t xml:space="preserve">, the </w:t>
      </w:r>
      <w:r w:rsidR="00C57668">
        <w:t>person</w:t>
      </w:r>
      <w:r w:rsidR="006E346D">
        <w:t xml:space="preserve"> or </w:t>
      </w:r>
      <w:r w:rsidR="00C57668">
        <w:t>people registered as a school endorser</w:t>
      </w:r>
      <w:r w:rsidR="0079289C">
        <w:t xml:space="preserve"> </w:t>
      </w:r>
      <w:r>
        <w:t xml:space="preserve">will be prompted </w:t>
      </w:r>
      <w:r w:rsidRPr="00A5773A">
        <w:t xml:space="preserve">to endorse </w:t>
      </w:r>
      <w:r w:rsidR="00F24009">
        <w:t>students’</w:t>
      </w:r>
      <w:r>
        <w:t xml:space="preserve"> applications in the SRMS</w:t>
      </w:r>
      <w:r w:rsidR="009B53DD">
        <w:t xml:space="preserve"> portal</w:t>
      </w:r>
      <w:r>
        <w:t>.</w:t>
      </w:r>
      <w:r w:rsidR="00634AE7">
        <w:t xml:space="preserve"> </w:t>
      </w:r>
      <w:r w:rsidR="006E346D">
        <w:t>The</w:t>
      </w:r>
      <w:r w:rsidR="00C57668" w:rsidRPr="00C57668">
        <w:t xml:space="preserve"> school endorser</w:t>
      </w:r>
      <w:r w:rsidR="006E346D">
        <w:t>/s</w:t>
      </w:r>
      <w:r w:rsidR="00C57668" w:rsidRPr="00C57668">
        <w:t xml:space="preserve"> must be familiar with EAL/D eligibility policy and, based on their own knowledge or on advice given to them, can endorse that the applicant is a genuine EAL/D candidate and that the school is applying the eligibility policy correctly. The school endorser</w:t>
      </w:r>
      <w:r w:rsidR="006E346D">
        <w:t>/s</w:t>
      </w:r>
      <w:r w:rsidR="00C57668" w:rsidRPr="00C57668">
        <w:t xml:space="preserve"> would normally be the principal or someone who is acting on behalf of the principal, such as a deputy principal.</w:t>
      </w:r>
    </w:p>
    <w:p w14:paraId="4C23A88D" w14:textId="77B41420" w:rsidR="00EC2B7E" w:rsidRPr="002E5C80" w:rsidRDefault="00634AE7" w:rsidP="00EC2B7E">
      <w:r>
        <w:t xml:space="preserve">The application will not be forwarded to the </w:t>
      </w:r>
      <w:r w:rsidR="00D93D20">
        <w:t>SCSA</w:t>
      </w:r>
      <w:r>
        <w:t xml:space="preserve"> until it has been </w:t>
      </w:r>
      <w:r w:rsidR="006E346D">
        <w:t xml:space="preserve">endorsed by the </w:t>
      </w:r>
      <w:r>
        <w:t>school.</w:t>
      </w:r>
    </w:p>
    <w:p w14:paraId="0F0609E2" w14:textId="77777777" w:rsidR="0079289C" w:rsidRDefault="0079289C" w:rsidP="004A3BE3">
      <w:pPr>
        <w:pStyle w:val="Heading2"/>
      </w:pPr>
      <w:bookmarkStart w:id="12" w:name="_Toc92451973"/>
      <w:r>
        <w:t>Step 1: Log in</w:t>
      </w:r>
      <w:r w:rsidR="001C6B1A">
        <w:t xml:space="preserve"> </w:t>
      </w:r>
      <w:r>
        <w:t>to the SRMS portal</w:t>
      </w:r>
      <w:bookmarkEnd w:id="12"/>
    </w:p>
    <w:p w14:paraId="75B5E2B6" w14:textId="600B991C" w:rsidR="001E6D8C" w:rsidRPr="001E6D8C" w:rsidRDefault="001E6D8C" w:rsidP="00AC7E0D">
      <w:pPr>
        <w:jc w:val="both"/>
        <w:rPr>
          <w:rFonts w:ascii="Calibri" w:eastAsia="Times New Roman" w:hAnsi="Calibri" w:cs="Times New Roman"/>
        </w:rPr>
      </w:pPr>
      <w:r w:rsidRPr="001E6D8C">
        <w:rPr>
          <w:rFonts w:ascii="Calibri" w:eastAsia="Times New Roman" w:hAnsi="Calibri" w:cs="Times New Roman"/>
        </w:rPr>
        <w:t xml:space="preserve">Log in to the </w:t>
      </w:r>
      <w:hyperlink r:id="rId44" w:history="1">
        <w:r w:rsidR="007309F7" w:rsidRPr="004E42EA">
          <w:rPr>
            <w:rStyle w:val="Hyperlink"/>
          </w:rPr>
          <w:t>SRMS portal (https://srms.scsa.wa.edu.au)</w:t>
        </w:r>
      </w:hyperlink>
      <w:r w:rsidRPr="001E6D8C">
        <w:rPr>
          <w:rFonts w:ascii="Calibri" w:eastAsia="Times New Roman" w:hAnsi="Calibri" w:cs="Times New Roman"/>
        </w:rPr>
        <w:t>.</w:t>
      </w:r>
    </w:p>
    <w:p w14:paraId="28B6CD2A" w14:textId="4B9638B2" w:rsidR="003F6790" w:rsidRPr="003F6790" w:rsidRDefault="003F6790" w:rsidP="00A12A35">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7E9915D" w14:textId="77777777"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Enter your work email address and password in the non-government school login panel.</w:t>
      </w:r>
    </w:p>
    <w:p w14:paraId="267A4CBE" w14:textId="77777777" w:rsidR="00A12A35" w:rsidRPr="00A12A35" w:rsidRDefault="00A12A35" w:rsidP="00A12A35">
      <w:pPr>
        <w:spacing w:before="200"/>
        <w:rPr>
          <w:rFonts w:ascii="Calibri" w:eastAsia="Calibri" w:hAnsi="Calibri" w:cs="Times New Roman"/>
          <w:color w:val="000000"/>
        </w:rPr>
      </w:pPr>
      <w:r w:rsidRPr="00A12A35">
        <w:rPr>
          <w:rFonts w:ascii="Calibri" w:eastAsia="Calibri" w:hAnsi="Calibri" w:cs="Times New Roman"/>
          <w:color w:val="000000"/>
        </w:rPr>
        <w:t>Tick the check box (highlighted below) to show that you have read and understand the terms of use.</w:t>
      </w:r>
    </w:p>
    <w:p w14:paraId="3CDED217" w14:textId="15BCF2E1"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 xml:space="preserve">Click on the </w:t>
      </w:r>
      <w:r w:rsidRPr="00A12A35">
        <w:rPr>
          <w:rFonts w:ascii="Calibri" w:eastAsia="Calibri" w:hAnsi="Calibri" w:cs="Times New Roman"/>
          <w:b/>
          <w:color w:val="000000"/>
        </w:rPr>
        <w:t>Login</w:t>
      </w:r>
      <w:r w:rsidRPr="00A12A35">
        <w:rPr>
          <w:rFonts w:ascii="Calibri" w:eastAsia="Calibri" w:hAnsi="Calibri" w:cs="Times New Roman"/>
          <w:color w:val="000000"/>
        </w:rPr>
        <w:t xml:space="preserve"> button (highlighted below) to enter the SRMS portal.</w:t>
      </w:r>
    </w:p>
    <w:p w14:paraId="4B2E979E" w14:textId="31CF459F" w:rsidR="00A12A35" w:rsidRPr="00A12A35" w:rsidRDefault="0056120D" w:rsidP="008F5087">
      <w:pPr>
        <w:ind w:left="-57"/>
        <w:rPr>
          <w:rFonts w:ascii="Calibri" w:eastAsia="Calibri" w:hAnsi="Calibri" w:cs="Times New Roman"/>
        </w:rPr>
      </w:pPr>
      <w:r>
        <w:rPr>
          <w:rFonts w:ascii="Calibri" w:eastAsia="Calibri" w:hAnsi="Calibri" w:cs="Times New Roman"/>
          <w:noProof/>
          <w:lang w:eastAsia="en-AU"/>
        </w:rPr>
        <mc:AlternateContent>
          <mc:Choice Requires="wpg">
            <w:drawing>
              <wp:inline distT="0" distB="0" distL="0" distR="0" wp14:anchorId="146E6706" wp14:editId="2827DCD7">
                <wp:extent cx="5850920" cy="3599815"/>
                <wp:effectExtent l="57150" t="57150" r="111760" b="114935"/>
                <wp:docPr id="32" name="Group 32"/>
                <wp:cNvGraphicFramePr/>
                <a:graphic xmlns:a="http://schemas.openxmlformats.org/drawingml/2006/main">
                  <a:graphicData uri="http://schemas.microsoft.com/office/word/2010/wordprocessingGroup">
                    <wpg:wgp>
                      <wpg:cNvGrpSpPr/>
                      <wpg:grpSpPr>
                        <a:xfrm>
                          <a:off x="0" y="0"/>
                          <a:ext cx="5850920" cy="3599815"/>
                          <a:chOff x="0" y="0"/>
                          <a:chExt cx="5850920" cy="3599815"/>
                        </a:xfrm>
                      </wpg:grpSpPr>
                      <pic:pic xmlns:pic="http://schemas.openxmlformats.org/drawingml/2006/picture">
                        <pic:nvPicPr>
                          <pic:cNvPr id="97" name="Picture 97" descr="Non-government school login screen with check box to accept terms of use, Login button and Click here for login instructions highlighted " title="Schools_login_new_scre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10230" cy="3599815"/>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wps:wsp>
                        <wps:cNvPr id="96" name="Rounded Rectangle 96" descr="Red highlight box" title="Red highlight box"/>
                        <wps:cNvSpPr/>
                        <wps:spPr>
                          <a:xfrm>
                            <a:off x="89855" y="2690300"/>
                            <a:ext cx="117475" cy="115428"/>
                          </a:xfrm>
                          <a:prstGeom prst="roundRect">
                            <a:avLst/>
                          </a:prstGeom>
                          <a:noFill/>
                          <a:ln w="25400" cap="flat" cmpd="sng" algn="ctr">
                            <a:solidFill>
                              <a:srgbClr val="FF0000"/>
                            </a:solidFill>
                            <a:prstDash val="solid"/>
                          </a:ln>
                          <a:effectLst/>
                        </wps:spPr>
                        <wps:txbx>
                          <w:txbxContent>
                            <w:p w14:paraId="41E4DDD1" w14:textId="77777777" w:rsidR="0037305A" w:rsidRDefault="0037305A"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descr="Red highlight box" title="Red highlight box"/>
                        <wps:cNvSpPr/>
                        <wps:spPr>
                          <a:xfrm>
                            <a:off x="89855" y="2933480"/>
                            <a:ext cx="677545" cy="222885"/>
                          </a:xfrm>
                          <a:prstGeom prst="roundRect">
                            <a:avLst/>
                          </a:prstGeom>
                          <a:noFill/>
                          <a:ln w="25400" cap="flat" cmpd="sng" algn="ctr">
                            <a:solidFill>
                              <a:srgbClr val="FF0000"/>
                            </a:solidFill>
                            <a:prstDash val="solid"/>
                            <a:miter lim="800000"/>
                          </a:ln>
                          <a:effectLst/>
                        </wps:spPr>
                        <wps:txbx>
                          <w:txbxContent>
                            <w:p w14:paraId="1D5BACEF" w14:textId="77777777" w:rsidR="0037305A" w:rsidRDefault="0037305A" w:rsidP="00A12A35">
                              <w:pPr>
                                <w:jc w:val="center"/>
                              </w:pPr>
                            </w:p>
                            <w:p w14:paraId="6105FF19" w14:textId="77777777" w:rsidR="0037305A" w:rsidRDefault="0037305A" w:rsidP="00A12A35">
                              <w:pPr>
                                <w:jc w:val="center"/>
                              </w:pPr>
                            </w:p>
                            <w:p w14:paraId="3E185DB7" w14:textId="77777777" w:rsidR="0037305A" w:rsidRDefault="0037305A" w:rsidP="00A12A35">
                              <w:pPr>
                                <w:jc w:val="center"/>
                              </w:pPr>
                            </w:p>
                            <w:p w14:paraId="47D00415" w14:textId="77777777" w:rsidR="0037305A" w:rsidRDefault="0037305A" w:rsidP="00A12A35">
                              <w:pPr>
                                <w:jc w:val="center"/>
                              </w:pPr>
                            </w:p>
                            <w:p w14:paraId="123961DD" w14:textId="77777777" w:rsidR="0037305A" w:rsidRDefault="0037305A" w:rsidP="00A12A35">
                              <w:pPr>
                                <w:jc w:val="center"/>
                              </w:pPr>
                            </w:p>
                            <w:p w14:paraId="3E6C12A8" w14:textId="77777777" w:rsidR="0037305A" w:rsidRDefault="0037305A" w:rsidP="00A12A35">
                              <w:pPr>
                                <w:jc w:val="center"/>
                              </w:pPr>
                            </w:p>
                            <w:p w14:paraId="531499C9" w14:textId="77777777" w:rsidR="0037305A" w:rsidRDefault="0037305A" w:rsidP="00A12A35">
                              <w:pPr>
                                <w:jc w:val="center"/>
                              </w:pPr>
                            </w:p>
                            <w:p w14:paraId="585C9D4B" w14:textId="77777777" w:rsidR="0037305A" w:rsidRDefault="0037305A" w:rsidP="00A12A35">
                              <w:pPr>
                                <w:jc w:val="center"/>
                              </w:pPr>
                            </w:p>
                            <w:p w14:paraId="740B27F3" w14:textId="77777777" w:rsidR="0037305A" w:rsidRDefault="0037305A" w:rsidP="00A12A35">
                              <w:pPr>
                                <w:jc w:val="center"/>
                              </w:pPr>
                            </w:p>
                            <w:p w14:paraId="6B089015" w14:textId="77777777" w:rsidR="0037305A" w:rsidRDefault="0037305A" w:rsidP="00A12A35">
                              <w:pPr>
                                <w:jc w:val="center"/>
                              </w:pPr>
                            </w:p>
                            <w:p w14:paraId="428C6ABE" w14:textId="77777777" w:rsidR="0037305A" w:rsidRDefault="0037305A" w:rsidP="00A12A35">
                              <w:pPr>
                                <w:jc w:val="center"/>
                              </w:pPr>
                            </w:p>
                            <w:p w14:paraId="1FE7D145" w14:textId="77777777" w:rsidR="0037305A" w:rsidRDefault="0037305A" w:rsidP="00A12A35">
                              <w:pPr>
                                <w:jc w:val="center"/>
                              </w:pPr>
                            </w:p>
                            <w:p w14:paraId="1B53FA2B" w14:textId="77777777" w:rsidR="0037305A" w:rsidRDefault="0037305A"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descr="Red highlight box" title="Red highlight box"/>
                        <wps:cNvSpPr/>
                        <wps:spPr>
                          <a:xfrm>
                            <a:off x="42285" y="3197757"/>
                            <a:ext cx="1463386"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Login instructions for non-government schools" title="Nongovernment_schools_login_instructions"/>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266470" y="2304415"/>
                            <a:ext cx="2584450" cy="12954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wpg:wgp>
                  </a:graphicData>
                </a:graphic>
              </wp:inline>
            </w:drawing>
          </mc:Choice>
          <mc:Fallback>
            <w:pict>
              <v:group w14:anchorId="146E6706" id="Group 32" o:spid="_x0000_s1038" style="width:460.7pt;height:283.45pt;mso-position-horizontal-relative:char;mso-position-vertical-relative:line" coordsize="58509,359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">
                <v:shape id="Picture 97" o:spid="_x0000_s1039" type="#_x0000_t75" alt="Non-government school login screen with check box to accept terms of use, Login button and Click here for login instructions highlighted " style="position:absolute;width:31102;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" stroked="t" strokecolor="#bfbfbf" strokeweight=".5pt">
                  <v:imagedata r:id="rId21" o:title="Non-government school login screen with check box to accept terms of use, Login button and Click here for login instructions highlighted "/>
                  <v:shadow on="t" color="#bfbfbf" opacity="26214f" origin="-.5,-.5" offset=".74836mm,.74836mm"/>
                  <v:path arrowok="t"/>
                </v:shape>
                <v:roundrect id="Rounded Rectangle 96" o:spid="_x0000_s1040" alt="Red highlight box" style="position:absolute;left:898;top:26903;width:1175;height:1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" filled="f" strokecolor="red" strokeweight="2pt">
                  <v:textbox>
                    <w:txbxContent>
                      <w:p w14:paraId="41E4DDD1" w14:textId="77777777" w:rsidR="0037305A" w:rsidRDefault="0037305A" w:rsidP="00A12A35">
                        <w:pPr>
                          <w:jc w:val="center"/>
                        </w:pPr>
                      </w:p>
                    </w:txbxContent>
                  </v:textbox>
                </v:roundrect>
                <v:roundrect id="Rounded Rectangle 95" o:spid="_x0000_s1041" alt="Red highlight box" style="position:absolute;left:898;top:29334;width:6776;height:2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" filled="f" strokecolor="red" strokeweight="2pt">
                  <v:stroke joinstyle="miter"/>
                  <v:textbox>
                    <w:txbxContent>
                      <w:p w14:paraId="1D5BACEF" w14:textId="77777777" w:rsidR="0037305A" w:rsidRDefault="0037305A" w:rsidP="00A12A35">
                        <w:pPr>
                          <w:jc w:val="center"/>
                        </w:pPr>
                      </w:p>
                      <w:p w14:paraId="6105FF19" w14:textId="77777777" w:rsidR="0037305A" w:rsidRDefault="0037305A" w:rsidP="00A12A35">
                        <w:pPr>
                          <w:jc w:val="center"/>
                        </w:pPr>
                      </w:p>
                      <w:p w14:paraId="3E185DB7" w14:textId="77777777" w:rsidR="0037305A" w:rsidRDefault="0037305A" w:rsidP="00A12A35">
                        <w:pPr>
                          <w:jc w:val="center"/>
                        </w:pPr>
                      </w:p>
                      <w:p w14:paraId="47D00415" w14:textId="77777777" w:rsidR="0037305A" w:rsidRDefault="0037305A" w:rsidP="00A12A35">
                        <w:pPr>
                          <w:jc w:val="center"/>
                        </w:pPr>
                      </w:p>
                      <w:p w14:paraId="123961DD" w14:textId="77777777" w:rsidR="0037305A" w:rsidRDefault="0037305A" w:rsidP="00A12A35">
                        <w:pPr>
                          <w:jc w:val="center"/>
                        </w:pPr>
                      </w:p>
                      <w:p w14:paraId="3E6C12A8" w14:textId="77777777" w:rsidR="0037305A" w:rsidRDefault="0037305A" w:rsidP="00A12A35">
                        <w:pPr>
                          <w:jc w:val="center"/>
                        </w:pPr>
                      </w:p>
                      <w:p w14:paraId="531499C9" w14:textId="77777777" w:rsidR="0037305A" w:rsidRDefault="0037305A" w:rsidP="00A12A35">
                        <w:pPr>
                          <w:jc w:val="center"/>
                        </w:pPr>
                      </w:p>
                      <w:p w14:paraId="585C9D4B" w14:textId="77777777" w:rsidR="0037305A" w:rsidRDefault="0037305A" w:rsidP="00A12A35">
                        <w:pPr>
                          <w:jc w:val="center"/>
                        </w:pPr>
                      </w:p>
                      <w:p w14:paraId="740B27F3" w14:textId="77777777" w:rsidR="0037305A" w:rsidRDefault="0037305A" w:rsidP="00A12A35">
                        <w:pPr>
                          <w:jc w:val="center"/>
                        </w:pPr>
                      </w:p>
                      <w:p w14:paraId="6B089015" w14:textId="77777777" w:rsidR="0037305A" w:rsidRDefault="0037305A" w:rsidP="00A12A35">
                        <w:pPr>
                          <w:jc w:val="center"/>
                        </w:pPr>
                      </w:p>
                      <w:p w14:paraId="428C6ABE" w14:textId="77777777" w:rsidR="0037305A" w:rsidRDefault="0037305A" w:rsidP="00A12A35">
                        <w:pPr>
                          <w:jc w:val="center"/>
                        </w:pPr>
                      </w:p>
                      <w:p w14:paraId="1FE7D145" w14:textId="77777777" w:rsidR="0037305A" w:rsidRDefault="0037305A" w:rsidP="00A12A35">
                        <w:pPr>
                          <w:jc w:val="center"/>
                        </w:pPr>
                      </w:p>
                      <w:p w14:paraId="1B53FA2B" w14:textId="77777777" w:rsidR="0037305A" w:rsidRDefault="0037305A" w:rsidP="00A12A35">
                        <w:pPr>
                          <w:jc w:val="center"/>
                        </w:pPr>
                      </w:p>
                    </w:txbxContent>
                  </v:textbox>
                </v:roundrect>
                <v:roundrect id="Rounded Rectangle 94" o:spid="_x0000_s1042" alt="Red highlight box" style="position:absolute;left:422;top:31977;width:14634;height:1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" filled="f" strokecolor="red" strokeweight="2pt">
                  <v:stroke joinstyle="miter"/>
                </v:roundrect>
                <v:shape id="Picture 98" o:spid="_x0000_s1043" type="#_x0000_t75" alt="Login instructions for non-government schools" style="position:absolute;left:32664;top:23044;width:2584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" stroked="t" strokecolor="#bfbfbf [2412]" strokeweight=".5pt">
                  <v:imagedata r:id="rId22" o:title="Login instructions for non-government schools"/>
                  <v:shadow on="t" color="#bfbfbf" opacity="26214f" origin="-.5,-.5" offset=".74836mm,.74836mm"/>
                  <v:path arrowok="t"/>
                </v:shape>
                <w10:anchorlock/>
              </v:group>
            </w:pict>
          </mc:Fallback>
        </mc:AlternateContent>
      </w:r>
    </w:p>
    <w:p w14:paraId="2298DD72" w14:textId="6AD161D6" w:rsidR="007309F7" w:rsidRDefault="00A12A35" w:rsidP="007535D5">
      <w:pPr>
        <w:spacing w:after="0" w:line="259" w:lineRule="auto"/>
        <w:rPr>
          <w:rFonts w:ascii="Calibri" w:eastAsia="Calibri" w:hAnsi="Calibri" w:cs="Times New Roman"/>
          <w:color w:val="000000"/>
        </w:rPr>
      </w:pPr>
      <w:r w:rsidRPr="00A12A35">
        <w:rPr>
          <w:rFonts w:ascii="Calibri" w:eastAsia="Calibri" w:hAnsi="Calibri" w:cs="Times New Roman"/>
          <w:color w:val="000000"/>
        </w:rPr>
        <w:t xml:space="preserve">If you </w:t>
      </w:r>
      <w:r w:rsidR="00570644">
        <w:rPr>
          <w:rFonts w:ascii="Calibri" w:eastAsia="Calibri" w:hAnsi="Calibri" w:cs="Times New Roman"/>
          <w:color w:val="000000"/>
        </w:rPr>
        <w:t>forget</w:t>
      </w:r>
      <w:r w:rsidRPr="00A12A35">
        <w:rPr>
          <w:rFonts w:ascii="Calibri" w:eastAsia="Calibri" w:hAnsi="Calibri" w:cs="Times New Roman"/>
          <w:color w:val="000000"/>
        </w:rPr>
        <w:t xml:space="preserve"> your password, click on </w:t>
      </w:r>
      <w:r w:rsidRPr="00A12A35">
        <w:rPr>
          <w:rFonts w:ascii="Calibri" w:eastAsia="Calibri" w:hAnsi="Calibri" w:cs="Times New Roman"/>
          <w:b/>
          <w:color w:val="000000"/>
        </w:rPr>
        <w:t>Forgot your password</w:t>
      </w:r>
      <w:r w:rsidR="00570644">
        <w:rPr>
          <w:rFonts w:ascii="Calibri" w:eastAsia="Calibri" w:hAnsi="Calibri" w:cs="Times New Roman"/>
          <w:color w:val="000000"/>
        </w:rPr>
        <w:t xml:space="preserve">. </w:t>
      </w:r>
    </w:p>
    <w:p w14:paraId="154D2E6F" w14:textId="1D19A495" w:rsidR="00CD4ACC" w:rsidRPr="00B6667F" w:rsidRDefault="00A12A35" w:rsidP="00A12A35">
      <w:pPr>
        <w:spacing w:before="200" w:after="0" w:line="259" w:lineRule="auto"/>
        <w:rPr>
          <w:rFonts w:ascii="Calibri" w:eastAsia="Calibri" w:hAnsi="Calibri" w:cs="Times New Roman"/>
          <w:color w:val="000000"/>
        </w:rPr>
      </w:pPr>
      <w:r w:rsidRPr="00A12A35">
        <w:rPr>
          <w:rFonts w:ascii="Calibri" w:eastAsia="Calibri" w:hAnsi="Calibri" w:cs="Times New Roman"/>
          <w:color w:val="000000"/>
        </w:rPr>
        <w:t>Enter your work email address and tick the check box to confirm that you are not a robot. You will be pr</w:t>
      </w:r>
      <w:r w:rsidR="00E45F44">
        <w:rPr>
          <w:rFonts w:ascii="Calibri" w:eastAsia="Calibri" w:hAnsi="Calibri" w:cs="Times New Roman"/>
          <w:color w:val="000000"/>
        </w:rPr>
        <w:t>ompted</w:t>
      </w:r>
      <w:r w:rsidRPr="00A12A35">
        <w:rPr>
          <w:rFonts w:ascii="Calibri" w:eastAsia="Calibri" w:hAnsi="Calibri" w:cs="Times New Roman"/>
          <w:color w:val="000000"/>
        </w:rPr>
        <w:t xml:space="preserve"> to select images as part of the verification process, then invited to choose another password.</w:t>
      </w:r>
      <w:r w:rsidRPr="00A12A35">
        <w:rPr>
          <w:rFonts w:ascii="Calibri" w:eastAsia="Calibri" w:hAnsi="Calibri" w:cs="Times New Roman"/>
          <w:color w:val="000000"/>
        </w:rPr>
        <w:br w:type="page"/>
      </w:r>
    </w:p>
    <w:p w14:paraId="4CFB079A" w14:textId="77777777" w:rsidR="0079289C" w:rsidRDefault="0079289C" w:rsidP="004A3BE3">
      <w:pPr>
        <w:pStyle w:val="Heading2"/>
      </w:pPr>
      <w:bookmarkStart w:id="13" w:name="_Toc92451974"/>
      <w:r>
        <w:lastRenderedPageBreak/>
        <w:t xml:space="preserve">Step 2: Select </w:t>
      </w:r>
      <w:r w:rsidR="0047162D">
        <w:t xml:space="preserve">students’ </w:t>
      </w:r>
      <w:r>
        <w:t xml:space="preserve">EAL/D </w:t>
      </w:r>
      <w:r w:rsidR="00F831E1">
        <w:t xml:space="preserve">eligibility </w:t>
      </w:r>
      <w:r w:rsidR="00957E91">
        <w:t>a</w:t>
      </w:r>
      <w:r>
        <w:t>pplications</w:t>
      </w:r>
      <w:bookmarkEnd w:id="13"/>
    </w:p>
    <w:p w14:paraId="555F9063" w14:textId="23E3E197" w:rsidR="00327D74" w:rsidRDefault="00327D74">
      <w:r>
        <w:t xml:space="preserve">Select </w:t>
      </w:r>
      <w:r w:rsidR="00957E91">
        <w:rPr>
          <w:b/>
        </w:rPr>
        <w:t xml:space="preserve">EAL/D </w:t>
      </w:r>
      <w:r w:rsidR="003238D9">
        <w:rPr>
          <w:b/>
        </w:rPr>
        <w:t>A</w:t>
      </w:r>
      <w:r w:rsidRPr="00776445">
        <w:rPr>
          <w:b/>
        </w:rPr>
        <w:t>pplications</w:t>
      </w:r>
      <w:r>
        <w:t xml:space="preserve"> from the </w:t>
      </w:r>
      <w:r w:rsidR="00957E91">
        <w:rPr>
          <w:b/>
        </w:rPr>
        <w:t xml:space="preserve">Student </w:t>
      </w:r>
      <w:r w:rsidR="003238D9">
        <w:rPr>
          <w:b/>
        </w:rPr>
        <w:t>A</w:t>
      </w:r>
      <w:r w:rsidRPr="00776445">
        <w:rPr>
          <w:b/>
        </w:rPr>
        <w:t>pplications</w:t>
      </w:r>
      <w:r>
        <w:t xml:space="preserve"> drop-down menu</w:t>
      </w:r>
      <w:r w:rsidR="003238D9">
        <w:t xml:space="preserve"> (highlighted below)</w:t>
      </w:r>
      <w:r>
        <w:t xml:space="preserve">. </w:t>
      </w:r>
    </w:p>
    <w:p w14:paraId="4E32FFF4" w14:textId="77777777" w:rsidR="008D4FE7" w:rsidRDefault="00DE57F5" w:rsidP="00C33BE9">
      <w:pPr>
        <w:ind w:left="-57"/>
      </w:pPr>
      <w:r>
        <w:rPr>
          <w:noProof/>
          <w:lang w:eastAsia="en-AU"/>
        </w:rPr>
        <mc:AlternateContent>
          <mc:Choice Requires="wps">
            <w:drawing>
              <wp:anchor distT="0" distB="0" distL="114300" distR="114300" simplePos="0" relativeHeight="251798528" behindDoc="0" locked="0" layoutInCell="1" allowOverlap="1" wp14:anchorId="09CDFF4A" wp14:editId="1C4FDB68">
                <wp:simplePos x="0" y="0"/>
                <wp:positionH relativeFrom="column">
                  <wp:posOffset>867616</wp:posOffset>
                </wp:positionH>
                <wp:positionV relativeFrom="paragraph">
                  <wp:posOffset>685165</wp:posOffset>
                </wp:positionV>
                <wp:extent cx="1044000" cy="259080"/>
                <wp:effectExtent l="0" t="0" r="22860" b="26670"/>
                <wp:wrapNone/>
                <wp:docPr id="44" name="Rounded Rectangle 44" title="Red highlight box"/>
                <wp:cNvGraphicFramePr/>
                <a:graphic xmlns:a="http://schemas.openxmlformats.org/drawingml/2006/main">
                  <a:graphicData uri="http://schemas.microsoft.com/office/word/2010/wordprocessingShape">
                    <wps:wsp>
                      <wps:cNvSpPr/>
                      <wps:spPr>
                        <a:xfrm>
                          <a:off x="0" y="0"/>
                          <a:ext cx="1044000" cy="2590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E9B6C" id="Rounded Rectangle 44" o:spid="_x0000_s1026" alt="Title: Red highlight box" style="position:absolute;margin-left:68.3pt;margin-top:53.95pt;width:82.2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" filled="f" strokecolor="red" strokeweight="2pt"/>
            </w:pict>
          </mc:Fallback>
        </mc:AlternateContent>
      </w:r>
      <w:r w:rsidR="00320A59">
        <w:rPr>
          <w:noProof/>
          <w:lang w:eastAsia="en-AU"/>
        </w:rPr>
        <w:drawing>
          <wp:inline distT="0" distB="0" distL="0" distR="0" wp14:anchorId="05AC7DB9" wp14:editId="3EA0DA35">
            <wp:extent cx="5731510" cy="981075"/>
            <wp:effectExtent l="57150" t="57150" r="116840" b="123825"/>
            <wp:docPr id="52" name="Picture 52" descr="Dropdown menu with EAL/D Applications highlighted" title="EALD_application_dropdown_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ALD_deputy_applications.jpg"/>
                    <pic:cNvPicPr/>
                  </pic:nvPicPr>
                  <pic:blipFill rotWithShape="1">
                    <a:blip r:embed="rId45">
                      <a:extLst>
                        <a:ext uri="{28A0092B-C50C-407E-A947-70E740481C1C}">
                          <a14:useLocalDpi xmlns:a14="http://schemas.microsoft.com/office/drawing/2010/main" val="0"/>
                        </a:ext>
                      </a:extLst>
                    </a:blip>
                    <a:srcRect b="21613"/>
                    <a:stretch/>
                  </pic:blipFill>
                  <pic:spPr bwMode="auto">
                    <a:xfrm>
                      <a:off x="0" y="0"/>
                      <a:ext cx="5731510" cy="98107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15921341" w14:textId="77777777" w:rsidR="008D4FE7" w:rsidRDefault="008D4FE7" w:rsidP="008D4FE7">
      <w:r>
        <w:t>All submitted EAL/D applications from your students will be displayed on the screen.</w:t>
      </w:r>
    </w:p>
    <w:p w14:paraId="1FF94F66" w14:textId="77777777" w:rsidR="00223F62" w:rsidRDefault="00223F62" w:rsidP="00223F62">
      <w:r>
        <w:t xml:space="preserve">The </w:t>
      </w:r>
      <w:r w:rsidRPr="00776445">
        <w:rPr>
          <w:b/>
        </w:rPr>
        <w:t>Status</w:t>
      </w:r>
      <w:r>
        <w:t xml:space="preserve"> column shows submitted student applications, with a tick and </w:t>
      </w:r>
      <w:r w:rsidRPr="00776445">
        <w:rPr>
          <w:b/>
        </w:rPr>
        <w:t>Submitted</w:t>
      </w:r>
      <w:r w:rsidR="00C07240">
        <w:rPr>
          <w:b/>
        </w:rPr>
        <w:t xml:space="preserve"> </w:t>
      </w:r>
      <w:r w:rsidR="00C07240" w:rsidRPr="008512FF">
        <w:t>(highlighted below)</w:t>
      </w:r>
      <w:r w:rsidR="00C07240">
        <w:t xml:space="preserve">. </w:t>
      </w:r>
      <w:r w:rsidR="004E4EEF">
        <w:t xml:space="preserve">The </w:t>
      </w:r>
      <w:r w:rsidR="004E4EEF" w:rsidRPr="00776445">
        <w:rPr>
          <w:b/>
        </w:rPr>
        <w:t>Sub status</w:t>
      </w:r>
      <w:r w:rsidR="004E4EEF">
        <w:t xml:space="preserve"> column show</w:t>
      </w:r>
      <w:r w:rsidR="00A26DC5">
        <w:t>s</w:t>
      </w:r>
      <w:r w:rsidR="004E4EEF">
        <w:t xml:space="preserve"> as </w:t>
      </w:r>
      <w:r w:rsidR="004E4EEF" w:rsidRPr="00776445">
        <w:rPr>
          <w:b/>
        </w:rPr>
        <w:t>Teacher endorsed</w:t>
      </w:r>
      <w:r w:rsidR="004E4EEF">
        <w:rPr>
          <w:b/>
        </w:rPr>
        <w:t xml:space="preserve"> </w:t>
      </w:r>
      <w:r w:rsidR="004E4EEF" w:rsidRPr="008512FF">
        <w:t>(highlighted below)</w:t>
      </w:r>
      <w:r>
        <w:t xml:space="preserve">. The </w:t>
      </w:r>
      <w:r w:rsidRPr="00776445">
        <w:rPr>
          <w:b/>
        </w:rPr>
        <w:t>Requires attention by me</w:t>
      </w:r>
      <w:r>
        <w:t xml:space="preserve"> column show</w:t>
      </w:r>
      <w:r w:rsidR="00A26DC5">
        <w:t>s</w:t>
      </w:r>
      <w:r>
        <w:t xml:space="preserve"> as </w:t>
      </w:r>
      <w:r w:rsidRPr="00776445">
        <w:rPr>
          <w:b/>
        </w:rPr>
        <w:t>Yes</w:t>
      </w:r>
      <w:r w:rsidR="00C07240">
        <w:rPr>
          <w:b/>
        </w:rPr>
        <w:t xml:space="preserve"> </w:t>
      </w:r>
      <w:r w:rsidR="00C07240" w:rsidRPr="008512FF">
        <w:t>(highlighted below)</w:t>
      </w:r>
      <w:r>
        <w:t>, advising you to take action.</w:t>
      </w:r>
    </w:p>
    <w:p w14:paraId="3A67CB08" w14:textId="0FFA515A" w:rsidR="00486D22" w:rsidRDefault="007C4689" w:rsidP="00486D22">
      <w:pPr>
        <w:spacing w:before="200"/>
      </w:pPr>
      <w:r>
        <w:t>P</w:t>
      </w:r>
      <w:r w:rsidR="00486D22">
        <w:t>rincipals</w:t>
      </w:r>
      <w:r>
        <w:t xml:space="preserve"> or deputy principals</w:t>
      </w:r>
      <w:r w:rsidR="00486D22">
        <w:t xml:space="preserve"> must endorse each student’s application within three working days of receipt of an email notification that an application requires their attention. This is to ensure that the application can be processed in a timely manner by the </w:t>
      </w:r>
      <w:r w:rsidR="00D93D20">
        <w:t>SCSA</w:t>
      </w:r>
      <w:r w:rsidR="00486D22">
        <w:t xml:space="preserve"> before the Year 12 enrolment deadline.</w:t>
      </w:r>
    </w:p>
    <w:p w14:paraId="3AE4B69E" w14:textId="77777777" w:rsidR="009B68B0" w:rsidRDefault="009B68B0" w:rsidP="00223F62">
      <w:r>
        <w:t xml:space="preserve">Note: </w:t>
      </w:r>
      <w:r w:rsidR="001A6256">
        <w:t>t</w:t>
      </w:r>
      <w:r>
        <w:t>he oldest application will appear at the top of the list, since this requires your attention first.</w:t>
      </w:r>
    </w:p>
    <w:p w14:paraId="733E9487" w14:textId="77777777" w:rsidR="005350E6" w:rsidRDefault="008F5087" w:rsidP="008F5087">
      <w:pPr>
        <w:ind w:left="-57"/>
      </w:pPr>
      <w:r w:rsidRPr="00250096">
        <w:rPr>
          <w:noProof/>
          <w:lang w:eastAsia="en-AU"/>
        </w:rPr>
        <mc:AlternateContent>
          <mc:Choice Requires="wps">
            <w:drawing>
              <wp:anchor distT="0" distB="0" distL="114300" distR="114300" simplePos="0" relativeHeight="251822080" behindDoc="0" locked="0" layoutInCell="1" allowOverlap="1" wp14:anchorId="0AE8717B" wp14:editId="3BDFEA49">
                <wp:simplePos x="0" y="0"/>
                <wp:positionH relativeFrom="column">
                  <wp:posOffset>1298664</wp:posOffset>
                </wp:positionH>
                <wp:positionV relativeFrom="paragraph">
                  <wp:posOffset>1164590</wp:posOffset>
                </wp:positionV>
                <wp:extent cx="742950" cy="208915"/>
                <wp:effectExtent l="0" t="0" r="19050" b="19685"/>
                <wp:wrapNone/>
                <wp:docPr id="48" name="Rounded Rectangle 48" descr="Red highlight box" title="Red highlight box"/>
                <wp:cNvGraphicFramePr/>
                <a:graphic xmlns:a="http://schemas.openxmlformats.org/drawingml/2006/main">
                  <a:graphicData uri="http://schemas.microsoft.com/office/word/2010/wordprocessingShape">
                    <wps:wsp>
                      <wps:cNvSpPr/>
                      <wps:spPr>
                        <a:xfrm>
                          <a:off x="0" y="0"/>
                          <a:ext cx="742950" cy="2089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D9416" id="Rounded Rectangle 48" o:spid="_x0000_s1026" alt="Title: Red highlight box - Description: Red highlight box" style="position:absolute;margin-left:102.25pt;margin-top:91.7pt;width:58.5pt;height:1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" filled="f" strokecolor="red" strokeweight="2pt"/>
            </w:pict>
          </mc:Fallback>
        </mc:AlternateContent>
      </w:r>
      <w:r w:rsidRPr="00250096">
        <w:rPr>
          <w:noProof/>
          <w:lang w:eastAsia="en-AU"/>
        </w:rPr>
        <mc:AlternateContent>
          <mc:Choice Requires="wps">
            <w:drawing>
              <wp:anchor distT="0" distB="0" distL="114300" distR="114300" simplePos="0" relativeHeight="251947008" behindDoc="0" locked="0" layoutInCell="1" allowOverlap="1" wp14:anchorId="0DEEF9FE" wp14:editId="182BD3DB">
                <wp:simplePos x="0" y="0"/>
                <wp:positionH relativeFrom="column">
                  <wp:posOffset>2317839</wp:posOffset>
                </wp:positionH>
                <wp:positionV relativeFrom="paragraph">
                  <wp:posOffset>1167765</wp:posOffset>
                </wp:positionV>
                <wp:extent cx="742950" cy="208915"/>
                <wp:effectExtent l="0" t="0" r="19050" b="19685"/>
                <wp:wrapNone/>
                <wp:docPr id="106" name="Rounded Rectangle 106" descr="Red highlight box" title="Red highlight box"/>
                <wp:cNvGraphicFramePr/>
                <a:graphic xmlns:a="http://schemas.openxmlformats.org/drawingml/2006/main">
                  <a:graphicData uri="http://schemas.microsoft.com/office/word/2010/wordprocessingShape">
                    <wps:wsp>
                      <wps:cNvSpPr/>
                      <wps:spPr>
                        <a:xfrm>
                          <a:off x="0" y="0"/>
                          <a:ext cx="742950" cy="2089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755E9" id="Rounded Rectangle 106" o:spid="_x0000_s1026" alt="Title: Red highlight box - Description: Red highlight box" style="position:absolute;margin-left:182.5pt;margin-top:91.95pt;width:58.5pt;height:16.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" filled="f" strokecolor="red" strokeweight="2pt"/>
            </w:pict>
          </mc:Fallback>
        </mc:AlternateContent>
      </w:r>
      <w:r>
        <w:rPr>
          <w:noProof/>
          <w:lang w:eastAsia="en-AU"/>
        </w:rPr>
        <mc:AlternateContent>
          <mc:Choice Requires="wps">
            <w:drawing>
              <wp:anchor distT="0" distB="0" distL="114300" distR="114300" simplePos="0" relativeHeight="251825152" behindDoc="0" locked="0" layoutInCell="1" allowOverlap="1" wp14:anchorId="2EA365A7" wp14:editId="646B2A29">
                <wp:simplePos x="0" y="0"/>
                <wp:positionH relativeFrom="column">
                  <wp:posOffset>3385909</wp:posOffset>
                </wp:positionH>
                <wp:positionV relativeFrom="paragraph">
                  <wp:posOffset>1172845</wp:posOffset>
                </wp:positionV>
                <wp:extent cx="235807" cy="199423"/>
                <wp:effectExtent l="0" t="0" r="12065" b="10160"/>
                <wp:wrapNone/>
                <wp:docPr id="50" name="Rounded Rectangle 50" descr="Red highlight box" title="Red highlight box"/>
                <wp:cNvGraphicFramePr/>
                <a:graphic xmlns:a="http://schemas.openxmlformats.org/drawingml/2006/main">
                  <a:graphicData uri="http://schemas.microsoft.com/office/word/2010/wordprocessingShape">
                    <wps:wsp>
                      <wps:cNvSpPr/>
                      <wps:spPr>
                        <a:xfrm>
                          <a:off x="0" y="0"/>
                          <a:ext cx="235807" cy="1994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8952F" id="Rounded Rectangle 50" o:spid="_x0000_s1026" alt="Title: Red highlight box - Description: Red highlight box" style="position:absolute;margin-left:266.6pt;margin-top:92.35pt;width:18.55pt;height:1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" filled="f" strokecolor="red" strokeweight="2pt"/>
            </w:pict>
          </mc:Fallback>
        </mc:AlternateContent>
      </w:r>
      <w:r w:rsidR="005350E6">
        <w:rPr>
          <w:noProof/>
          <w:lang w:eastAsia="en-AU"/>
        </w:rPr>
        <w:drawing>
          <wp:inline distT="0" distB="0" distL="0" distR="0" wp14:anchorId="2DEA88D8" wp14:editId="7E3D4A2C">
            <wp:extent cx="3837600" cy="2160000"/>
            <wp:effectExtent l="57150" t="57150" r="106045" b="107315"/>
            <wp:docPr id="105" name="Picture 105" descr="Deputy or principal view of EAL/D applications screen with Submitted as the status. Teacher endorsed as the Sub status and Yes for attention required highlighted" title="EALD_deputy_appplications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ALD_deputy_applications_view.jpg"/>
                    <pic:cNvPicPr/>
                  </pic:nvPicPr>
                  <pic:blipFill>
                    <a:blip r:embed="rId46">
                      <a:extLst>
                        <a:ext uri="{28A0092B-C50C-407E-A947-70E740481C1C}">
                          <a14:useLocalDpi xmlns:a14="http://schemas.microsoft.com/office/drawing/2010/main" val="0"/>
                        </a:ext>
                      </a:extLst>
                    </a:blip>
                    <a:stretch>
                      <a:fillRect/>
                    </a:stretch>
                  </pic:blipFill>
                  <pic:spPr>
                    <a:xfrm>
                      <a:off x="0" y="0"/>
                      <a:ext cx="3837600" cy="21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A10ADC7" w14:textId="77777777" w:rsidR="005227B2" w:rsidRDefault="005227B2">
      <w:pPr>
        <w:rPr>
          <w:b/>
        </w:rPr>
      </w:pPr>
      <w:r>
        <w:br w:type="page"/>
      </w:r>
    </w:p>
    <w:p w14:paraId="7C2F1539" w14:textId="2D978D33" w:rsidR="00DF4BDE" w:rsidRPr="000854BE" w:rsidRDefault="00E433B5" w:rsidP="000854BE">
      <w:pPr>
        <w:spacing w:after="0"/>
        <w:rPr>
          <w:b/>
        </w:rPr>
      </w:pPr>
      <w:r w:rsidRPr="000854BE">
        <w:rPr>
          <w:b/>
        </w:rPr>
        <w:lastRenderedPageBreak/>
        <w:t>Filter student</w:t>
      </w:r>
      <w:r w:rsidR="00DF4BDE" w:rsidRPr="000854BE">
        <w:rPr>
          <w:b/>
        </w:rPr>
        <w:t>s</w:t>
      </w:r>
      <w:r w:rsidRPr="000854BE">
        <w:rPr>
          <w:b/>
        </w:rPr>
        <w:t>’</w:t>
      </w:r>
      <w:r w:rsidR="00DF4BDE" w:rsidRPr="000854BE">
        <w:rPr>
          <w:b/>
        </w:rPr>
        <w:t xml:space="preserve"> EAL/D eligibility applications</w:t>
      </w:r>
    </w:p>
    <w:p w14:paraId="176E0457" w14:textId="77777777" w:rsidR="00AE0886" w:rsidRDefault="00AE0886" w:rsidP="00AE0886">
      <w:r>
        <w:t xml:space="preserve">To retrieve applications at a specific stage of the application process, you can use the filter check boxes on the left side of the </w:t>
      </w:r>
      <w:r>
        <w:rPr>
          <w:b/>
        </w:rPr>
        <w:t>EAL/D A</w:t>
      </w:r>
      <w:r w:rsidRPr="00F703B9">
        <w:rPr>
          <w:b/>
        </w:rPr>
        <w:t>pplications</w:t>
      </w:r>
      <w:r>
        <w:t xml:space="preserve"> screen. For example, tick the </w:t>
      </w:r>
      <w:r w:rsidRPr="0051504A">
        <w:rPr>
          <w:b/>
        </w:rPr>
        <w:t>Submitted</w:t>
      </w:r>
      <w:r>
        <w:t xml:space="preserve"> and </w:t>
      </w:r>
      <w:r>
        <w:rPr>
          <w:b/>
        </w:rPr>
        <w:t>In progress</w:t>
      </w:r>
      <w:r>
        <w:t xml:space="preserve"> check boxes then click on the </w:t>
      </w:r>
      <w:r>
        <w:rPr>
          <w:b/>
        </w:rPr>
        <w:t>Search</w:t>
      </w:r>
      <w:r>
        <w:t xml:space="preserve"> button (both highlighted below) to see all applications awaiting endorsement or progressing through the approval process. The </w:t>
      </w:r>
      <w:r w:rsidRPr="00FB6CC6">
        <w:rPr>
          <w:b/>
        </w:rPr>
        <w:t>Sub status</w:t>
      </w:r>
      <w:r>
        <w:t xml:space="preserve"> filter (highlighted below) will select applications that have been </w:t>
      </w:r>
      <w:r w:rsidRPr="009D6602">
        <w:rPr>
          <w:b/>
        </w:rPr>
        <w:t>Teacher endorsed</w:t>
      </w:r>
      <w:r>
        <w:t xml:space="preserve">, </w:t>
      </w:r>
      <w:r w:rsidRPr="009D6602">
        <w:rPr>
          <w:b/>
        </w:rPr>
        <w:t>School endorsed</w:t>
      </w:r>
      <w:r w:rsidRPr="009D6602">
        <w:t>,</w:t>
      </w:r>
      <w:r>
        <w:t xml:space="preserve"> </w:t>
      </w:r>
      <w:r w:rsidRPr="00C277E8">
        <w:rPr>
          <w:b/>
        </w:rPr>
        <w:t>EAL/D</w:t>
      </w:r>
      <w:r>
        <w:t xml:space="preserve"> </w:t>
      </w:r>
      <w:r w:rsidRPr="009D6602">
        <w:rPr>
          <w:b/>
        </w:rPr>
        <w:t>PC reviewed</w:t>
      </w:r>
      <w:r>
        <w:t xml:space="preserve"> or that are </w:t>
      </w:r>
      <w:r w:rsidRPr="009D6602">
        <w:rPr>
          <w:b/>
        </w:rPr>
        <w:t>Ready to publish</w:t>
      </w:r>
      <w:r>
        <w:t>, to help you view your students’ applications.</w:t>
      </w:r>
    </w:p>
    <w:p w14:paraId="72A931D4" w14:textId="77777777" w:rsidR="00AE0886" w:rsidRDefault="00AE0886" w:rsidP="00AE0886">
      <w:r>
        <w:t xml:space="preserve">Alternatively,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application. </w:t>
      </w:r>
    </w:p>
    <w:p w14:paraId="5FE98302" w14:textId="6144E866" w:rsidR="00AE0886" w:rsidRDefault="00AE0886" w:rsidP="00AE0886">
      <w:r>
        <w:t xml:space="preserve">If you want to view applications that students submitted in the previous year/s, select the </w:t>
      </w:r>
      <w:r w:rsidRPr="00CD7EC3">
        <w:rPr>
          <w:b/>
        </w:rPr>
        <w:t xml:space="preserve">Show students registered in previous years </w:t>
      </w:r>
      <w:r>
        <w:t xml:space="preserve">check box (highlighted below), then click on the </w:t>
      </w:r>
      <w:r w:rsidRPr="002E3007">
        <w:rPr>
          <w:b/>
        </w:rPr>
        <w:t>Search</w:t>
      </w:r>
      <w:r>
        <w:t xml:space="preserve"> button (highlighted below). This is very useful at the beginning of a calendar year, when the </w:t>
      </w:r>
      <w:r w:rsidR="00D93D20">
        <w:t>SCSA</w:t>
      </w:r>
      <w:r>
        <w:t xml:space="preserve"> changes the portal date to the new academic year. By selecting this check box, you can view and endorse students’ applications that were submitted prior to the change of year.</w:t>
      </w:r>
    </w:p>
    <w:p w14:paraId="1C53BA45" w14:textId="77777777" w:rsidR="00AE0886" w:rsidRDefault="00AE0886" w:rsidP="00AE0886">
      <w:r>
        <w:t xml:space="preserve">Click on the </w:t>
      </w:r>
      <w:r w:rsidRPr="003D1917">
        <w:rPr>
          <w:b/>
        </w:rPr>
        <w:t>Reset</w:t>
      </w:r>
      <w:r>
        <w:t xml:space="preserve"> button (highlighted below) to reset the filters and</w:t>
      </w:r>
      <w:r w:rsidRPr="00B23D6F">
        <w:t xml:space="preserve"> view</w:t>
      </w:r>
      <w:r>
        <w:t xml:space="preserve"> all the applications.</w:t>
      </w:r>
    </w:p>
    <w:p w14:paraId="72E8CFDE" w14:textId="55802A71" w:rsidR="005350E6" w:rsidRDefault="00AE0886" w:rsidP="005350E6">
      <w:r>
        <w:t>You can see the number of applications that require your attention (highlighted below). This number will update as you complete the required action</w:t>
      </w:r>
      <w:r w:rsidR="005350E6">
        <w:t>.</w:t>
      </w:r>
    </w:p>
    <w:p w14:paraId="687B69C3" w14:textId="75EEC77F" w:rsidR="0079289C" w:rsidRDefault="00F4462A" w:rsidP="00D3251F">
      <w:pPr>
        <w:ind w:left="-57"/>
        <w:rPr>
          <w:noProof/>
          <w:lang w:eastAsia="en-AU"/>
        </w:rPr>
      </w:pPr>
      <w:r>
        <w:rPr>
          <w:noProof/>
          <w:lang w:eastAsia="en-AU"/>
        </w:rPr>
        <mc:AlternateContent>
          <mc:Choice Requires="wpg">
            <w:drawing>
              <wp:inline distT="0" distB="0" distL="0" distR="0" wp14:anchorId="2A12216D" wp14:editId="10536DAD">
                <wp:extent cx="3771322" cy="4859655"/>
                <wp:effectExtent l="57150" t="57150" r="95885" b="112395"/>
                <wp:docPr id="37" name="Group 37"/>
                <wp:cNvGraphicFramePr/>
                <a:graphic xmlns:a="http://schemas.openxmlformats.org/drawingml/2006/main">
                  <a:graphicData uri="http://schemas.microsoft.com/office/word/2010/wordprocessingGroup">
                    <wpg:wgp>
                      <wpg:cNvGrpSpPr/>
                      <wpg:grpSpPr>
                        <a:xfrm>
                          <a:off x="0" y="0"/>
                          <a:ext cx="3771322" cy="4859655"/>
                          <a:chOff x="0" y="0"/>
                          <a:chExt cx="3771322" cy="4859655"/>
                        </a:xfrm>
                      </wpg:grpSpPr>
                      <pic:pic xmlns:pic="http://schemas.openxmlformats.org/drawingml/2006/picture">
                        <pic:nvPicPr>
                          <pic:cNvPr id="20" name="Picture 20" descr="EAL/D applications screen with the number of applications requiring action highlighted at the top of the filter box. The filter options Submitted and In progress are highlighted on the left-hand side with Search and Reset as the filter command to sort applications" title="EALD _deputy_applications_view_filters"/>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68170" cy="48596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17" name="Rounded Rectangle 117" descr="Red highlight box" title="Red highlight box"/>
                        <wps:cNvSpPr/>
                        <wps:spPr>
                          <a:xfrm>
                            <a:off x="225188" y="3814549"/>
                            <a:ext cx="699770" cy="4051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unded Rectangle 116" descr="Red highlight box" title="Red highlight box"/>
                        <wps:cNvSpPr/>
                        <wps:spPr>
                          <a:xfrm>
                            <a:off x="293427" y="4606119"/>
                            <a:ext cx="553085" cy="1612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ed Rectangle 118" descr="Red highlight box" title="Red highlight box"/>
                        <wps:cNvSpPr/>
                        <wps:spPr>
                          <a:xfrm>
                            <a:off x="266131" y="388961"/>
                            <a:ext cx="913130" cy="146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9022F" w14:textId="77777777" w:rsidR="0037305A" w:rsidRDefault="0037305A" w:rsidP="008D1442">
                              <w:pPr>
                                <w:jc w:val="center"/>
                              </w:pPr>
                              <w:r w:rsidRPr="008D1442">
                                <w:t>Red highlight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descr="Red highlight box" title="Red highlight box"/>
                        <wps:cNvSpPr/>
                        <wps:spPr>
                          <a:xfrm>
                            <a:off x="1166883" y="4599295"/>
                            <a:ext cx="560705" cy="1606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descr="Red highlight box" title="Red highlight box"/>
                        <wps:cNvSpPr/>
                        <wps:spPr>
                          <a:xfrm>
                            <a:off x="279779" y="2961564"/>
                            <a:ext cx="146050" cy="149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Sub status filter options with Teacher endorsed, School endorsed, EAL/D PC reviewed, PC reviewed and Ready to publish highlighted as the Sub status filter commands to sort applications" title="EALD_teacher_view_filter_substatus_options"/>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122227" y="0"/>
                            <a:ext cx="1649095" cy="1894840"/>
                          </a:xfrm>
                          <a:prstGeom prst="rect">
                            <a:avLst/>
                          </a:prstGeom>
                          <a:effectLst>
                            <a:outerShdw blurRad="50800" dist="38100" dir="2700000" algn="tl" rotWithShape="0">
                              <a:schemeClr val="bg1">
                                <a:lumMod val="75000"/>
                                <a:alpha val="40000"/>
                              </a:schemeClr>
                            </a:outerShdw>
                          </a:effectLst>
                        </pic:spPr>
                      </pic:pic>
                      <wps:wsp>
                        <wps:cNvPr id="88" name="Rounded Rectangle 88" descr="Red highlight box" title="Red highlight box"/>
                        <wps:cNvSpPr/>
                        <wps:spPr>
                          <a:xfrm>
                            <a:off x="2163170" y="730724"/>
                            <a:ext cx="942975" cy="1181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12216D" id="Group 37" o:spid="_x0000_s1044" style="width:296.95pt;height:382.65pt;mso-position-horizontal-relative:char;mso-position-vertical-relative:line" coordsize="37713,4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">
                <v:shape id="Picture 20" o:spid="_x0000_s1045" type="#_x0000_t75" alt="EAL/D applications screen with the number of applications requiring action highlighted at the top of the filter box. The filter options Submitted and In progress are highlighted on the left-hand side with Search and Reset as the filter command to sort applications" style="position:absolute;width:18681;height:4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" stroked="t" strokecolor="#bfbfbf [2412]" strokeweight=".5pt">
                  <v:imagedata r:id="rId49" o:title="D applications screen with the number of applications requiring action highlighted at the top of the filter box"/>
                  <v:shadow on="t" color="#bfbfbf [2412]" opacity="26214f" origin="-.5,-.5" offset=".74836mm,.74836mm"/>
                  <v:path arrowok="t"/>
                </v:shape>
                <v:roundrect id="Rounded Rectangle 117" o:spid="_x0000_s1046" alt="Red highlight box" style="position:absolute;left:2251;top:38145;width:6998;height:4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" filled="f" strokecolor="red" strokeweight="2pt"/>
                <v:roundrect id="Rounded Rectangle 116" o:spid="_x0000_s1047" alt="Red highlight box" style="position:absolute;left:2934;top:46061;width:553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" filled="f" strokecolor="red" strokeweight="2pt"/>
                <v:roundrect id="Rounded Rectangle 118" o:spid="_x0000_s1048" alt="Red highlight box" style="position:absolute;left:2661;top:3889;width:9131;height:1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" filled="f" strokecolor="red" strokeweight="2pt">
                  <v:textbox>
                    <w:txbxContent>
                      <w:p w14:paraId="43D9022F" w14:textId="77777777" w:rsidR="0037305A" w:rsidRDefault="0037305A" w:rsidP="008D1442">
                        <w:pPr>
                          <w:jc w:val="center"/>
                        </w:pPr>
                        <w:r w:rsidRPr="008D1442">
                          <w:t>Red highlight box</w:t>
                        </w:r>
                      </w:p>
                    </w:txbxContent>
                  </v:textbox>
                </v:roundrect>
                <v:roundrect id="Rounded Rectangle 64" o:spid="_x0000_s1049" alt="Red highlight box" style="position:absolute;left:11668;top:45992;width:5607;height:1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" filled="f" strokecolor="red" strokeweight="2pt"/>
                <v:roundrect id="Rounded Rectangle 23" o:spid="_x0000_s1050" alt="Red highlight box" style="position:absolute;left:2797;top:29615;width:1461;height:1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" filled="f" strokecolor="red" strokeweight="2pt"/>
                <v:shape id="Picture 79" o:spid="_x0000_s1051" type="#_x0000_t75" alt="Sub status filter options with Teacher endorsed, School endorsed, EAL/D PC reviewed, PC reviewed and Ready to publish highlighted as the Sub status filter commands to sort applications" style="position:absolute;left:21222;width:16491;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">
                  <v:imagedata r:id="rId50" o:title="D PC reviewed, PC reviewed and Ready to publish highlighted as the Sub status filter commands to sort applications"/>
                  <v:shadow on="t" color="#bfbfbf [2412]" opacity="26214f" origin="-.5,-.5" offset=".74836mm,.74836mm"/>
                  <v:path arrowok="t"/>
                </v:shape>
                <v:roundrect id="Rounded Rectangle 88" o:spid="_x0000_s1052" alt="Red highlight box" style="position:absolute;left:21631;top:7307;width:9430;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" filled="f" strokecolor="red" strokeweight="2pt"/>
                <w10:anchorlock/>
              </v:group>
            </w:pict>
          </mc:Fallback>
        </mc:AlternateContent>
      </w:r>
      <w:r w:rsidR="005350E6">
        <w:rPr>
          <w:noProof/>
          <w:lang w:eastAsia="en-AU"/>
        </w:rPr>
        <w:br w:type="page"/>
      </w:r>
    </w:p>
    <w:p w14:paraId="61955041" w14:textId="77777777" w:rsidR="0079289C" w:rsidRDefault="0079289C" w:rsidP="004A3BE3">
      <w:pPr>
        <w:pStyle w:val="Heading2"/>
      </w:pPr>
      <w:bookmarkStart w:id="14" w:name="_Toc92451975"/>
      <w:r>
        <w:lastRenderedPageBreak/>
        <w:t xml:space="preserve">Step 3: View students’ </w:t>
      </w:r>
      <w:r w:rsidR="00F831E1">
        <w:t xml:space="preserve">EAL/D eligibility </w:t>
      </w:r>
      <w:r>
        <w:t>applications</w:t>
      </w:r>
      <w:bookmarkEnd w:id="14"/>
    </w:p>
    <w:p w14:paraId="3834B577" w14:textId="77777777" w:rsidR="001D508D" w:rsidRDefault="001D508D" w:rsidP="001D508D">
      <w:r>
        <w:t xml:space="preserve">Click on the </w:t>
      </w:r>
      <w:r w:rsidRPr="00776445">
        <w:rPr>
          <w:b/>
        </w:rPr>
        <w:t>View</w:t>
      </w:r>
      <w:r>
        <w:t xml:space="preserve"> button </w:t>
      </w:r>
      <w:r w:rsidR="00DF0120">
        <w:t xml:space="preserve">(highlighted below) </w:t>
      </w:r>
      <w:r>
        <w:t xml:space="preserve">to the left of the student’s name to read all details and supporting documents in </w:t>
      </w:r>
      <w:r w:rsidR="00CE4ED9">
        <w:t xml:space="preserve">that </w:t>
      </w:r>
      <w:r>
        <w:t xml:space="preserve">student’s application (example shown below). </w:t>
      </w:r>
    </w:p>
    <w:p w14:paraId="592266A1" w14:textId="77777777" w:rsidR="00DF0120" w:rsidRDefault="00DF0120" w:rsidP="00D3251F">
      <w:pPr>
        <w:ind w:left="-57"/>
      </w:pPr>
      <w:r>
        <w:rPr>
          <w:noProof/>
          <w:lang w:eastAsia="en-AU"/>
        </w:rPr>
        <mc:AlternateContent>
          <mc:Choice Requires="wps">
            <w:drawing>
              <wp:anchor distT="0" distB="0" distL="114300" distR="114300" simplePos="0" relativeHeight="251929600" behindDoc="0" locked="0" layoutInCell="1" allowOverlap="1" wp14:anchorId="5B94A359" wp14:editId="6BA34AB4">
                <wp:simplePos x="0" y="0"/>
                <wp:positionH relativeFrom="column">
                  <wp:posOffset>461865</wp:posOffset>
                </wp:positionH>
                <wp:positionV relativeFrom="paragraph">
                  <wp:posOffset>764864</wp:posOffset>
                </wp:positionV>
                <wp:extent cx="310973" cy="143977"/>
                <wp:effectExtent l="0" t="0" r="13335" b="27940"/>
                <wp:wrapNone/>
                <wp:docPr id="83" name="Rounded Rectangle 83" descr="Red highlight box" title="Red highlight box"/>
                <wp:cNvGraphicFramePr/>
                <a:graphic xmlns:a="http://schemas.openxmlformats.org/drawingml/2006/main">
                  <a:graphicData uri="http://schemas.microsoft.com/office/word/2010/wordprocessingShape">
                    <wps:wsp>
                      <wps:cNvSpPr/>
                      <wps:spPr>
                        <a:xfrm>
                          <a:off x="0" y="0"/>
                          <a:ext cx="310973" cy="1439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2D6C9" id="Rounded Rectangle 83" o:spid="_x0000_s1026" alt="Title: Red highlight box - Description: Red highlight box" style="position:absolute;margin-left:36.35pt;margin-top:60.25pt;width:24.5pt;height:11.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" filled="f" strokecolor="red" strokeweight="2pt"/>
            </w:pict>
          </mc:Fallback>
        </mc:AlternateContent>
      </w:r>
      <w:r>
        <w:rPr>
          <w:noProof/>
          <w:lang w:eastAsia="en-AU"/>
        </w:rPr>
        <w:drawing>
          <wp:inline distT="0" distB="0" distL="0" distR="0" wp14:anchorId="172C5B62" wp14:editId="7275D8D1">
            <wp:extent cx="5070143" cy="1551029"/>
            <wp:effectExtent l="57150" t="57150" r="111760" b="106680"/>
            <wp:docPr id="82" name="Picture 82" descr="Deputy or principal view of EAL/D applications with View button highlighted" title="EALD_school_applications_view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ALD_school_applications_view_cropped.jpg"/>
                    <pic:cNvPicPr/>
                  </pic:nvPicPr>
                  <pic:blipFill rotWithShape="1">
                    <a:blip r:embed="rId51">
                      <a:extLst>
                        <a:ext uri="{28A0092B-C50C-407E-A947-70E740481C1C}">
                          <a14:useLocalDpi xmlns:a14="http://schemas.microsoft.com/office/drawing/2010/main" val="0"/>
                        </a:ext>
                      </a:extLst>
                    </a:blip>
                    <a:srcRect l="351" r="1225" b="2380"/>
                    <a:stretch/>
                  </pic:blipFill>
                  <pic:spPr bwMode="auto">
                    <a:xfrm>
                      <a:off x="0" y="0"/>
                      <a:ext cx="5079661" cy="155394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7C80482" w14:textId="7620AEBA" w:rsidR="00091123" w:rsidRDefault="00732DA5" w:rsidP="00396561">
      <w:pPr>
        <w:ind w:left="-57"/>
      </w:pPr>
      <w:r>
        <w:rPr>
          <w:noProof/>
          <w:lang w:eastAsia="en-AU"/>
        </w:rPr>
        <w:drawing>
          <wp:inline distT="0" distB="0" distL="0" distR="0" wp14:anchorId="5E0A14A8" wp14:editId="2E0BCCD4">
            <wp:extent cx="3391999" cy="4012441"/>
            <wp:effectExtent l="57150" t="57150" r="113665" b="1219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LD_principal_application_view.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98147" cy="401971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6E67EC" w14:textId="23B837A3" w:rsidR="00DA55CE" w:rsidRDefault="00B62659" w:rsidP="00DA55CE">
      <w:r>
        <w:t>When reviewing the</w:t>
      </w:r>
      <w:r w:rsidR="00C00DFE">
        <w:t xml:space="preserve"> student’s</w:t>
      </w:r>
      <w:r>
        <w:t xml:space="preserve"> education background, if the school name is very long</w:t>
      </w:r>
      <w:r w:rsidR="00C00DFE">
        <w:t>,</w:t>
      </w:r>
      <w:r>
        <w:t xml:space="preserve"> it will be abbreviated with an ellipsis. Hover with your mouse over the school name and the full name wil</w:t>
      </w:r>
      <w:r w:rsidR="00B92670">
        <w:t>l display (highlighted below).</w:t>
      </w:r>
    </w:p>
    <w:p w14:paraId="12AE0268" w14:textId="02807F85" w:rsidR="00B62659" w:rsidRDefault="00DA55CE" w:rsidP="00DA55CE">
      <w:pPr>
        <w:ind w:left="-57"/>
      </w:pPr>
      <w:r>
        <w:rPr>
          <w:noProof/>
          <w:lang w:eastAsia="en-AU"/>
        </w:rPr>
        <mc:AlternateContent>
          <mc:Choice Requires="wps">
            <w:drawing>
              <wp:anchor distT="0" distB="0" distL="114300" distR="114300" simplePos="0" relativeHeight="251966464" behindDoc="0" locked="0" layoutInCell="1" allowOverlap="1" wp14:anchorId="7E541587" wp14:editId="15BDA115">
                <wp:simplePos x="0" y="0"/>
                <wp:positionH relativeFrom="column">
                  <wp:posOffset>2543175</wp:posOffset>
                </wp:positionH>
                <wp:positionV relativeFrom="paragraph">
                  <wp:posOffset>712470</wp:posOffset>
                </wp:positionV>
                <wp:extent cx="1514475" cy="126778"/>
                <wp:effectExtent l="0" t="0" r="28575" b="26035"/>
                <wp:wrapNone/>
                <wp:docPr id="25" name="Rounded Rectangle 25" descr="Red highlight box" title="Red highlight box"/>
                <wp:cNvGraphicFramePr/>
                <a:graphic xmlns:a="http://schemas.openxmlformats.org/drawingml/2006/main">
                  <a:graphicData uri="http://schemas.microsoft.com/office/word/2010/wordprocessingShape">
                    <wps:wsp>
                      <wps:cNvSpPr/>
                      <wps:spPr>
                        <a:xfrm>
                          <a:off x="0" y="0"/>
                          <a:ext cx="1514475" cy="1267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EF986" id="Rounded Rectangle 25" o:spid="_x0000_s1026" alt="Title: Red highlight box - Description: Red highlight box" style="position:absolute;margin-left:200.25pt;margin-top:56.1pt;width:119.25pt;height:1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" filled="f" strokecolor="red" strokeweight="2pt"/>
            </w:pict>
          </mc:Fallback>
        </mc:AlternateContent>
      </w:r>
      <w:r>
        <w:rPr>
          <w:noProof/>
          <w:lang w:eastAsia="en-AU"/>
        </w:rPr>
        <w:drawing>
          <wp:inline distT="0" distB="0" distL="0" distR="0" wp14:anchorId="539B4CC5" wp14:editId="26D961B8">
            <wp:extent cx="5853600" cy="1044000"/>
            <wp:effectExtent l="57150" t="57150" r="109220" b="118110"/>
            <wp:docPr id="35" name="Picture 35" descr="Teacher view of EAL/D applications with an example of a long school name highlighted." title="EALD_school_view_long_school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LD_teacher_view_long_school_name.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53600"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091123">
        <w:br w:type="page"/>
      </w:r>
    </w:p>
    <w:p w14:paraId="389F0B0D" w14:textId="62BB3483" w:rsidR="0079289C" w:rsidRDefault="0079289C" w:rsidP="004A3BE3">
      <w:pPr>
        <w:pStyle w:val="Heading2"/>
      </w:pPr>
      <w:bookmarkStart w:id="15" w:name="_Toc92451976"/>
      <w:r>
        <w:lastRenderedPageBreak/>
        <w:t xml:space="preserve">Step 4: Endorse students’ </w:t>
      </w:r>
      <w:r w:rsidR="00F831E1">
        <w:t xml:space="preserve">EAL/D eligibility </w:t>
      </w:r>
      <w:r>
        <w:t>applications</w:t>
      </w:r>
      <w:bookmarkEnd w:id="15"/>
    </w:p>
    <w:p w14:paraId="4877BF33" w14:textId="41DF6B24" w:rsidR="00DF0120" w:rsidRDefault="00DF0120" w:rsidP="00DF0120">
      <w:r>
        <w:t xml:space="preserve">Scroll to the bottom of the application to the </w:t>
      </w:r>
      <w:r>
        <w:rPr>
          <w:b/>
        </w:rPr>
        <w:t>Endorse A</w:t>
      </w:r>
      <w:r w:rsidRPr="00353EF1">
        <w:rPr>
          <w:b/>
        </w:rPr>
        <w:t>pplication</w:t>
      </w:r>
      <w:r>
        <w:t xml:space="preserve"> section. Select either </w:t>
      </w:r>
      <w:r w:rsidR="009A05FB">
        <w:rPr>
          <w:b/>
        </w:rPr>
        <w:t>I e</w:t>
      </w:r>
      <w:r w:rsidRPr="00776445">
        <w:rPr>
          <w:b/>
        </w:rPr>
        <w:t>ndorse</w:t>
      </w:r>
      <w:r>
        <w:t xml:space="preserve"> or </w:t>
      </w:r>
      <w:r w:rsidR="009A05FB">
        <w:rPr>
          <w:b/>
        </w:rPr>
        <w:t>I cannot endorse</w:t>
      </w:r>
      <w:r>
        <w:t xml:space="preserve">. If you choose to endorse the application, it is optional to add a comment. </w:t>
      </w:r>
    </w:p>
    <w:p w14:paraId="16EF6288" w14:textId="1FD0D43B" w:rsidR="00DE0692" w:rsidRDefault="00DE0692" w:rsidP="00DF0120">
      <w:r>
        <w:t xml:space="preserve">Note: if you see an error in a student’s application, such as an incorrect percentage in the Educational Background table, or the incorrect language/s spoken at home, add this information in the </w:t>
      </w:r>
      <w:r w:rsidRPr="00DB62BD">
        <w:rPr>
          <w:b/>
        </w:rPr>
        <w:t>Comment</w:t>
      </w:r>
      <w:r>
        <w:t xml:space="preserve"> box, but still endorse the application. The SCSA considers this information when reviewing the application and it often means that further action will not be required by the student.</w:t>
      </w:r>
    </w:p>
    <w:p w14:paraId="4A3A70FA" w14:textId="03391A3F" w:rsidR="00DF0120" w:rsidRDefault="00DF0120" w:rsidP="00A05AF6">
      <w:r>
        <w:t xml:space="preserve">Click on the </w:t>
      </w:r>
      <w:r>
        <w:rPr>
          <w:b/>
        </w:rPr>
        <w:t>Submit</w:t>
      </w:r>
      <w:r w:rsidR="00451A54">
        <w:t xml:space="preserve"> button (highlighted below)</w:t>
      </w:r>
      <w:r>
        <w:t xml:space="preserve"> to submit your endorsement.</w:t>
      </w:r>
    </w:p>
    <w:p w14:paraId="3F0D03F5" w14:textId="0C0F5DD1" w:rsidR="008D4FE7" w:rsidRDefault="007C74CE" w:rsidP="0051021D">
      <w:pPr>
        <w:ind w:left="-57"/>
      </w:pPr>
      <w:r>
        <w:rPr>
          <w:noProof/>
          <w:lang w:eastAsia="en-AU"/>
        </w:rPr>
        <mc:AlternateContent>
          <mc:Choice Requires="wps">
            <w:drawing>
              <wp:anchor distT="0" distB="0" distL="114300" distR="114300" simplePos="0" relativeHeight="251863040" behindDoc="0" locked="0" layoutInCell="1" allowOverlap="1" wp14:anchorId="318FA649" wp14:editId="7C86A76E">
                <wp:simplePos x="0" y="0"/>
                <wp:positionH relativeFrom="column">
                  <wp:posOffset>60650</wp:posOffset>
                </wp:positionH>
                <wp:positionV relativeFrom="paragraph">
                  <wp:posOffset>2147661</wp:posOffset>
                </wp:positionV>
                <wp:extent cx="566692" cy="197485"/>
                <wp:effectExtent l="0" t="0" r="24130" b="12065"/>
                <wp:wrapNone/>
                <wp:docPr id="4" name="Rounded Rectangle 4" descr="Red highlight box" title="Red highlight box"/>
                <wp:cNvGraphicFramePr/>
                <a:graphic xmlns:a="http://schemas.openxmlformats.org/drawingml/2006/main">
                  <a:graphicData uri="http://schemas.microsoft.com/office/word/2010/wordprocessingShape">
                    <wps:wsp>
                      <wps:cNvSpPr/>
                      <wps:spPr>
                        <a:xfrm>
                          <a:off x="0" y="0"/>
                          <a:ext cx="566692" cy="1974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9EE4B" id="Rounded Rectangle 4" o:spid="_x0000_s1026" alt="Title: Red highlight box - Description: Red highlight box" style="position:absolute;margin-left:4.8pt;margin-top:169.1pt;width:44.6pt;height:15.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" filled="f" strokecolor="red" strokeweight="2pt"/>
            </w:pict>
          </mc:Fallback>
        </mc:AlternateContent>
      </w:r>
      <w:r w:rsidR="009A05FB">
        <w:rPr>
          <w:noProof/>
          <w:lang w:eastAsia="en-AU"/>
        </w:rPr>
        <w:drawing>
          <wp:inline distT="0" distB="0" distL="0" distR="0" wp14:anchorId="4BE4552A" wp14:editId="54D23420">
            <wp:extent cx="4071600" cy="2340000"/>
            <wp:effectExtent l="57150" t="57150" r="120015" b="1174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ALD_deputy_endorse.jpg"/>
                    <pic:cNvPicPr/>
                  </pic:nvPicPr>
                  <pic:blipFill>
                    <a:blip r:embed="rId52">
                      <a:extLst>
                        <a:ext uri="{28A0092B-C50C-407E-A947-70E740481C1C}">
                          <a14:useLocalDpi xmlns:a14="http://schemas.microsoft.com/office/drawing/2010/main" val="0"/>
                        </a:ext>
                      </a:extLst>
                    </a:blip>
                    <a:stretch>
                      <a:fillRect/>
                    </a:stretch>
                  </pic:blipFill>
                  <pic:spPr>
                    <a:xfrm>
                      <a:off x="0" y="0"/>
                      <a:ext cx="40716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15D9F60" w14:textId="0CD25413" w:rsidR="001D03D2" w:rsidRPr="000854BE" w:rsidRDefault="001D03D2" w:rsidP="000854BE">
      <w:pPr>
        <w:spacing w:after="0"/>
        <w:rPr>
          <w:b/>
        </w:rPr>
      </w:pPr>
      <w:r w:rsidRPr="000854BE">
        <w:rPr>
          <w:b/>
        </w:rPr>
        <w:t>Multiple endorsements</w:t>
      </w:r>
    </w:p>
    <w:p w14:paraId="2FB809C1" w14:textId="7130F86C" w:rsidR="001D03D2" w:rsidRDefault="001D03D2" w:rsidP="001D03D2">
      <w:r>
        <w:t xml:space="preserve">If you wish to endorse multiple applications at the same time, tick the check box </w:t>
      </w:r>
      <w:r w:rsidR="00451A54">
        <w:t xml:space="preserve">underneath the </w:t>
      </w:r>
      <w:r w:rsidR="00451A54" w:rsidRPr="00451A54">
        <w:rPr>
          <w:b/>
        </w:rPr>
        <w:t>Endorse selected</w:t>
      </w:r>
      <w:r w:rsidR="00451A54">
        <w:t xml:space="preserve"> button</w:t>
      </w:r>
      <w:r>
        <w:t xml:space="preserve"> to select </w:t>
      </w:r>
      <w:r w:rsidR="00E23D4A">
        <w:t xml:space="preserve">multiple applications </w:t>
      </w:r>
      <w:r>
        <w:t xml:space="preserve">(highlighted below). </w:t>
      </w:r>
    </w:p>
    <w:p w14:paraId="045A34CC" w14:textId="77777777" w:rsidR="0069712A" w:rsidRDefault="001D03D2" w:rsidP="009D69D0">
      <w:r>
        <w:t xml:space="preserve">Click on the </w:t>
      </w:r>
      <w:r w:rsidRPr="00664C43">
        <w:rPr>
          <w:b/>
        </w:rPr>
        <w:t>Endorse</w:t>
      </w:r>
      <w:r>
        <w:t xml:space="preserve"> </w:t>
      </w:r>
      <w:r w:rsidRPr="00003459">
        <w:rPr>
          <w:b/>
        </w:rPr>
        <w:t>selected</w:t>
      </w:r>
      <w:r>
        <w:t xml:space="preserve"> button</w:t>
      </w:r>
      <w:r w:rsidR="005727C2">
        <w:t xml:space="preserve"> (highlighted below)</w:t>
      </w:r>
      <w:r>
        <w:t xml:space="preserve">. </w:t>
      </w:r>
    </w:p>
    <w:p w14:paraId="3A7DBBC7" w14:textId="2BA21707" w:rsidR="00774341" w:rsidRDefault="001D03D2" w:rsidP="009D69D0">
      <w:r>
        <w:t>A warning will appear, asking if you wish to endorse the applications of the selected students.</w:t>
      </w:r>
      <w:r w:rsidR="00451A54">
        <w:t xml:space="preserve"> </w:t>
      </w:r>
      <w:r>
        <w:t xml:space="preserve">Click on the </w:t>
      </w:r>
      <w:r w:rsidRPr="004B57D2">
        <w:rPr>
          <w:b/>
        </w:rPr>
        <w:t>Endorse</w:t>
      </w:r>
      <w:r>
        <w:t xml:space="preserve"> button (highlighted below) to endorse </w:t>
      </w:r>
      <w:r w:rsidR="009D69D0">
        <w:t>t</w:t>
      </w:r>
      <w:r>
        <w:t xml:space="preserve">he selected applications. Alternatively, click on the </w:t>
      </w:r>
      <w:r w:rsidRPr="004B57D2">
        <w:rPr>
          <w:b/>
        </w:rPr>
        <w:t>Cancel</w:t>
      </w:r>
      <w:r>
        <w:t xml:space="preserve"> button (highlighted below) to cancel this </w:t>
      </w:r>
      <w:r w:rsidR="0045249F">
        <w:t xml:space="preserve">multiple </w:t>
      </w:r>
      <w:r>
        <w:t>endorsement.</w:t>
      </w:r>
    </w:p>
    <w:p w14:paraId="347DC37E" w14:textId="350E349A" w:rsidR="009D69D0" w:rsidRDefault="00A32179" w:rsidP="004A66AB">
      <w:pPr>
        <w:ind w:left="-57"/>
      </w:pPr>
      <w:r>
        <w:rPr>
          <w:noProof/>
          <w:lang w:eastAsia="en-AU"/>
        </w:rPr>
        <mc:AlternateContent>
          <mc:Choice Requires="wpg">
            <w:drawing>
              <wp:inline distT="0" distB="0" distL="0" distR="0" wp14:anchorId="519B1A9B" wp14:editId="3E3B4D89">
                <wp:extent cx="5662464" cy="1979930"/>
                <wp:effectExtent l="57150" t="57150" r="109855" b="115570"/>
                <wp:docPr id="38" name="Group 38"/>
                <wp:cNvGraphicFramePr/>
                <a:graphic xmlns:a="http://schemas.openxmlformats.org/drawingml/2006/main">
                  <a:graphicData uri="http://schemas.microsoft.com/office/word/2010/wordprocessingGroup">
                    <wpg:wgp>
                      <wpg:cNvGrpSpPr/>
                      <wpg:grpSpPr>
                        <a:xfrm>
                          <a:off x="0" y="0"/>
                          <a:ext cx="5662464" cy="1979930"/>
                          <a:chOff x="0" y="0"/>
                          <a:chExt cx="5662464" cy="1979930"/>
                        </a:xfrm>
                      </wpg:grpSpPr>
                      <pic:pic xmlns:pic="http://schemas.openxmlformats.org/drawingml/2006/picture">
                        <pic:nvPicPr>
                          <pic:cNvPr id="46" name="Picture 46" descr="Warning to school about endorsing multiple applications with Cancel and Endorse buttons highlighted" title="EALD_school_multiple_endorsement_warni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405674" y="1080135"/>
                            <a:ext cx="2256790" cy="8997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pic:pic xmlns:pic="http://schemas.openxmlformats.org/drawingml/2006/picture">
                        <pic:nvPicPr>
                          <pic:cNvPr id="89" name="Picture 89" descr="Option for deputy or principal to select multiple students to endorse with check boxes highlighted" title="EALD_principal_multiple_endorsement_no_filte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160395" cy="197993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62" name="Rounded Rectangle 62" title="Red highlight box"/>
                        <wps:cNvSpPr/>
                        <wps:spPr>
                          <a:xfrm>
                            <a:off x="265923" y="531845"/>
                            <a:ext cx="193485" cy="7161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title="Red highlight box"/>
                        <wps:cNvSpPr/>
                        <wps:spPr>
                          <a:xfrm>
                            <a:off x="3456992" y="1719282"/>
                            <a:ext cx="1057275"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title="Red highlight box"/>
                        <wps:cNvSpPr/>
                        <wps:spPr>
                          <a:xfrm>
                            <a:off x="4557596" y="1709951"/>
                            <a:ext cx="1066800" cy="20427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104" title="Red highlight box"/>
                        <wps:cNvSpPr/>
                        <wps:spPr>
                          <a:xfrm>
                            <a:off x="237931" y="321906"/>
                            <a:ext cx="695960" cy="1435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48845A" id="Group 38" o:spid="_x0000_s1026" style="width:445.85pt;height:155.9pt;mso-position-horizontal-relative:char;mso-position-vertical-relative:line" coordsize="56624,197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">
                <v:shape id="Picture 46" o:spid="_x0000_s1027" type="#_x0000_t75" alt="Warning to school about endorsing multiple applications with Cancel and Endorse buttons highlighted" style="position:absolute;left:34056;top:10801;width:2256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" stroked="t" strokecolor="#bfbfbf [2412]" strokeweight=".5pt">
                  <v:imagedata r:id="rId55" o:title="Warning to school about endorsing multiple applications with Cancel and Endorse buttons highlighted"/>
                  <v:shadow on="t" color="#bfbfbf [2412]" opacity="26214f" origin="-.5,-.5" offset=".74836mm,.74836mm"/>
                  <v:path arrowok="t"/>
                </v:shape>
                <v:shape id="Picture 89" o:spid="_x0000_s1028" type="#_x0000_t75" alt="Option for deputy or principal to select multiple students to endorse with check boxes highlighted" style="position:absolute;width:3160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" stroked="t" strokecolor="#bfbfbf [2412]" strokeweight=".5pt">
                  <v:imagedata r:id="rId56" o:title="Option for deputy or principal to select multiple students to endorse with check boxes highlighted"/>
                  <v:shadow on="t" color="#bfbfbf [2412]" opacity="26214f" origin="-.5,-.5" offset=".74836mm,.74836mm"/>
                  <v:path arrowok="t"/>
                </v:shape>
                <v:roundrect id="Rounded Rectangle 62" o:spid="_x0000_s1029" style="position:absolute;left:2659;top:5318;width:1935;height:7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" filled="f" strokecolor="red" strokeweight="2pt"/>
                <v:roundrect id="Rounded Rectangle 92" o:spid="_x0000_s1030" style="position:absolute;left:34569;top:17192;width:10573;height:1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" filled="f" strokecolor="red" strokeweight="2pt"/>
                <v:roundrect id="Rounded Rectangle 102" o:spid="_x0000_s1031" style="position:absolute;left:45575;top:17099;width:10668;height:2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" filled="f" strokecolor="red" strokeweight="2pt"/>
                <v:roundrect id="Rounded Rectangle 104" o:spid="_x0000_s1032" style="position:absolute;left:2379;top:3219;width:6959;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" filled="f" strokecolor="red" strokeweight="2pt"/>
                <w10:anchorlock/>
              </v:group>
            </w:pict>
          </mc:Fallback>
        </mc:AlternateContent>
      </w:r>
    </w:p>
    <w:p w14:paraId="134BBFC0" w14:textId="54203561" w:rsidR="00DF0120" w:rsidRDefault="00DF0120" w:rsidP="00A32179">
      <w:r>
        <w:lastRenderedPageBreak/>
        <w:t xml:space="preserve">If you choose </w:t>
      </w:r>
      <w:r w:rsidR="00676CDD">
        <w:t>not to endorse</w:t>
      </w:r>
      <w:r>
        <w:t xml:space="preserve"> a student’s application, </w:t>
      </w:r>
      <w:r w:rsidR="00904F70">
        <w:t>you must</w:t>
      </w:r>
      <w:r>
        <w:t xml:space="preserve"> add an explanation for your decision. Click on the </w:t>
      </w:r>
      <w:r>
        <w:rPr>
          <w:b/>
        </w:rPr>
        <w:t>Submit</w:t>
      </w:r>
      <w:r>
        <w:t xml:space="preserve"> button (highlighted below), to submit your endorsement.</w:t>
      </w:r>
    </w:p>
    <w:p w14:paraId="5C07F241" w14:textId="7B5C95BC" w:rsidR="00DF0120" w:rsidRDefault="00DF0120" w:rsidP="00CC13BD">
      <w:pPr>
        <w:ind w:left="-57"/>
      </w:pPr>
      <w:r>
        <w:rPr>
          <w:noProof/>
          <w:lang w:eastAsia="en-AU"/>
        </w:rPr>
        <mc:AlternateContent>
          <mc:Choice Requires="wps">
            <w:drawing>
              <wp:anchor distT="0" distB="0" distL="114300" distR="114300" simplePos="0" relativeHeight="251931648" behindDoc="0" locked="0" layoutInCell="1" allowOverlap="1" wp14:anchorId="7B91BCBF" wp14:editId="25AADDF0">
                <wp:simplePos x="0" y="0"/>
                <wp:positionH relativeFrom="column">
                  <wp:posOffset>76200</wp:posOffset>
                </wp:positionH>
                <wp:positionV relativeFrom="paragraph">
                  <wp:posOffset>2233295</wp:posOffset>
                </wp:positionV>
                <wp:extent cx="600075" cy="200025"/>
                <wp:effectExtent l="0" t="0" r="28575" b="28575"/>
                <wp:wrapNone/>
                <wp:docPr id="85" name="Rounded Rectangle 85" descr="Red highlight box" title="Red highlight box"/>
                <wp:cNvGraphicFramePr/>
                <a:graphic xmlns:a="http://schemas.openxmlformats.org/drawingml/2006/main">
                  <a:graphicData uri="http://schemas.microsoft.com/office/word/2010/wordprocessingShape">
                    <wps:wsp>
                      <wps:cNvSpPr/>
                      <wps:spPr>
                        <a:xfrm>
                          <a:off x="0" y="0"/>
                          <a:ext cx="60007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7F2B6" id="Rounded Rectangle 85" o:spid="_x0000_s1026" alt="Title: Red highlight box - Description: Red highlight box" style="position:absolute;margin-left:6pt;margin-top:175.85pt;width:47.25pt;height:1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" filled="f" strokecolor="red" strokeweight="2pt"/>
            </w:pict>
          </mc:Fallback>
        </mc:AlternateContent>
      </w:r>
      <w:r w:rsidR="00676CDD">
        <w:rPr>
          <w:noProof/>
          <w:lang w:eastAsia="en-AU"/>
        </w:rPr>
        <w:drawing>
          <wp:inline distT="0" distB="0" distL="0" distR="0" wp14:anchorId="07799897" wp14:editId="76961FE0">
            <wp:extent cx="4222800" cy="2448000"/>
            <wp:effectExtent l="57150" t="57150" r="120650" b="1238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ALD_deputy_cannot_endorse.jpg"/>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22800" cy="244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7E588B9" w14:textId="77777777" w:rsidR="00DF0120" w:rsidRDefault="00DF0120" w:rsidP="00DF0120">
      <w:r>
        <w:t xml:space="preserve">You will see a warning, advising that if you proceed the student </w:t>
      </w:r>
      <w:r w:rsidR="00676CDD">
        <w:t>may</w:t>
      </w:r>
      <w:r>
        <w:t xml:space="preserve"> not be eligible to enrol in the Year 12 ATAR EAL/D course. </w:t>
      </w:r>
    </w:p>
    <w:p w14:paraId="7BBAE444" w14:textId="77777777" w:rsidR="00DF0120" w:rsidRDefault="00DF0120" w:rsidP="00DF0120">
      <w:r>
        <w:t xml:space="preserve">Click on the </w:t>
      </w:r>
      <w:r w:rsidR="00676CDD">
        <w:rPr>
          <w:b/>
        </w:rPr>
        <w:t>Continue</w:t>
      </w:r>
      <w:r>
        <w:t xml:space="preserve"> button (highlighted below) to proceed. Click on the </w:t>
      </w:r>
      <w:r w:rsidR="00676CDD">
        <w:rPr>
          <w:b/>
        </w:rPr>
        <w:t>Cancel</w:t>
      </w:r>
      <w:r>
        <w:t xml:space="preserve"> button if you decide to return to the </w:t>
      </w:r>
      <w:r w:rsidRPr="00477479">
        <w:rPr>
          <w:b/>
        </w:rPr>
        <w:t>Endorse Application</w:t>
      </w:r>
      <w:r>
        <w:t xml:space="preserve"> panel.</w:t>
      </w:r>
    </w:p>
    <w:p w14:paraId="4BD3F459" w14:textId="77777777" w:rsidR="00DF0120" w:rsidRDefault="00DF0120" w:rsidP="00CC13BD">
      <w:pPr>
        <w:ind w:left="-57"/>
      </w:pPr>
      <w:r>
        <w:rPr>
          <w:noProof/>
          <w:lang w:eastAsia="en-AU"/>
        </w:rPr>
        <mc:AlternateContent>
          <mc:Choice Requires="wps">
            <w:drawing>
              <wp:anchor distT="0" distB="0" distL="114300" distR="114300" simplePos="0" relativeHeight="251932672" behindDoc="0" locked="0" layoutInCell="1" allowOverlap="1" wp14:anchorId="40EC4C7E" wp14:editId="5299B8D3">
                <wp:simplePos x="0" y="0"/>
                <wp:positionH relativeFrom="column">
                  <wp:posOffset>1209675</wp:posOffset>
                </wp:positionH>
                <wp:positionV relativeFrom="paragraph">
                  <wp:posOffset>1202864</wp:posOffset>
                </wp:positionV>
                <wp:extent cx="1085850" cy="209550"/>
                <wp:effectExtent l="0" t="0" r="19050" b="19050"/>
                <wp:wrapNone/>
                <wp:docPr id="86" name="Rounded Rectangle 86" descr="Red highlight box" title="Red highlight box"/>
                <wp:cNvGraphicFramePr/>
                <a:graphic xmlns:a="http://schemas.openxmlformats.org/drawingml/2006/main">
                  <a:graphicData uri="http://schemas.microsoft.com/office/word/2010/wordprocessingShape">
                    <wps:wsp>
                      <wps:cNvSpPr/>
                      <wps:spPr>
                        <a:xfrm>
                          <a:off x="0" y="0"/>
                          <a:ext cx="108585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3FD11" id="Rounded Rectangle 86" o:spid="_x0000_s1026" alt="Title: Red highlight box - Description: Red highlight box" style="position:absolute;margin-left:95.25pt;margin-top:94.7pt;width:85.5pt;height:1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" filled="f" strokecolor="red" strokeweight="2pt"/>
            </w:pict>
          </mc:Fallback>
        </mc:AlternateContent>
      </w:r>
      <w:r w:rsidR="00676CDD">
        <w:rPr>
          <w:noProof/>
          <w:lang w:eastAsia="en-AU"/>
        </w:rPr>
        <w:drawing>
          <wp:inline distT="0" distB="0" distL="0" distR="0" wp14:anchorId="4AC3AE38" wp14:editId="6D596CBE">
            <wp:extent cx="2354400" cy="1440000"/>
            <wp:effectExtent l="57150" t="57150" r="122555" b="122555"/>
            <wp:docPr id="69" name="Picture 69" descr="Warning to deputy or principal about not endorsing application, with Continue button highlighted" title="EALD_teacher_not_endorse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ALD_teacher_not_endorse_warning.jpg"/>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54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D51C6B0" w14:textId="72B2211A" w:rsidR="00DF0120" w:rsidRDefault="009D69D0" w:rsidP="001A4C6D">
      <w:r>
        <w:t>Note: t</w:t>
      </w:r>
      <w:r w:rsidR="00DF0120">
        <w:t xml:space="preserve">he </w:t>
      </w:r>
      <w:r w:rsidR="00D93D20">
        <w:t>SCSA</w:t>
      </w:r>
      <w:r w:rsidR="00DF0120">
        <w:t xml:space="preserve"> reviews all applications</w:t>
      </w:r>
      <w:r w:rsidR="00676CDD">
        <w:t xml:space="preserve"> that have not been endorsed by the school</w:t>
      </w:r>
      <w:r w:rsidR="00DF0120">
        <w:t xml:space="preserve"> to determine </w:t>
      </w:r>
      <w:r w:rsidR="001A4C6D">
        <w:t>students’ EAL/D eligibility.</w:t>
      </w:r>
    </w:p>
    <w:p w14:paraId="640A2B19" w14:textId="0DD0076B" w:rsidR="00294A3E" w:rsidRDefault="008A7539" w:rsidP="004E1C8E">
      <w:pPr>
        <w:spacing w:after="0"/>
      </w:pPr>
      <w:r>
        <w:t xml:space="preserve">You will return to the </w:t>
      </w:r>
      <w:r w:rsidR="00957E91">
        <w:rPr>
          <w:b/>
        </w:rPr>
        <w:t xml:space="preserve">EAL/D </w:t>
      </w:r>
      <w:r w:rsidR="0000035C">
        <w:rPr>
          <w:b/>
        </w:rPr>
        <w:t>A</w:t>
      </w:r>
      <w:r w:rsidRPr="00515211">
        <w:rPr>
          <w:b/>
        </w:rPr>
        <w:t>pplications</w:t>
      </w:r>
      <w:r>
        <w:t xml:space="preserve"> screen.</w:t>
      </w:r>
      <w:r w:rsidR="004E1C8E">
        <w:t xml:space="preserve"> </w:t>
      </w:r>
      <w:r w:rsidR="008D4FE7">
        <w:t xml:space="preserve">The </w:t>
      </w:r>
      <w:r w:rsidR="008D4FE7" w:rsidRPr="0016349F">
        <w:rPr>
          <w:b/>
        </w:rPr>
        <w:t>Status</w:t>
      </w:r>
      <w:r w:rsidR="00906145">
        <w:t xml:space="preserve"> will</w:t>
      </w:r>
      <w:r w:rsidR="008D4FE7">
        <w:t xml:space="preserve"> </w:t>
      </w:r>
      <w:r w:rsidR="00D46F8A">
        <w:t>show as</w:t>
      </w:r>
      <w:r w:rsidR="00906145">
        <w:t xml:space="preserve"> an </w:t>
      </w:r>
      <w:r w:rsidR="00906145" w:rsidRPr="00576523">
        <w:t>h</w:t>
      </w:r>
      <w:r w:rsidR="00576523" w:rsidRPr="00576523">
        <w:t>our</w:t>
      </w:r>
      <w:r w:rsidR="00906145" w:rsidRPr="00576523">
        <w:t>glass icon</w:t>
      </w:r>
      <w:r w:rsidR="00906145">
        <w:t xml:space="preserve"> and</w:t>
      </w:r>
      <w:r w:rsidR="008D4FE7">
        <w:t xml:space="preserve"> </w:t>
      </w:r>
      <w:r w:rsidR="008D4FE7" w:rsidRPr="0016349F">
        <w:rPr>
          <w:b/>
        </w:rPr>
        <w:t>In progress</w:t>
      </w:r>
      <w:r w:rsidR="00180CD9">
        <w:rPr>
          <w:b/>
        </w:rPr>
        <w:t xml:space="preserve"> </w:t>
      </w:r>
      <w:r w:rsidR="00180CD9" w:rsidRPr="00180CD9">
        <w:t>(highlighted below)</w:t>
      </w:r>
      <w:r w:rsidR="008D4FE7" w:rsidRPr="00180CD9">
        <w:t>.</w:t>
      </w:r>
      <w:r w:rsidR="004B57D2">
        <w:t xml:space="preserve"> </w:t>
      </w:r>
      <w:r w:rsidR="008D4FE7">
        <w:t xml:space="preserve">The </w:t>
      </w:r>
      <w:r w:rsidR="008D4FE7" w:rsidRPr="0016349F">
        <w:rPr>
          <w:b/>
        </w:rPr>
        <w:t>Sub status</w:t>
      </w:r>
      <w:r w:rsidR="008D4FE7">
        <w:t xml:space="preserve"> will show as </w:t>
      </w:r>
      <w:r w:rsidR="008D4FE7" w:rsidRPr="0016349F">
        <w:rPr>
          <w:b/>
        </w:rPr>
        <w:t>School endorsed</w:t>
      </w:r>
      <w:r w:rsidR="008F4D78">
        <w:rPr>
          <w:b/>
        </w:rPr>
        <w:t xml:space="preserve"> </w:t>
      </w:r>
      <w:r w:rsidR="008F4D78" w:rsidRPr="00180CD9">
        <w:t>(highlighted below)</w:t>
      </w:r>
      <w:r w:rsidR="008D4FE7">
        <w:t>.</w:t>
      </w:r>
      <w:r w:rsidR="004B57D2">
        <w:t xml:space="preserve"> </w:t>
      </w:r>
      <w:r w:rsidR="00170F96">
        <w:t xml:space="preserve">The </w:t>
      </w:r>
      <w:r w:rsidR="00170F96" w:rsidRPr="00776445">
        <w:rPr>
          <w:b/>
        </w:rPr>
        <w:t>Requires attention by me</w:t>
      </w:r>
      <w:r w:rsidR="00170F96">
        <w:t xml:space="preserve"> column will now be blank, to show that you have completed endorsement of your students’ eligibility applications.</w:t>
      </w:r>
    </w:p>
    <w:p w14:paraId="75245BF5" w14:textId="17FBBE2A" w:rsidR="00170F96" w:rsidRDefault="004E1C8E" w:rsidP="00170F96">
      <w:pPr>
        <w:spacing w:before="200"/>
        <w:ind w:left="-57"/>
      </w:pPr>
      <w:r w:rsidRPr="00250096">
        <w:rPr>
          <w:noProof/>
          <w:lang w:eastAsia="en-AU"/>
        </w:rPr>
        <mc:AlternateContent>
          <mc:Choice Requires="wps">
            <w:drawing>
              <wp:anchor distT="0" distB="0" distL="114300" distR="114300" simplePos="0" relativeHeight="251839488" behindDoc="0" locked="0" layoutInCell="1" allowOverlap="1" wp14:anchorId="1627601A" wp14:editId="3202D612">
                <wp:simplePos x="0" y="0"/>
                <wp:positionH relativeFrom="column">
                  <wp:posOffset>2014220</wp:posOffset>
                </wp:positionH>
                <wp:positionV relativeFrom="paragraph">
                  <wp:posOffset>774065</wp:posOffset>
                </wp:positionV>
                <wp:extent cx="496570" cy="147320"/>
                <wp:effectExtent l="0" t="0" r="17780" b="24130"/>
                <wp:wrapNone/>
                <wp:docPr id="60" name="Rounded Rectangle 60" descr="Red highlight box" title="Red highlight box"/>
                <wp:cNvGraphicFramePr/>
                <a:graphic xmlns:a="http://schemas.openxmlformats.org/drawingml/2006/main">
                  <a:graphicData uri="http://schemas.microsoft.com/office/word/2010/wordprocessingShape">
                    <wps:wsp>
                      <wps:cNvSpPr/>
                      <wps:spPr>
                        <a:xfrm>
                          <a:off x="0" y="0"/>
                          <a:ext cx="496570" cy="147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074BB" id="Rounded Rectangle 60" o:spid="_x0000_s1026" alt="Title: Red highlight box - Description: Red highlight box" style="position:absolute;margin-left:158.6pt;margin-top:60.95pt;width:39.1pt;height:1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" filled="f" strokecolor="red" strokeweight="2pt"/>
            </w:pict>
          </mc:Fallback>
        </mc:AlternateContent>
      </w:r>
      <w:r w:rsidRPr="00250096">
        <w:rPr>
          <w:noProof/>
          <w:lang w:eastAsia="en-AU"/>
        </w:rPr>
        <mc:AlternateContent>
          <mc:Choice Requires="wps">
            <w:drawing>
              <wp:anchor distT="0" distB="0" distL="114300" distR="114300" simplePos="0" relativeHeight="251841536" behindDoc="0" locked="0" layoutInCell="1" allowOverlap="1" wp14:anchorId="0029C989" wp14:editId="31DB35B3">
                <wp:simplePos x="0" y="0"/>
                <wp:positionH relativeFrom="column">
                  <wp:posOffset>2638425</wp:posOffset>
                </wp:positionH>
                <wp:positionV relativeFrom="paragraph">
                  <wp:posOffset>765175</wp:posOffset>
                </wp:positionV>
                <wp:extent cx="534035" cy="161290"/>
                <wp:effectExtent l="0" t="0" r="18415" b="10160"/>
                <wp:wrapNone/>
                <wp:docPr id="61" name="Rounded Rectangle 61" descr="Red highlight box" title="Red highlight box"/>
                <wp:cNvGraphicFramePr/>
                <a:graphic xmlns:a="http://schemas.openxmlformats.org/drawingml/2006/main">
                  <a:graphicData uri="http://schemas.microsoft.com/office/word/2010/wordprocessingShape">
                    <wps:wsp>
                      <wps:cNvSpPr/>
                      <wps:spPr>
                        <a:xfrm>
                          <a:off x="0" y="0"/>
                          <a:ext cx="534035" cy="1612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2D9F" id="Rounded Rectangle 61" o:spid="_x0000_s1026" alt="Title: Red highlight box - Description: Red highlight box" style="position:absolute;margin-left:207.75pt;margin-top:60.25pt;width:42.05pt;height:1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" filled="f" strokecolor="red" strokeweight="2pt"/>
            </w:pict>
          </mc:Fallback>
        </mc:AlternateContent>
      </w:r>
      <w:r w:rsidR="00170F96">
        <w:rPr>
          <w:noProof/>
          <w:lang w:eastAsia="en-AU"/>
        </w:rPr>
        <w:drawing>
          <wp:inline distT="0" distB="0" distL="0" distR="0" wp14:anchorId="572136EB" wp14:editId="41A7E09B">
            <wp:extent cx="5647880" cy="1101143"/>
            <wp:effectExtent l="57150" t="57150" r="105410" b="118110"/>
            <wp:docPr id="71" name="Picture 71" descr="School final view of student EAL/D applications with In progress highlighted in the Status column and School endorsed highlighted in the Sub status column" title="EALD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ALD_final_view.jpg"/>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r="2882" b="68268"/>
                    <a:stretch/>
                  </pic:blipFill>
                  <pic:spPr bwMode="auto">
                    <a:xfrm>
                      <a:off x="0" y="0"/>
                      <a:ext cx="5765619" cy="112409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3D00A967" w14:textId="1A6AED2E" w:rsidR="004333F8" w:rsidRPr="004333F8" w:rsidRDefault="004333F8" w:rsidP="004333F8">
      <w:pPr>
        <w:spacing w:after="0"/>
        <w:rPr>
          <w:b/>
          <w:color w:val="000000" w:themeColor="text1"/>
        </w:rPr>
      </w:pPr>
      <w:r w:rsidRPr="004333F8">
        <w:rPr>
          <w:b/>
          <w:color w:val="000000" w:themeColor="text1"/>
        </w:rPr>
        <w:lastRenderedPageBreak/>
        <w:t>What happens next?</w:t>
      </w:r>
    </w:p>
    <w:p w14:paraId="229A36B8" w14:textId="570CC646" w:rsidR="004E1C8E" w:rsidRDefault="00170F96" w:rsidP="003F1C63">
      <w:pPr>
        <w:rPr>
          <w:color w:val="000000" w:themeColor="text1"/>
        </w:rPr>
      </w:pPr>
      <w:r>
        <w:rPr>
          <w:color w:val="000000" w:themeColor="text1"/>
        </w:rPr>
        <w:t>When</w:t>
      </w:r>
      <w:r w:rsidR="003F1C63">
        <w:rPr>
          <w:color w:val="000000" w:themeColor="text1"/>
        </w:rPr>
        <w:t xml:space="preserve"> </w:t>
      </w:r>
      <w:r w:rsidR="006A63F7">
        <w:rPr>
          <w:color w:val="000000" w:themeColor="text1"/>
        </w:rPr>
        <w:t xml:space="preserve">the EAL/D teacher and principal or </w:t>
      </w:r>
      <w:r w:rsidR="003F1C63">
        <w:rPr>
          <w:color w:val="000000" w:themeColor="text1"/>
        </w:rPr>
        <w:t xml:space="preserve">deputy principal have endorsed </w:t>
      </w:r>
      <w:r w:rsidR="002462F3">
        <w:rPr>
          <w:color w:val="000000" w:themeColor="text1"/>
        </w:rPr>
        <w:t xml:space="preserve">their </w:t>
      </w:r>
      <w:r w:rsidR="003F1C63">
        <w:rPr>
          <w:color w:val="000000" w:themeColor="text1"/>
        </w:rPr>
        <w:t xml:space="preserve">students’ </w:t>
      </w:r>
      <w:r w:rsidR="002462F3">
        <w:rPr>
          <w:color w:val="000000" w:themeColor="text1"/>
        </w:rPr>
        <w:t xml:space="preserve">EAL/D eligibility </w:t>
      </w:r>
      <w:r w:rsidR="003F1C63">
        <w:rPr>
          <w:color w:val="000000" w:themeColor="text1"/>
        </w:rPr>
        <w:t>applications, t</w:t>
      </w:r>
      <w:r w:rsidR="003F1C63" w:rsidRPr="00CE081F">
        <w:rPr>
          <w:color w:val="000000" w:themeColor="text1"/>
        </w:rPr>
        <w:t xml:space="preserve">he </w:t>
      </w:r>
      <w:r w:rsidR="00D93D20">
        <w:rPr>
          <w:color w:val="000000" w:themeColor="text1"/>
        </w:rPr>
        <w:t>SCSA</w:t>
      </w:r>
      <w:r w:rsidR="003F1C63" w:rsidRPr="00CE081F">
        <w:rPr>
          <w:color w:val="000000" w:themeColor="text1"/>
        </w:rPr>
        <w:t xml:space="preserve"> will review </w:t>
      </w:r>
      <w:r w:rsidR="003F1C63">
        <w:rPr>
          <w:color w:val="000000" w:themeColor="text1"/>
        </w:rPr>
        <w:t>the</w:t>
      </w:r>
      <w:r w:rsidR="003F1C63" w:rsidRPr="00CE081F">
        <w:rPr>
          <w:color w:val="000000" w:themeColor="text1"/>
        </w:rPr>
        <w:t xml:space="preserve"> application</w:t>
      </w:r>
      <w:r w:rsidR="003F1C63">
        <w:rPr>
          <w:color w:val="000000" w:themeColor="text1"/>
        </w:rPr>
        <w:t xml:space="preserve">s and all supporting documents. </w:t>
      </w:r>
    </w:p>
    <w:p w14:paraId="0EE8CC34" w14:textId="749C1338" w:rsidR="003F1C63" w:rsidRDefault="003F1C63" w:rsidP="003F1C63">
      <w:r>
        <w:rPr>
          <w:color w:val="000000" w:themeColor="text1"/>
        </w:rPr>
        <w:t xml:space="preserve">If </w:t>
      </w:r>
      <w:r w:rsidR="00627B6A">
        <w:rPr>
          <w:color w:val="000000" w:themeColor="text1"/>
        </w:rPr>
        <w:t xml:space="preserve">any </w:t>
      </w:r>
      <w:r>
        <w:rPr>
          <w:color w:val="000000" w:themeColor="text1"/>
        </w:rPr>
        <w:t xml:space="preserve">amendments are required, </w:t>
      </w:r>
      <w:r w:rsidR="00986984">
        <w:rPr>
          <w:color w:val="000000" w:themeColor="text1"/>
        </w:rPr>
        <w:t xml:space="preserve">the </w:t>
      </w:r>
      <w:r>
        <w:rPr>
          <w:color w:val="000000" w:themeColor="text1"/>
        </w:rPr>
        <w:t xml:space="preserve">student will receive an </w:t>
      </w:r>
      <w:r w:rsidRPr="00726158">
        <w:t>email.</w:t>
      </w:r>
      <w:r w:rsidR="00634AE7">
        <w:t xml:space="preserve"> The school cannot make any changes on a student’s behalf. Any further information must be provided by the student </w:t>
      </w:r>
      <w:r w:rsidR="008A04D4">
        <w:t>in</w:t>
      </w:r>
      <w:r w:rsidR="00634AE7">
        <w:t xml:space="preserve"> the student portal.</w:t>
      </w:r>
    </w:p>
    <w:p w14:paraId="5A2848DA" w14:textId="5D68A389" w:rsidR="004E1C8E" w:rsidRDefault="0089130A" w:rsidP="0089130A">
      <w:r>
        <w:t xml:space="preserve">Based on the information provided in each student’s application, and teacher and school endorsement, the </w:t>
      </w:r>
      <w:r w:rsidR="00D93D20">
        <w:t>SCSA</w:t>
      </w:r>
      <w:r>
        <w:t xml:space="preserve"> will decide each student’s eligibility to enrol in the Year 12 ATAR EAL/D course. </w:t>
      </w:r>
    </w:p>
    <w:p w14:paraId="13EEA6A8" w14:textId="4624C88D" w:rsidR="001F4EEF" w:rsidRDefault="0089130A" w:rsidP="0089130A">
      <w:r>
        <w:t xml:space="preserve">This </w:t>
      </w:r>
      <w:r w:rsidR="004E1C8E">
        <w:t xml:space="preserve">determination </w:t>
      </w:r>
      <w:r>
        <w:t xml:space="preserve">will show as </w:t>
      </w:r>
      <w:r w:rsidRPr="005A5210">
        <w:rPr>
          <w:b/>
        </w:rPr>
        <w:t>Eligible</w:t>
      </w:r>
      <w:r>
        <w:t xml:space="preserve"> or </w:t>
      </w:r>
      <w:r w:rsidRPr="0087336D">
        <w:rPr>
          <w:b/>
        </w:rPr>
        <w:t>Not</w:t>
      </w:r>
      <w:r>
        <w:t xml:space="preserve"> </w:t>
      </w:r>
      <w:r>
        <w:rPr>
          <w:b/>
        </w:rPr>
        <w:t>eligible</w:t>
      </w:r>
      <w:r>
        <w:t xml:space="preserve"> in the student portal. The </w:t>
      </w:r>
      <w:r w:rsidR="00D93D20">
        <w:t>SCSA</w:t>
      </w:r>
      <w:r>
        <w:t xml:space="preserve"> will also email the outcome to the school.</w:t>
      </w:r>
    </w:p>
    <w:p w14:paraId="64352B52" w14:textId="7696F559" w:rsidR="0089130A" w:rsidRDefault="001F4EEF" w:rsidP="0089130A">
      <w:r>
        <w:br w:type="page"/>
      </w:r>
    </w:p>
    <w:p w14:paraId="457C449C" w14:textId="77777777" w:rsidR="008D4FE7" w:rsidRDefault="003F1C63" w:rsidP="004A3BE3">
      <w:pPr>
        <w:pStyle w:val="Heading2"/>
      </w:pPr>
      <w:bookmarkStart w:id="16" w:name="_Toc92451977"/>
      <w:r>
        <w:lastRenderedPageBreak/>
        <w:t xml:space="preserve">Step 5: </w:t>
      </w:r>
      <w:r w:rsidR="008D4FE7" w:rsidRPr="008D4FE7">
        <w:t xml:space="preserve">Check the SRMS </w:t>
      </w:r>
      <w:r w:rsidR="009B53DD">
        <w:t xml:space="preserve">portal </w:t>
      </w:r>
      <w:r w:rsidR="008D4FE7" w:rsidRPr="008D4FE7">
        <w:t>for students’ EAL/D eligibility status</w:t>
      </w:r>
      <w:bookmarkEnd w:id="16"/>
    </w:p>
    <w:p w14:paraId="4B60FCBF" w14:textId="77777777" w:rsidR="00294A3E" w:rsidRDefault="008A07FF" w:rsidP="008D4FE7">
      <w:r>
        <w:t>P</w:t>
      </w:r>
      <w:r w:rsidR="00AF7F46">
        <w:t>rincipals</w:t>
      </w:r>
      <w:r w:rsidR="008D4FE7">
        <w:t xml:space="preserve"> </w:t>
      </w:r>
      <w:r w:rsidR="00975365">
        <w:t xml:space="preserve">or deputy principals </w:t>
      </w:r>
      <w:r w:rsidR="001E50FC">
        <w:t>can</w:t>
      </w:r>
      <w:r w:rsidR="008D4FE7">
        <w:t xml:space="preserve"> check the </w:t>
      </w:r>
      <w:r w:rsidR="00957E91">
        <w:rPr>
          <w:b/>
        </w:rPr>
        <w:t xml:space="preserve">EAL/D </w:t>
      </w:r>
      <w:r w:rsidR="0012596C">
        <w:rPr>
          <w:b/>
        </w:rPr>
        <w:t>A</w:t>
      </w:r>
      <w:r w:rsidR="00435512" w:rsidRPr="00D31C4A">
        <w:rPr>
          <w:b/>
        </w:rPr>
        <w:t>pplications</w:t>
      </w:r>
      <w:r w:rsidR="00435512">
        <w:t xml:space="preserve"> </w:t>
      </w:r>
      <w:r w:rsidR="009B53DD">
        <w:t>screen</w:t>
      </w:r>
      <w:r w:rsidR="00435512">
        <w:t xml:space="preserve"> in the </w:t>
      </w:r>
      <w:r w:rsidR="008D4FE7">
        <w:t>SRMS</w:t>
      </w:r>
      <w:r w:rsidR="009B53DD">
        <w:t xml:space="preserve"> portal</w:t>
      </w:r>
      <w:r w:rsidR="008D4FE7">
        <w:t xml:space="preserve"> to </w:t>
      </w:r>
      <w:r w:rsidR="00435512">
        <w:t>monitor</w:t>
      </w:r>
      <w:r w:rsidR="008D4FE7">
        <w:t xml:space="preserve"> the </w:t>
      </w:r>
      <w:r w:rsidR="00294A3E">
        <w:t>progress</w:t>
      </w:r>
      <w:r w:rsidR="008D4FE7">
        <w:t xml:space="preserve"> o</w:t>
      </w:r>
      <w:r w:rsidR="00294A3E">
        <w:t>f students’ applications</w:t>
      </w:r>
      <w:r w:rsidR="0012596C">
        <w:t xml:space="preserve"> at any time</w:t>
      </w:r>
      <w:r w:rsidR="00294A3E">
        <w:t xml:space="preserve">. The </w:t>
      </w:r>
      <w:r w:rsidR="00957E91">
        <w:rPr>
          <w:b/>
        </w:rPr>
        <w:t xml:space="preserve">EAL/D </w:t>
      </w:r>
      <w:r w:rsidR="00F01934">
        <w:rPr>
          <w:b/>
        </w:rPr>
        <w:t>A</w:t>
      </w:r>
      <w:r w:rsidR="00294A3E" w:rsidRPr="00D31C4A">
        <w:rPr>
          <w:b/>
        </w:rPr>
        <w:t>pplications</w:t>
      </w:r>
      <w:r w:rsidR="00294A3E">
        <w:t xml:space="preserve"> </w:t>
      </w:r>
      <w:r w:rsidR="009B53DD">
        <w:t>screen</w:t>
      </w:r>
      <w:r w:rsidR="00294A3E">
        <w:t xml:space="preserve"> will update </w:t>
      </w:r>
      <w:r w:rsidR="00435512">
        <w:t xml:space="preserve">whenever an application </w:t>
      </w:r>
      <w:r w:rsidR="00294A3E">
        <w:t xml:space="preserve">advances </w:t>
      </w:r>
      <w:r w:rsidR="00435512">
        <w:t xml:space="preserve">through </w:t>
      </w:r>
      <w:r w:rsidR="00F01934">
        <w:t xml:space="preserve">the various </w:t>
      </w:r>
      <w:r w:rsidR="009B53DD">
        <w:t xml:space="preserve">stages of </w:t>
      </w:r>
      <w:r w:rsidR="00435512">
        <w:t xml:space="preserve">the </w:t>
      </w:r>
      <w:r w:rsidR="009B53DD">
        <w:t>application process</w:t>
      </w:r>
      <w:r w:rsidR="00435512">
        <w:t>.</w:t>
      </w:r>
      <w:r w:rsidR="00294A3E">
        <w:t xml:space="preserve"> </w:t>
      </w:r>
    </w:p>
    <w:p w14:paraId="62CD10B0" w14:textId="77777777" w:rsidR="00432995" w:rsidRDefault="00432995" w:rsidP="00432995">
      <w:r>
        <w:t>You will notice that the application status will update with the following definitions.</w:t>
      </w:r>
    </w:p>
    <w:p w14:paraId="70061FF4" w14:textId="70F9B772" w:rsidR="00451A54" w:rsidRDefault="00451A54" w:rsidP="00451A54">
      <w:pPr>
        <w:spacing w:after="0" w:line="360" w:lineRule="auto"/>
      </w:pPr>
      <w:r w:rsidRPr="00952443">
        <w:rPr>
          <w:b/>
        </w:rPr>
        <w:t>New</w:t>
      </w:r>
      <w:r>
        <w:t>: new</w:t>
      </w:r>
      <w:r w:rsidR="00C00DFE">
        <w:t>,</w:t>
      </w:r>
      <w:r>
        <w:t xml:space="preserve"> but incomplete EAL/D eligibility application</w:t>
      </w:r>
    </w:p>
    <w:p w14:paraId="3604C2AF" w14:textId="77777777" w:rsidR="00451A54" w:rsidRDefault="00451A54" w:rsidP="00451A54">
      <w:pPr>
        <w:spacing w:after="0" w:line="360" w:lineRule="auto"/>
      </w:pPr>
      <w:r w:rsidRPr="00952443">
        <w:rPr>
          <w:b/>
        </w:rPr>
        <w:t>Submitted</w:t>
      </w:r>
      <w:r>
        <w:t>: EAL/D eligibility application has been submitted and is at the teacher endorsement stage</w:t>
      </w:r>
    </w:p>
    <w:p w14:paraId="6FAD94E7" w14:textId="77777777" w:rsidR="00451A54" w:rsidRDefault="00451A54" w:rsidP="00451A54">
      <w:pPr>
        <w:spacing w:after="0" w:line="360" w:lineRule="auto"/>
      </w:pPr>
      <w:r w:rsidRPr="00952443">
        <w:rPr>
          <w:b/>
        </w:rPr>
        <w:t xml:space="preserve">In </w:t>
      </w:r>
      <w:r>
        <w:rPr>
          <w:b/>
        </w:rPr>
        <w:t>p</w:t>
      </w:r>
      <w:r w:rsidRPr="00952443">
        <w:rPr>
          <w:b/>
        </w:rPr>
        <w:t>rogress</w:t>
      </w:r>
      <w:r>
        <w:t>: EAL/D eligibility application that is progressing through the approval stages</w:t>
      </w:r>
    </w:p>
    <w:p w14:paraId="7136603F" w14:textId="77777777" w:rsidR="00451A54" w:rsidRDefault="00451A54" w:rsidP="00451A54">
      <w:pPr>
        <w:spacing w:after="0" w:line="360" w:lineRule="auto"/>
      </w:pPr>
      <w:r w:rsidRPr="00C4436F">
        <w:rPr>
          <w:b/>
        </w:rPr>
        <w:t>Info required:</w:t>
      </w:r>
      <w:r>
        <w:t xml:space="preserve"> EAL/D eligibility application requires further information or amendment</w:t>
      </w:r>
    </w:p>
    <w:p w14:paraId="4E173451" w14:textId="77777777" w:rsidR="00451A54" w:rsidRDefault="00451A54" w:rsidP="00451A54">
      <w:pPr>
        <w:spacing w:after="0" w:line="360" w:lineRule="auto"/>
      </w:pPr>
      <w:r w:rsidRPr="00952443">
        <w:rPr>
          <w:b/>
        </w:rPr>
        <w:t>Finalised</w:t>
      </w:r>
      <w:r>
        <w:t>: EAL/D eligibility status has been determined for this application</w:t>
      </w:r>
    </w:p>
    <w:p w14:paraId="6B3EE2C3" w14:textId="41C23EEB" w:rsidR="00432995" w:rsidRDefault="00451A54" w:rsidP="00432995">
      <w:r w:rsidRPr="00952443">
        <w:rPr>
          <w:b/>
        </w:rPr>
        <w:t>Cancelled</w:t>
      </w:r>
      <w:r>
        <w:t>: EAL/D eligibility application has been cancelled</w:t>
      </w:r>
    </w:p>
    <w:p w14:paraId="668E3CC9" w14:textId="6F5EA94C" w:rsidR="00432995" w:rsidRDefault="009B314C" w:rsidP="00C57721">
      <w:pPr>
        <w:ind w:left="-57"/>
      </w:pPr>
      <w:r>
        <w:rPr>
          <w:noProof/>
          <w:lang w:eastAsia="en-AU"/>
        </w:rPr>
        <w:drawing>
          <wp:inline distT="0" distB="0" distL="0" distR="0" wp14:anchorId="01E0E67D" wp14:editId="60606636">
            <wp:extent cx="2181600" cy="2880000"/>
            <wp:effectExtent l="57150" t="57150" r="123825" b="111125"/>
            <wp:docPr id="72" name="Picture 72" descr="Definitions of the status of applications at different stages" title="EALD_deputy_status_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ALD_deputy_status_definitions.jpg"/>
                    <pic:cNvPicPr/>
                  </pic:nvPicPr>
                  <pic:blipFill>
                    <a:blip r:embed="rId43">
                      <a:extLst>
                        <a:ext uri="{28A0092B-C50C-407E-A947-70E740481C1C}">
                          <a14:useLocalDpi xmlns:a14="http://schemas.microsoft.com/office/drawing/2010/main" val="0"/>
                        </a:ext>
                      </a:extLst>
                    </a:blip>
                    <a:stretch>
                      <a:fillRect/>
                    </a:stretch>
                  </pic:blipFill>
                  <pic:spPr>
                    <a:xfrm>
                      <a:off x="0" y="0"/>
                      <a:ext cx="2181600" cy="288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pic:spPr>
                </pic:pic>
              </a:graphicData>
            </a:graphic>
          </wp:inline>
        </w:drawing>
      </w:r>
    </w:p>
    <w:p w14:paraId="53953DA0" w14:textId="77777777" w:rsidR="004E1C8E" w:rsidRDefault="00432995">
      <w:r>
        <w:t>Note: students can check the status of their applications by logging in to the student portal.</w:t>
      </w:r>
      <w:r w:rsidRPr="00294A3E">
        <w:t xml:space="preserve"> </w:t>
      </w:r>
      <w:r>
        <w:t>A determination will usually be made between one</w:t>
      </w:r>
      <w:r w:rsidRPr="00EB74F7">
        <w:t xml:space="preserve"> and </w:t>
      </w:r>
      <w:r>
        <w:t xml:space="preserve">five business days after submission. </w:t>
      </w:r>
    </w:p>
    <w:p w14:paraId="79BEE539" w14:textId="3D42A147" w:rsidR="001E50FC" w:rsidRDefault="00432995">
      <w:r>
        <w:t xml:space="preserve">The status of students’ applications will change from </w:t>
      </w:r>
      <w:r w:rsidRPr="0016349F">
        <w:rPr>
          <w:b/>
        </w:rPr>
        <w:t>In progress</w:t>
      </w:r>
      <w:r w:rsidRPr="00EB74F7">
        <w:t xml:space="preserve"> to </w:t>
      </w:r>
      <w:r>
        <w:t xml:space="preserve">either </w:t>
      </w:r>
      <w:r w:rsidRPr="0016349F">
        <w:rPr>
          <w:b/>
        </w:rPr>
        <w:t>Eligible</w:t>
      </w:r>
      <w:r>
        <w:t xml:space="preserve"> or </w:t>
      </w:r>
      <w:r>
        <w:rPr>
          <w:b/>
        </w:rPr>
        <w:t>Not eligible</w:t>
      </w:r>
      <w:r>
        <w:t xml:space="preserve"> in the student portal. The </w:t>
      </w:r>
      <w:r w:rsidR="00D93D20">
        <w:t>SCSA</w:t>
      </w:r>
      <w:r>
        <w:t xml:space="preserve"> will also email the outcome to the school.</w:t>
      </w:r>
      <w:r w:rsidR="001E50FC">
        <w:br w:type="page"/>
      </w:r>
    </w:p>
    <w:p w14:paraId="2B6CC5BA" w14:textId="77777777" w:rsidR="001A26CC" w:rsidRDefault="001A26CC" w:rsidP="00BD536E">
      <w:pPr>
        <w:pStyle w:val="Heading1"/>
      </w:pPr>
      <w:bookmarkStart w:id="17" w:name="_Toc92451978"/>
      <w:r>
        <w:lastRenderedPageBreak/>
        <w:t>Review and appeal process</w:t>
      </w:r>
      <w:r w:rsidR="00F16F50">
        <w:t>es</w:t>
      </w:r>
      <w:bookmarkEnd w:id="17"/>
    </w:p>
    <w:p w14:paraId="06EA3A87" w14:textId="77777777" w:rsidR="001A26CC" w:rsidRDefault="00F16F50" w:rsidP="004A3BE3">
      <w:pPr>
        <w:pStyle w:val="Heading2"/>
      </w:pPr>
      <w:bookmarkStart w:id="18" w:name="_Toc92451979"/>
      <w:r>
        <w:t>R</w:t>
      </w:r>
      <w:r w:rsidR="001A26CC">
        <w:t>eview</w:t>
      </w:r>
      <w:bookmarkEnd w:id="18"/>
    </w:p>
    <w:p w14:paraId="62D40B3B" w14:textId="741E99F9" w:rsidR="004E662C" w:rsidRDefault="000E2F53" w:rsidP="004E662C">
      <w:r>
        <w:t xml:space="preserve">If the </w:t>
      </w:r>
      <w:r w:rsidR="00D93D20">
        <w:t>SCSA</w:t>
      </w:r>
      <w:r>
        <w:t xml:space="preserve"> decides that </w:t>
      </w:r>
      <w:r w:rsidR="0074508F">
        <w:t xml:space="preserve">a </w:t>
      </w:r>
      <w:r w:rsidR="004129C5">
        <w:t>student</w:t>
      </w:r>
      <w:r>
        <w:t xml:space="preserve"> </w:t>
      </w:r>
      <w:r w:rsidR="00B2187E">
        <w:t xml:space="preserve">is </w:t>
      </w:r>
      <w:r w:rsidR="00F3021E">
        <w:rPr>
          <w:b/>
        </w:rPr>
        <w:t>I</w:t>
      </w:r>
      <w:r w:rsidRPr="00621637">
        <w:rPr>
          <w:b/>
        </w:rPr>
        <w:t>neligible</w:t>
      </w:r>
      <w:r>
        <w:t xml:space="preserve"> to enrol</w:t>
      </w:r>
      <w:r w:rsidR="004129C5">
        <w:t>,</w:t>
      </w:r>
      <w:r w:rsidR="00327941">
        <w:t xml:space="preserve"> </w:t>
      </w:r>
      <w:r w:rsidR="0044369C">
        <w:t>this will be shown in the student portal (</w:t>
      </w:r>
      <w:r w:rsidR="008C270D">
        <w:t xml:space="preserve">highlighted </w:t>
      </w:r>
      <w:r w:rsidR="0044369C">
        <w:t xml:space="preserve">below). If </w:t>
      </w:r>
      <w:r w:rsidR="00B2187E">
        <w:t>the student</w:t>
      </w:r>
      <w:r w:rsidR="0044369C">
        <w:t xml:space="preserve"> </w:t>
      </w:r>
      <w:r>
        <w:t>think</w:t>
      </w:r>
      <w:r w:rsidR="00B2187E">
        <w:t>s</w:t>
      </w:r>
      <w:r>
        <w:t xml:space="preserve"> </w:t>
      </w:r>
      <w:r w:rsidR="004129C5">
        <w:t xml:space="preserve">that </w:t>
      </w:r>
      <w:r>
        <w:t xml:space="preserve">they do meet the criteria, </w:t>
      </w:r>
      <w:r w:rsidR="00327941">
        <w:t>t</w:t>
      </w:r>
      <w:r w:rsidR="0044369C">
        <w:t xml:space="preserve">hey </w:t>
      </w:r>
      <w:r>
        <w:t xml:space="preserve">can </w:t>
      </w:r>
      <w:r w:rsidRPr="005B23AD">
        <w:t xml:space="preserve">request a review of </w:t>
      </w:r>
      <w:r>
        <w:t>their</w:t>
      </w:r>
      <w:r w:rsidRPr="005B23AD">
        <w:t xml:space="preserve"> EAL/D eligibility </w:t>
      </w:r>
      <w:r>
        <w:t>application</w:t>
      </w:r>
      <w:r w:rsidR="007D07DF">
        <w:t xml:space="preserve"> by the </w:t>
      </w:r>
      <w:r w:rsidR="00D93D20">
        <w:t>SCSA</w:t>
      </w:r>
      <w:r>
        <w:t xml:space="preserve">. </w:t>
      </w:r>
      <w:bookmarkStart w:id="19" w:name="_Hlk532620994"/>
      <w:r w:rsidR="004E662C" w:rsidRPr="00890F91">
        <w:t xml:space="preserve">This must be done </w:t>
      </w:r>
      <w:r w:rsidR="004E662C">
        <w:t>before the due date, which is shown on the EAL/D notification</w:t>
      </w:r>
      <w:r w:rsidR="00D46F8A">
        <w:t xml:space="preserve"> screen</w:t>
      </w:r>
      <w:r w:rsidR="004E662C">
        <w:t xml:space="preserve"> in the student portal.</w:t>
      </w:r>
    </w:p>
    <w:p w14:paraId="7BBFCD7E" w14:textId="77777777" w:rsidR="004E662C" w:rsidRDefault="004E662C" w:rsidP="004E662C">
      <w:r>
        <w:t xml:space="preserve">Note: the review and appeal </w:t>
      </w:r>
      <w:r w:rsidR="00D46F8A">
        <w:t xml:space="preserve">due </w:t>
      </w:r>
      <w:r>
        <w:t xml:space="preserve">dates are </w:t>
      </w:r>
      <w:r w:rsidR="00D46F8A">
        <w:t xml:space="preserve">also </w:t>
      </w:r>
      <w:r>
        <w:t xml:space="preserve">published in the </w:t>
      </w:r>
      <w:r w:rsidRPr="001D03D2">
        <w:rPr>
          <w:i/>
        </w:rPr>
        <w:t>Activities Schedule</w:t>
      </w:r>
      <w:r>
        <w:t>. If students have any questions, they should contact their school.</w:t>
      </w:r>
    </w:p>
    <w:p w14:paraId="083B4CAB" w14:textId="6C0AFB40" w:rsidR="000E2F53" w:rsidRDefault="004129C5" w:rsidP="000E2F53">
      <w:r>
        <w:t>To request a review</w:t>
      </w:r>
      <w:r w:rsidR="002A44D1">
        <w:t xml:space="preserve"> of their EAL/D eligibility application</w:t>
      </w:r>
      <w:r>
        <w:t xml:space="preserve">, </w:t>
      </w:r>
      <w:r w:rsidR="002A44D1">
        <w:t xml:space="preserve">the </w:t>
      </w:r>
      <w:r>
        <w:t>s</w:t>
      </w:r>
      <w:r w:rsidR="002A44D1">
        <w:t>tudent</w:t>
      </w:r>
      <w:r w:rsidR="0044369C">
        <w:t xml:space="preserve"> should</w:t>
      </w:r>
      <w:r w:rsidR="000E2F53">
        <w:t xml:space="preserve"> </w:t>
      </w:r>
      <w:bookmarkEnd w:id="19"/>
      <w:r w:rsidR="000E2F53">
        <w:t xml:space="preserve">click on the </w:t>
      </w:r>
      <w:r w:rsidR="000E2F53" w:rsidRPr="00621637">
        <w:rPr>
          <w:b/>
        </w:rPr>
        <w:t>Request review</w:t>
      </w:r>
      <w:r w:rsidR="000E2F53">
        <w:t xml:space="preserve"> button</w:t>
      </w:r>
      <w:r w:rsidR="0014230E">
        <w:t xml:space="preserve"> (</w:t>
      </w:r>
      <w:r w:rsidR="00700376">
        <w:t>highlighted</w:t>
      </w:r>
      <w:r w:rsidR="0014230E">
        <w:t xml:space="preserve"> below)</w:t>
      </w:r>
      <w:r w:rsidR="00634AE7">
        <w:t xml:space="preserve"> in the student portal</w:t>
      </w:r>
      <w:r w:rsidR="000E2F53">
        <w:t>.</w:t>
      </w:r>
      <w:r w:rsidR="00634AE7">
        <w:t xml:space="preserve"> The school cannot request a review on the student’s behalf.</w:t>
      </w:r>
    </w:p>
    <w:p w14:paraId="65F8F331" w14:textId="77777777" w:rsidR="00A326C7" w:rsidRDefault="00972A4B" w:rsidP="00A326C7">
      <w:pPr>
        <w:ind w:left="-57"/>
      </w:pPr>
      <w:r w:rsidRPr="00250096">
        <w:rPr>
          <w:noProof/>
          <w:lang w:eastAsia="en-AU"/>
        </w:rPr>
        <mc:AlternateContent>
          <mc:Choice Requires="wps">
            <w:drawing>
              <wp:anchor distT="0" distB="0" distL="114300" distR="114300" simplePos="0" relativeHeight="251831296" behindDoc="0" locked="0" layoutInCell="1" allowOverlap="1" wp14:anchorId="78085FD6" wp14:editId="6D3DFF87">
                <wp:simplePos x="0" y="0"/>
                <wp:positionH relativeFrom="column">
                  <wp:posOffset>3754374</wp:posOffset>
                </wp:positionH>
                <wp:positionV relativeFrom="paragraph">
                  <wp:posOffset>1658620</wp:posOffset>
                </wp:positionV>
                <wp:extent cx="591185" cy="200660"/>
                <wp:effectExtent l="0" t="0" r="18415" b="27940"/>
                <wp:wrapNone/>
                <wp:docPr id="54" name="Rounded Rectangle 54" descr="Red highlight box" title="Red highlight box"/>
                <wp:cNvGraphicFramePr/>
                <a:graphic xmlns:a="http://schemas.openxmlformats.org/drawingml/2006/main">
                  <a:graphicData uri="http://schemas.microsoft.com/office/word/2010/wordprocessingShape">
                    <wps:wsp>
                      <wps:cNvSpPr/>
                      <wps:spPr>
                        <a:xfrm>
                          <a:off x="0" y="0"/>
                          <a:ext cx="591185" cy="2006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D52C5" id="Rounded Rectangle 54" o:spid="_x0000_s1026" alt="Title: Red highlight box - Description: Red highlight box" style="position:absolute;margin-left:295.6pt;margin-top:130.6pt;width:46.55pt;height:1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" filled="f" strokecolor="red" strokeweight="2pt"/>
            </w:pict>
          </mc:Fallback>
        </mc:AlternateContent>
      </w:r>
      <w:r w:rsidRPr="00250096">
        <w:rPr>
          <w:noProof/>
          <w:lang w:eastAsia="en-AU"/>
        </w:rPr>
        <mc:AlternateContent>
          <mc:Choice Requires="wps">
            <w:drawing>
              <wp:anchor distT="0" distB="0" distL="114300" distR="114300" simplePos="0" relativeHeight="251829248" behindDoc="0" locked="0" layoutInCell="1" allowOverlap="1" wp14:anchorId="7886DCC3" wp14:editId="7E80DD0B">
                <wp:simplePos x="0" y="0"/>
                <wp:positionH relativeFrom="column">
                  <wp:posOffset>1275334</wp:posOffset>
                </wp:positionH>
                <wp:positionV relativeFrom="paragraph">
                  <wp:posOffset>1623695</wp:posOffset>
                </wp:positionV>
                <wp:extent cx="1120140" cy="269875"/>
                <wp:effectExtent l="0" t="0" r="22860" b="15875"/>
                <wp:wrapNone/>
                <wp:docPr id="53" name="Rounded Rectangle 53" descr="Red highlight box" title="Red highlight box"/>
                <wp:cNvGraphicFramePr/>
                <a:graphic xmlns:a="http://schemas.openxmlformats.org/drawingml/2006/main">
                  <a:graphicData uri="http://schemas.microsoft.com/office/word/2010/wordprocessingShape">
                    <wps:wsp>
                      <wps:cNvSpPr/>
                      <wps:spPr>
                        <a:xfrm>
                          <a:off x="0" y="0"/>
                          <a:ext cx="112014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2D4F2" id="Rounded Rectangle 53" o:spid="_x0000_s1026" alt="Title: Red highlight box - Description: Red highlight box" style="position:absolute;margin-left:100.4pt;margin-top:127.85pt;width:88.2pt;height:2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" filled="f" strokecolor="red" strokeweight="2pt"/>
            </w:pict>
          </mc:Fallback>
        </mc:AlternateContent>
      </w:r>
      <w:r w:rsidR="00A326C7">
        <w:rPr>
          <w:noProof/>
          <w:lang w:eastAsia="en-AU"/>
        </w:rPr>
        <w:drawing>
          <wp:inline distT="0" distB="0" distL="0" distR="0" wp14:anchorId="12B9F94D" wp14:editId="30ACEAB4">
            <wp:extent cx="4454373" cy="1913890"/>
            <wp:effectExtent l="57150" t="57150" r="118110" b="105410"/>
            <wp:docPr id="34" name="Picture 34" descr="Advice that student has been found ineligible with Request review button highlighted " title="EALD_request_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l="277" t="11639" r="-277" b="35122"/>
                    <a:stretch/>
                  </pic:blipFill>
                  <pic:spPr bwMode="auto">
                    <a:xfrm>
                      <a:off x="0" y="0"/>
                      <a:ext cx="4455718" cy="191446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A968C0D" w14:textId="77777777" w:rsidR="000E2F53" w:rsidRDefault="00693B38" w:rsidP="000E2F53">
      <w:r w:rsidRPr="00693B38">
        <w:t xml:space="preserve">To </w:t>
      </w:r>
      <w:r w:rsidR="009C5EE2">
        <w:t>show</w:t>
      </w:r>
      <w:r w:rsidRPr="00693B38">
        <w:t xml:space="preserve"> that they meet the criteria</w:t>
      </w:r>
      <w:r w:rsidR="00114C30">
        <w:t>,</w:t>
      </w:r>
      <w:r w:rsidRPr="00693B38">
        <w:t xml:space="preserve"> </w:t>
      </w:r>
      <w:r w:rsidR="00BA7480">
        <w:t>the student</w:t>
      </w:r>
      <w:r w:rsidRPr="00693B38">
        <w:t xml:space="preserve"> need</w:t>
      </w:r>
      <w:r w:rsidR="00BA7480">
        <w:t>s</w:t>
      </w:r>
      <w:r w:rsidRPr="00693B38">
        <w:t xml:space="preserve"> </w:t>
      </w:r>
      <w:r w:rsidR="00BA7480">
        <w:t>to provide additional evidence, by</w:t>
      </w:r>
      <w:r w:rsidRPr="00693B38">
        <w:t xml:space="preserve"> </w:t>
      </w:r>
      <w:r w:rsidR="00BA7480" w:rsidRPr="00693B38">
        <w:t>photograph</w:t>
      </w:r>
      <w:r w:rsidR="00BA7480">
        <w:t>ing</w:t>
      </w:r>
      <w:r w:rsidR="00BA7480" w:rsidRPr="00693B38">
        <w:t xml:space="preserve"> or </w:t>
      </w:r>
      <w:r w:rsidRPr="00693B38">
        <w:t>scan</w:t>
      </w:r>
      <w:r w:rsidR="00BA7480">
        <w:t>ning</w:t>
      </w:r>
      <w:r w:rsidRPr="00693B38">
        <w:t xml:space="preserve"> one or more documents not previously submitted, upload</w:t>
      </w:r>
      <w:r w:rsidR="00114C30">
        <w:t>ing</w:t>
      </w:r>
      <w:r w:rsidRPr="00693B38">
        <w:t xml:space="preserve"> it/them and/or typ</w:t>
      </w:r>
      <w:r w:rsidR="00114C30">
        <w:t>ing</w:t>
      </w:r>
      <w:r w:rsidRPr="00693B38">
        <w:t xml:space="preserve"> in additional information. </w:t>
      </w:r>
      <w:r w:rsidR="00941442">
        <w:t>The s</w:t>
      </w:r>
      <w:r w:rsidR="00327941">
        <w:t>tudent</w:t>
      </w:r>
      <w:r w:rsidR="000E2F53">
        <w:t xml:space="preserve"> should check their document/s and/or comments that they </w:t>
      </w:r>
      <w:r w:rsidR="000E2F53" w:rsidRPr="00F45049">
        <w:t>provide</w:t>
      </w:r>
      <w:r w:rsidR="000E2F53">
        <w:t xml:space="preserve"> because</w:t>
      </w:r>
      <w:r w:rsidR="00D57CC8">
        <w:t>,</w:t>
      </w:r>
      <w:r w:rsidR="000E2F53">
        <w:t xml:space="preserve"> after submission of the request</w:t>
      </w:r>
      <w:r w:rsidR="00D57CC8">
        <w:t>,</w:t>
      </w:r>
      <w:r w:rsidR="000E2F53">
        <w:t xml:space="preserve"> they cannot upload other documents or make any changes. They can still view them </w:t>
      </w:r>
      <w:r w:rsidR="000E2F53" w:rsidRPr="00F45049">
        <w:t>in read-only mode</w:t>
      </w:r>
      <w:r w:rsidR="000E2F53">
        <w:t xml:space="preserve">. </w:t>
      </w:r>
    </w:p>
    <w:p w14:paraId="1C877BC2" w14:textId="77777777" w:rsidR="000E2F53" w:rsidRDefault="004129C5" w:rsidP="000E2F53">
      <w:r>
        <w:t xml:space="preserve">Once all supporting documents have been uploaded, </w:t>
      </w:r>
      <w:r w:rsidR="00623D39">
        <w:t xml:space="preserve">the </w:t>
      </w:r>
      <w:r>
        <w:t>s</w:t>
      </w:r>
      <w:r w:rsidR="00327941">
        <w:t>tudent</w:t>
      </w:r>
      <w:r w:rsidR="00623D39">
        <w:t xml:space="preserve"> should</w:t>
      </w:r>
      <w:r w:rsidR="000E2F53">
        <w:t xml:space="preserve"> click on the </w:t>
      </w:r>
      <w:r w:rsidR="000E2F53" w:rsidRPr="001C751C">
        <w:rPr>
          <w:b/>
        </w:rPr>
        <w:t>Submit</w:t>
      </w:r>
      <w:r w:rsidR="000E2F53">
        <w:t xml:space="preserve"> button. If they have not </w:t>
      </w:r>
      <w:r w:rsidR="000E2F53" w:rsidRPr="001C751C">
        <w:t>attached at least one</w:t>
      </w:r>
      <w:r w:rsidR="000E2F53" w:rsidRPr="00AA121B">
        <w:t xml:space="preserve"> additional document</w:t>
      </w:r>
      <w:r w:rsidR="000E2F53">
        <w:t xml:space="preserve">, or provided a </w:t>
      </w:r>
      <w:r w:rsidR="000E2F53" w:rsidRPr="00AA121B">
        <w:t>comment</w:t>
      </w:r>
      <w:r w:rsidR="000E2F53">
        <w:t>,</w:t>
      </w:r>
      <w:r w:rsidR="000E2F53" w:rsidRPr="00AA121B">
        <w:t xml:space="preserve"> the request </w:t>
      </w:r>
      <w:r w:rsidR="000E2F53">
        <w:t xml:space="preserve">for a review cannot be </w:t>
      </w:r>
      <w:r w:rsidR="000E2F53" w:rsidRPr="00AA121B">
        <w:t>submi</w:t>
      </w:r>
      <w:r w:rsidR="000E2F53">
        <w:t>tted.</w:t>
      </w:r>
    </w:p>
    <w:p w14:paraId="14A37B53" w14:textId="77777777" w:rsidR="000E2F53" w:rsidRDefault="004129C5" w:rsidP="000E2F53">
      <w:r>
        <w:t xml:space="preserve">Note: </w:t>
      </w:r>
      <w:r w:rsidR="00623D39">
        <w:t xml:space="preserve">a </w:t>
      </w:r>
      <w:r>
        <w:t>s</w:t>
      </w:r>
      <w:r w:rsidR="00623D39">
        <w:t>tudent</w:t>
      </w:r>
      <w:r w:rsidR="000E2F53">
        <w:t xml:space="preserve"> can only </w:t>
      </w:r>
      <w:r w:rsidR="000E2F53" w:rsidRPr="00802B96">
        <w:t xml:space="preserve">request </w:t>
      </w:r>
      <w:r w:rsidR="000E2F53">
        <w:t>one</w:t>
      </w:r>
      <w:r w:rsidR="000E2F53" w:rsidRPr="00802B96">
        <w:t xml:space="preserve"> review</w:t>
      </w:r>
      <w:r w:rsidR="000E2F53">
        <w:t>.</w:t>
      </w:r>
    </w:p>
    <w:p w14:paraId="5EBEDB51" w14:textId="78DAFEAB" w:rsidR="00700376" w:rsidRDefault="000E2F53">
      <w:r>
        <w:t xml:space="preserve">The </w:t>
      </w:r>
      <w:r w:rsidR="00D93D20">
        <w:t>SCSA</w:t>
      </w:r>
      <w:r>
        <w:t xml:space="preserve"> will review </w:t>
      </w:r>
      <w:r w:rsidR="00623D39">
        <w:t xml:space="preserve">the </w:t>
      </w:r>
      <w:r>
        <w:t>student</w:t>
      </w:r>
      <w:r w:rsidR="00623D39">
        <w:t>’s application</w:t>
      </w:r>
      <w:r>
        <w:t xml:space="preserve"> </w:t>
      </w:r>
      <w:r w:rsidRPr="00F82100">
        <w:t>and all additional documentation and/or supporting evidence</w:t>
      </w:r>
      <w:r w:rsidR="00F20748">
        <w:t xml:space="preserve"> provided for the review</w:t>
      </w:r>
      <w:r>
        <w:t xml:space="preserve">. </w:t>
      </w:r>
      <w:r w:rsidR="00240ED4">
        <w:t xml:space="preserve">After the review has been </w:t>
      </w:r>
      <w:r w:rsidR="000A15BA">
        <w:t>completed,</w:t>
      </w:r>
      <w:r w:rsidR="00240ED4">
        <w:t xml:space="preserve"> t</w:t>
      </w:r>
      <w:r>
        <w:t xml:space="preserve">he </w:t>
      </w:r>
      <w:r w:rsidR="00D93D20">
        <w:t>SCSA</w:t>
      </w:r>
      <w:r>
        <w:t xml:space="preserve"> will notify </w:t>
      </w:r>
      <w:r w:rsidR="004129C5">
        <w:t>the</w:t>
      </w:r>
      <w:r>
        <w:t xml:space="preserve"> school</w:t>
      </w:r>
      <w:r w:rsidRPr="003617DC">
        <w:t xml:space="preserve"> </w:t>
      </w:r>
      <w:r>
        <w:t>by email, stating t</w:t>
      </w:r>
      <w:r w:rsidRPr="003617DC">
        <w:t>he outcome</w:t>
      </w:r>
      <w:r>
        <w:t xml:space="preserve"> of the review.</w:t>
      </w:r>
      <w:r w:rsidRPr="001236D6">
        <w:t xml:space="preserve"> </w:t>
      </w:r>
      <w:r w:rsidR="00623D39">
        <w:t>The s</w:t>
      </w:r>
      <w:r>
        <w:t>tu</w:t>
      </w:r>
      <w:r w:rsidR="00623D39">
        <w:t>dent</w:t>
      </w:r>
      <w:r w:rsidR="009B53DD">
        <w:t xml:space="preserve"> can also see the outcome</w:t>
      </w:r>
      <w:r w:rsidR="004129C5">
        <w:t xml:space="preserve"> of the review</w:t>
      </w:r>
      <w:r w:rsidR="009B53DD">
        <w:t xml:space="preserve"> </w:t>
      </w:r>
      <w:r w:rsidR="004129C5">
        <w:t>in</w:t>
      </w:r>
      <w:r w:rsidR="00CF5445">
        <w:t xml:space="preserve"> </w:t>
      </w:r>
      <w:r>
        <w:t>the student p</w:t>
      </w:r>
      <w:r w:rsidRPr="003617DC">
        <w:t>ortal</w:t>
      </w:r>
      <w:r>
        <w:t>. The review</w:t>
      </w:r>
      <w:r w:rsidRPr="00F45049">
        <w:t xml:space="preserve"> eligibility status</w:t>
      </w:r>
      <w:r>
        <w:t xml:space="preserve"> will be </w:t>
      </w:r>
      <w:r w:rsidRPr="00F45049">
        <w:t xml:space="preserve">either </w:t>
      </w:r>
      <w:r w:rsidRPr="00621637">
        <w:rPr>
          <w:b/>
        </w:rPr>
        <w:t>Eligible</w:t>
      </w:r>
      <w:r w:rsidRPr="00F45049">
        <w:t xml:space="preserve"> or </w:t>
      </w:r>
      <w:r w:rsidR="00955C58">
        <w:rPr>
          <w:b/>
        </w:rPr>
        <w:t>I</w:t>
      </w:r>
      <w:r w:rsidRPr="00621637">
        <w:rPr>
          <w:b/>
        </w:rPr>
        <w:t>neligible</w:t>
      </w:r>
      <w:r w:rsidRPr="000259E4">
        <w:t xml:space="preserve"> </w:t>
      </w:r>
      <w:r w:rsidR="00936396">
        <w:t>and the student</w:t>
      </w:r>
      <w:r>
        <w:t xml:space="preserve"> will be able to view a </w:t>
      </w:r>
      <w:r w:rsidRPr="00F45049">
        <w:t>comment</w:t>
      </w:r>
      <w:r>
        <w:t xml:space="preserve"> explaining</w:t>
      </w:r>
      <w:r w:rsidRPr="00F45049">
        <w:t xml:space="preserve"> the </w:t>
      </w:r>
      <w:r w:rsidR="00313DF1">
        <w:t>decision</w:t>
      </w:r>
      <w:r w:rsidRPr="00F45049">
        <w:t>.</w:t>
      </w:r>
      <w:r w:rsidR="00700376">
        <w:br w:type="page"/>
      </w:r>
    </w:p>
    <w:p w14:paraId="5AF0AD28" w14:textId="77777777" w:rsidR="00E564FB" w:rsidRDefault="00F16F50" w:rsidP="004A3BE3">
      <w:pPr>
        <w:pStyle w:val="Heading2"/>
      </w:pPr>
      <w:bookmarkStart w:id="20" w:name="_Toc92451980"/>
      <w:r>
        <w:lastRenderedPageBreak/>
        <w:t>A</w:t>
      </w:r>
      <w:r w:rsidR="00E564FB">
        <w:t>ppeal</w:t>
      </w:r>
      <w:bookmarkEnd w:id="20"/>
    </w:p>
    <w:p w14:paraId="5E2FC599" w14:textId="24BBAABB" w:rsidR="000E2F53" w:rsidRDefault="0044369C" w:rsidP="000E2F53">
      <w:r>
        <w:t xml:space="preserve">Following </w:t>
      </w:r>
      <w:r w:rsidR="00A24989">
        <w:t xml:space="preserve">the </w:t>
      </w:r>
      <w:r w:rsidR="000E2F53">
        <w:t xml:space="preserve">review </w:t>
      </w:r>
      <w:r>
        <w:t xml:space="preserve">of </w:t>
      </w:r>
      <w:r w:rsidR="00FB2E48">
        <w:t xml:space="preserve">the </w:t>
      </w:r>
      <w:r w:rsidR="004E287E">
        <w:t xml:space="preserve">student’s </w:t>
      </w:r>
      <w:r w:rsidR="00753AFD">
        <w:t>EAL/D eligibility application</w:t>
      </w:r>
      <w:r>
        <w:t xml:space="preserve">, if the </w:t>
      </w:r>
      <w:r w:rsidR="00D93D20">
        <w:t>SCSA</w:t>
      </w:r>
      <w:r>
        <w:t xml:space="preserve"> decides </w:t>
      </w:r>
      <w:r w:rsidR="000E2F53">
        <w:t xml:space="preserve">that </w:t>
      </w:r>
      <w:r w:rsidR="00753AFD">
        <w:t xml:space="preserve">the </w:t>
      </w:r>
      <w:r w:rsidR="000E2F53">
        <w:t>student</w:t>
      </w:r>
      <w:r w:rsidR="00753AFD">
        <w:t xml:space="preserve"> i</w:t>
      </w:r>
      <w:r w:rsidR="000E2F53">
        <w:t xml:space="preserve">s </w:t>
      </w:r>
      <w:r>
        <w:t>still</w:t>
      </w:r>
      <w:r w:rsidR="000E2F53">
        <w:t xml:space="preserve"> </w:t>
      </w:r>
      <w:r w:rsidR="00FB2E48">
        <w:rPr>
          <w:b/>
        </w:rPr>
        <w:t>I</w:t>
      </w:r>
      <w:r w:rsidR="000E2F53" w:rsidRPr="001C751C">
        <w:rPr>
          <w:b/>
        </w:rPr>
        <w:t>neligible</w:t>
      </w:r>
      <w:r w:rsidR="000E2F53">
        <w:t xml:space="preserve"> to enrol,</w:t>
      </w:r>
      <w:r>
        <w:t xml:space="preserve"> this will be shown in the student portal</w:t>
      </w:r>
      <w:r w:rsidR="0014230E">
        <w:t xml:space="preserve"> </w:t>
      </w:r>
      <w:r w:rsidR="00BA7803">
        <w:t>(highlighted below)</w:t>
      </w:r>
      <w:r>
        <w:t xml:space="preserve">. </w:t>
      </w:r>
      <w:r w:rsidR="0014230E">
        <w:t xml:space="preserve">After the review has been completed, </w:t>
      </w:r>
      <w:r w:rsidR="00726AE1">
        <w:t xml:space="preserve">the </w:t>
      </w:r>
      <w:r w:rsidR="0014230E">
        <w:t>s</w:t>
      </w:r>
      <w:r w:rsidR="00726AE1">
        <w:t>tudent</w:t>
      </w:r>
      <w:r w:rsidR="000E2F53">
        <w:t xml:space="preserve"> can request an appeal of their EAL/D </w:t>
      </w:r>
      <w:r w:rsidR="000E2F53" w:rsidRPr="005B23AD">
        <w:t xml:space="preserve">eligibility </w:t>
      </w:r>
      <w:r w:rsidR="000E2F53">
        <w:t>application</w:t>
      </w:r>
      <w:r w:rsidR="000E2F53" w:rsidRPr="00100E44">
        <w:t xml:space="preserve"> </w:t>
      </w:r>
      <w:r w:rsidR="000E2F53">
        <w:t xml:space="preserve">by </w:t>
      </w:r>
      <w:r w:rsidR="00D7383E">
        <w:t>an external</w:t>
      </w:r>
      <w:r>
        <w:t xml:space="preserve"> </w:t>
      </w:r>
      <w:r w:rsidR="00A03B93" w:rsidRPr="002E4E9F">
        <w:t xml:space="preserve">EAL/D Eligibility </w:t>
      </w:r>
      <w:r w:rsidR="000E2F53" w:rsidRPr="002E4E9F">
        <w:t>Appeal Panel</w:t>
      </w:r>
      <w:r w:rsidR="000E2F53">
        <w:t>.</w:t>
      </w:r>
      <w:r w:rsidR="0014230E">
        <w:t xml:space="preserve"> </w:t>
      </w:r>
      <w:r w:rsidR="000E2F53" w:rsidRPr="00890F91">
        <w:t xml:space="preserve">This must be done </w:t>
      </w:r>
      <w:r w:rsidR="000E2F53">
        <w:t xml:space="preserve">before the due date, which is shown on the EAL/D </w:t>
      </w:r>
      <w:r w:rsidR="001033B5">
        <w:t xml:space="preserve">notification </w:t>
      </w:r>
      <w:r w:rsidR="00D46F8A">
        <w:t xml:space="preserve">screen </w:t>
      </w:r>
      <w:r w:rsidR="001033B5">
        <w:t>in</w:t>
      </w:r>
      <w:r w:rsidR="00DA149A">
        <w:t xml:space="preserve"> the </w:t>
      </w:r>
      <w:r w:rsidR="001033B5">
        <w:t>student portal</w:t>
      </w:r>
      <w:r w:rsidR="000E2F53">
        <w:t>.</w:t>
      </w:r>
    </w:p>
    <w:p w14:paraId="69BC7843" w14:textId="77777777" w:rsidR="00BB18AD" w:rsidRDefault="00BB18AD" w:rsidP="000E2F53">
      <w:r>
        <w:t>Note:</w:t>
      </w:r>
      <w:r w:rsidR="00156AD4">
        <w:t xml:space="preserve"> the review and appeal </w:t>
      </w:r>
      <w:r w:rsidR="00D46F8A">
        <w:t xml:space="preserve">due </w:t>
      </w:r>
      <w:r w:rsidR="00156AD4">
        <w:t>dates are</w:t>
      </w:r>
      <w:r w:rsidR="00D46F8A">
        <w:t xml:space="preserve"> also</w:t>
      </w:r>
      <w:r w:rsidR="00156AD4">
        <w:t xml:space="preserve"> published in the </w:t>
      </w:r>
      <w:r w:rsidR="00156AD4" w:rsidRPr="001D03D2">
        <w:rPr>
          <w:i/>
        </w:rPr>
        <w:t>Activities Schedule</w:t>
      </w:r>
      <w:r w:rsidR="00156AD4">
        <w:t>. If students have any questions, they should contact their school.</w:t>
      </w:r>
    </w:p>
    <w:p w14:paraId="7E5EA1F0" w14:textId="478C689A" w:rsidR="000E2F53" w:rsidRDefault="0014230E" w:rsidP="000E2F53">
      <w:r>
        <w:t>To request an appeal of thei</w:t>
      </w:r>
      <w:r w:rsidR="00726AE1">
        <w:t>r EAL/D eligibility application</w:t>
      </w:r>
      <w:r>
        <w:t xml:space="preserve">, </w:t>
      </w:r>
      <w:r w:rsidR="00726AE1">
        <w:t xml:space="preserve">the </w:t>
      </w:r>
      <w:r>
        <w:t>s</w:t>
      </w:r>
      <w:r w:rsidR="00726AE1">
        <w:t>tudent</w:t>
      </w:r>
      <w:r w:rsidR="000E2F53">
        <w:t xml:space="preserve"> </w:t>
      </w:r>
      <w:r>
        <w:t>should click on the</w:t>
      </w:r>
      <w:r w:rsidR="000E2F53">
        <w:t xml:space="preserve"> </w:t>
      </w:r>
      <w:r w:rsidR="000E2F53" w:rsidRPr="001C751C">
        <w:rPr>
          <w:b/>
        </w:rPr>
        <w:t>Request appeal</w:t>
      </w:r>
      <w:r>
        <w:t xml:space="preserve"> button</w:t>
      </w:r>
      <w:r w:rsidR="005A01CC">
        <w:t xml:space="preserve"> (highlighted below)</w:t>
      </w:r>
      <w:r w:rsidR="00634AE7">
        <w:t xml:space="preserve"> in the student portal. The school cannot request an appeal on the student’s behalf.</w:t>
      </w:r>
    </w:p>
    <w:p w14:paraId="0F778135" w14:textId="77C5ED8B" w:rsidR="009A2CCD" w:rsidRDefault="003C75D9" w:rsidP="009A2CCD">
      <w:pPr>
        <w:ind w:left="-57"/>
      </w:pPr>
      <w:r w:rsidRPr="00455562">
        <w:rPr>
          <w:noProof/>
          <w:lang w:eastAsia="en-AU"/>
        </w:rPr>
        <mc:AlternateContent>
          <mc:Choice Requires="wps">
            <w:drawing>
              <wp:anchor distT="0" distB="0" distL="114300" distR="114300" simplePos="0" relativeHeight="251837440" behindDoc="0" locked="0" layoutInCell="1" allowOverlap="1" wp14:anchorId="0D3BB789" wp14:editId="74B4D108">
                <wp:simplePos x="0" y="0"/>
                <wp:positionH relativeFrom="column">
                  <wp:posOffset>3609975</wp:posOffset>
                </wp:positionH>
                <wp:positionV relativeFrom="paragraph">
                  <wp:posOffset>1601470</wp:posOffset>
                </wp:positionV>
                <wp:extent cx="589280" cy="195580"/>
                <wp:effectExtent l="0" t="0" r="20320" b="13970"/>
                <wp:wrapNone/>
                <wp:docPr id="58" name="Rounded Rectangle 58" descr="Red highlight box" title="Red highlight box"/>
                <wp:cNvGraphicFramePr/>
                <a:graphic xmlns:a="http://schemas.openxmlformats.org/drawingml/2006/main">
                  <a:graphicData uri="http://schemas.microsoft.com/office/word/2010/wordprocessingShape">
                    <wps:wsp>
                      <wps:cNvSpPr/>
                      <wps:spPr>
                        <a:xfrm>
                          <a:off x="0" y="0"/>
                          <a:ext cx="589280" cy="1955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BA4B1" id="Rounded Rectangle 58" o:spid="_x0000_s1026" alt="Title: Red highlight box - Description: Red highlight box" style="position:absolute;margin-left:284.25pt;margin-top:126.1pt;width:46.4pt;height:15.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" filled="f" strokecolor="red" strokeweight="2pt"/>
            </w:pict>
          </mc:Fallback>
        </mc:AlternateContent>
      </w:r>
      <w:r w:rsidR="00972A4B" w:rsidRPr="00455562">
        <w:rPr>
          <w:noProof/>
          <w:lang w:eastAsia="en-AU"/>
        </w:rPr>
        <mc:AlternateContent>
          <mc:Choice Requires="wps">
            <w:drawing>
              <wp:anchor distT="0" distB="0" distL="114300" distR="114300" simplePos="0" relativeHeight="251836416" behindDoc="0" locked="0" layoutInCell="1" allowOverlap="1" wp14:anchorId="535DDCC0" wp14:editId="57C41159">
                <wp:simplePos x="0" y="0"/>
                <wp:positionH relativeFrom="column">
                  <wp:posOffset>1198880</wp:posOffset>
                </wp:positionH>
                <wp:positionV relativeFrom="paragraph">
                  <wp:posOffset>1572260</wp:posOffset>
                </wp:positionV>
                <wp:extent cx="1480820" cy="269875"/>
                <wp:effectExtent l="0" t="0" r="24130" b="15875"/>
                <wp:wrapNone/>
                <wp:docPr id="57" name="Rounded Rectangle 57" descr="Red highlight box" title="Red highlight box"/>
                <wp:cNvGraphicFramePr/>
                <a:graphic xmlns:a="http://schemas.openxmlformats.org/drawingml/2006/main">
                  <a:graphicData uri="http://schemas.microsoft.com/office/word/2010/wordprocessingShape">
                    <wps:wsp>
                      <wps:cNvSpPr/>
                      <wps:spPr>
                        <a:xfrm>
                          <a:off x="0" y="0"/>
                          <a:ext cx="148082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E3A30" id="Rounded Rectangle 57" o:spid="_x0000_s1026" alt="Title: Red highlight box - Description: Red highlight box" style="position:absolute;margin-left:94.4pt;margin-top:123.8pt;width:116.6pt;height:2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" filled="f" strokecolor="red" strokeweight="2pt"/>
            </w:pict>
          </mc:Fallback>
        </mc:AlternateContent>
      </w:r>
      <w:r w:rsidR="009A2CCD">
        <w:rPr>
          <w:noProof/>
          <w:lang w:eastAsia="en-AU"/>
        </w:rPr>
        <w:drawing>
          <wp:inline distT="0" distB="0" distL="0" distR="0" wp14:anchorId="6A2FE64E" wp14:editId="17DA5D79">
            <wp:extent cx="4281805" cy="1864755"/>
            <wp:effectExtent l="57150" t="57150" r="118745" b="116840"/>
            <wp:docPr id="59" name="Picture 59" descr="Advice that student has been found ineligible after review with Request appeal button highlighted " title="EALD_request_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707" t="11510" b="36479"/>
                    <a:stretch/>
                  </pic:blipFill>
                  <pic:spPr bwMode="auto">
                    <a:xfrm>
                      <a:off x="0" y="0"/>
                      <a:ext cx="4294274" cy="187018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76A47C08" w14:textId="77777777" w:rsidR="00F471B4" w:rsidRDefault="00F471B4" w:rsidP="000E2F53">
      <w:r w:rsidRPr="00693B38">
        <w:t xml:space="preserve">To </w:t>
      </w:r>
      <w:r w:rsidR="009C5EE2">
        <w:t>show</w:t>
      </w:r>
      <w:r w:rsidRPr="00693B38">
        <w:t xml:space="preserve"> that they meet the criteria</w:t>
      </w:r>
      <w:r>
        <w:t>,</w:t>
      </w:r>
      <w:r w:rsidRPr="00693B38">
        <w:t xml:space="preserve"> </w:t>
      </w:r>
      <w:r>
        <w:t>the student</w:t>
      </w:r>
      <w:r w:rsidRPr="00693B38">
        <w:t xml:space="preserve"> need</w:t>
      </w:r>
      <w:r>
        <w:t>s</w:t>
      </w:r>
      <w:r w:rsidRPr="00693B38">
        <w:t xml:space="preserve"> </w:t>
      </w:r>
      <w:r>
        <w:t>to provide additional evidence, by</w:t>
      </w:r>
      <w:r w:rsidRPr="00693B38">
        <w:t xml:space="preserve"> photograph</w:t>
      </w:r>
      <w:r>
        <w:t>ing</w:t>
      </w:r>
      <w:r w:rsidRPr="00693B38">
        <w:t xml:space="preserve"> or scan</w:t>
      </w:r>
      <w:r>
        <w:t>ning</w:t>
      </w:r>
      <w:r w:rsidRPr="00693B38">
        <w:t xml:space="preserve"> one or more documents not previously submitted, upload</w:t>
      </w:r>
      <w:r>
        <w:t>ing</w:t>
      </w:r>
      <w:r w:rsidRPr="00693B38">
        <w:t xml:space="preserve"> it/them and/or typ</w:t>
      </w:r>
      <w:r>
        <w:t>ing</w:t>
      </w:r>
      <w:r w:rsidRPr="00693B38">
        <w:t xml:space="preserve"> in additional information. </w:t>
      </w:r>
      <w:r>
        <w:t xml:space="preserve">The student should </w:t>
      </w:r>
      <w:bookmarkStart w:id="21" w:name="_GoBack"/>
      <w:bookmarkEnd w:id="21"/>
      <w:r>
        <w:t xml:space="preserve">check the document/s and/or comments that they </w:t>
      </w:r>
      <w:r w:rsidRPr="00F45049">
        <w:t>provide</w:t>
      </w:r>
      <w:r>
        <w:t xml:space="preserve"> because, after submission of the request, they cannot upload other documents or make any changes. </w:t>
      </w:r>
    </w:p>
    <w:p w14:paraId="1F373E70" w14:textId="77777777" w:rsidR="00EB7590" w:rsidRDefault="00D57CC8" w:rsidP="000E2F53">
      <w:r>
        <w:t xml:space="preserve">Once all supporting documents have been uploaded, </w:t>
      </w:r>
      <w:r w:rsidR="00A8401F">
        <w:t>the student</w:t>
      </w:r>
      <w:r w:rsidR="000E2F53">
        <w:t xml:space="preserve"> </w:t>
      </w:r>
      <w:r w:rsidR="000745FC">
        <w:t xml:space="preserve">should </w:t>
      </w:r>
      <w:r w:rsidR="000E2F53">
        <w:t xml:space="preserve">click on the </w:t>
      </w:r>
      <w:r w:rsidR="000E2F53" w:rsidRPr="001C751C">
        <w:rPr>
          <w:b/>
        </w:rPr>
        <w:t>Submit</w:t>
      </w:r>
      <w:r w:rsidR="000E2F53">
        <w:t xml:space="preserve"> button. If </w:t>
      </w:r>
      <w:r w:rsidR="00D46F8A">
        <w:t>they have</w:t>
      </w:r>
      <w:r w:rsidR="000E2F53">
        <w:t xml:space="preserve"> not attached </w:t>
      </w:r>
      <w:r w:rsidR="000E2F53" w:rsidRPr="001C751C">
        <w:t>at least one</w:t>
      </w:r>
      <w:r w:rsidR="000E2F53" w:rsidRPr="00AA121B">
        <w:t xml:space="preserve"> additional document</w:t>
      </w:r>
      <w:r w:rsidR="000E2F53">
        <w:t xml:space="preserve">, or provided a </w:t>
      </w:r>
      <w:r w:rsidR="000E2F53" w:rsidRPr="00AA121B">
        <w:t>comment</w:t>
      </w:r>
      <w:r w:rsidR="000E2F53">
        <w:t>,</w:t>
      </w:r>
      <w:r w:rsidR="000E2F53" w:rsidRPr="00AA121B">
        <w:t xml:space="preserve"> the request </w:t>
      </w:r>
      <w:r w:rsidR="000E2F53">
        <w:t xml:space="preserve">for an appeal cannot be </w:t>
      </w:r>
      <w:r w:rsidR="000E2F53" w:rsidRPr="00AA121B">
        <w:t>submi</w:t>
      </w:r>
      <w:r w:rsidR="000E2F53">
        <w:t>tted.</w:t>
      </w:r>
    </w:p>
    <w:p w14:paraId="25630829" w14:textId="77777777" w:rsidR="000E2F53" w:rsidRDefault="004129C5" w:rsidP="000E2F53">
      <w:r>
        <w:t xml:space="preserve">Note: </w:t>
      </w:r>
      <w:r w:rsidR="00A8401F">
        <w:t xml:space="preserve">a </w:t>
      </w:r>
      <w:r>
        <w:t>s</w:t>
      </w:r>
      <w:r w:rsidR="000E2F53">
        <w:t xml:space="preserve">tudent can only </w:t>
      </w:r>
      <w:r w:rsidR="000E2F53" w:rsidRPr="00802B96">
        <w:t xml:space="preserve">request </w:t>
      </w:r>
      <w:r w:rsidR="000E2F53">
        <w:t>one appeal.</w:t>
      </w:r>
    </w:p>
    <w:p w14:paraId="5BE13FEC" w14:textId="3441F7C7" w:rsidR="0044559A" w:rsidRDefault="000E2F53" w:rsidP="00A912A7">
      <w:r w:rsidRPr="002E4E9F">
        <w:t xml:space="preserve">The </w:t>
      </w:r>
      <w:r w:rsidR="00A03B93" w:rsidRPr="002E4E9F">
        <w:t xml:space="preserve">EAL/D Eligibility </w:t>
      </w:r>
      <w:r w:rsidRPr="002E4E9F">
        <w:t>Appeal Panel</w:t>
      </w:r>
      <w:r>
        <w:t xml:space="preserve"> will review </w:t>
      </w:r>
      <w:r w:rsidR="005833D7">
        <w:t xml:space="preserve">the </w:t>
      </w:r>
      <w:r>
        <w:t>student</w:t>
      </w:r>
      <w:r w:rsidR="005833D7">
        <w:t>’s</w:t>
      </w:r>
      <w:r w:rsidRPr="00796DEA">
        <w:t xml:space="preserve"> application and all additional documentation and/or supporting evidence provided for the review and the appeal. </w:t>
      </w:r>
      <w:r>
        <w:t xml:space="preserve">After the appeal </w:t>
      </w:r>
      <w:r w:rsidR="003B0F7C">
        <w:t>has been</w:t>
      </w:r>
      <w:r>
        <w:t xml:space="preserve"> completed</w:t>
      </w:r>
      <w:r w:rsidRPr="001236D6">
        <w:t xml:space="preserve">, </w:t>
      </w:r>
      <w:r>
        <w:t xml:space="preserve">the </w:t>
      </w:r>
      <w:r w:rsidR="00D93D20">
        <w:t>SCSA</w:t>
      </w:r>
      <w:r>
        <w:t xml:space="preserve"> will notify </w:t>
      </w:r>
      <w:r w:rsidR="00D57CC8">
        <w:t>the</w:t>
      </w:r>
      <w:r>
        <w:t xml:space="preserve"> school</w:t>
      </w:r>
      <w:r w:rsidRPr="003617DC">
        <w:t xml:space="preserve"> </w:t>
      </w:r>
      <w:r>
        <w:t>by email, stating t</w:t>
      </w:r>
      <w:r w:rsidRPr="003617DC">
        <w:t>he outcome</w:t>
      </w:r>
      <w:r>
        <w:t xml:space="preserve"> of the appeal. </w:t>
      </w:r>
      <w:r w:rsidR="002564DB">
        <w:t>The student</w:t>
      </w:r>
      <w:r>
        <w:t xml:space="preserve"> can also see the outcome </w:t>
      </w:r>
      <w:r w:rsidR="00AF7F46">
        <w:t>of the appeal in</w:t>
      </w:r>
      <w:r>
        <w:t xml:space="preserve"> the student p</w:t>
      </w:r>
      <w:r w:rsidRPr="003617DC">
        <w:t>ortal</w:t>
      </w:r>
      <w:r>
        <w:t>. The appeal</w:t>
      </w:r>
      <w:r w:rsidRPr="00F45049">
        <w:t xml:space="preserve"> eligibility status</w:t>
      </w:r>
      <w:r>
        <w:t xml:space="preserve"> will be </w:t>
      </w:r>
      <w:r w:rsidRPr="00F45049">
        <w:t xml:space="preserve">either </w:t>
      </w:r>
      <w:r w:rsidRPr="001C751C">
        <w:rPr>
          <w:b/>
        </w:rPr>
        <w:t>Eligible</w:t>
      </w:r>
      <w:r w:rsidRPr="00F45049">
        <w:t xml:space="preserve"> or </w:t>
      </w:r>
      <w:r w:rsidR="00E1068F">
        <w:rPr>
          <w:b/>
        </w:rPr>
        <w:t>I</w:t>
      </w:r>
      <w:r w:rsidRPr="001C751C">
        <w:rPr>
          <w:b/>
        </w:rPr>
        <w:t>neligible</w:t>
      </w:r>
      <w:r w:rsidRPr="000259E4">
        <w:t xml:space="preserve"> </w:t>
      </w:r>
      <w:r>
        <w:t xml:space="preserve">and </w:t>
      </w:r>
      <w:r w:rsidR="002564DB">
        <w:t>the student</w:t>
      </w:r>
      <w:r>
        <w:t xml:space="preserve"> will be able to view a </w:t>
      </w:r>
      <w:r w:rsidRPr="00F45049">
        <w:t>comment</w:t>
      </w:r>
      <w:r>
        <w:t xml:space="preserve"> explaining</w:t>
      </w:r>
      <w:r w:rsidRPr="00F45049">
        <w:t xml:space="preserve"> the </w:t>
      </w:r>
      <w:r>
        <w:t>decision</w:t>
      </w:r>
      <w:r w:rsidRPr="00F45049">
        <w:t>.</w:t>
      </w:r>
      <w:r w:rsidR="00515211">
        <w:t xml:space="preserve"> </w:t>
      </w:r>
      <w:r w:rsidR="00DC5213">
        <w:t xml:space="preserve">At this point, the </w:t>
      </w:r>
      <w:r w:rsidR="00D93D20">
        <w:t>SCSA</w:t>
      </w:r>
      <w:r w:rsidR="00DC5213">
        <w:t xml:space="preserve"> recommends that </w:t>
      </w:r>
      <w:r w:rsidR="00975EDE">
        <w:t xml:space="preserve">the student </w:t>
      </w:r>
      <w:r w:rsidR="00DC5213">
        <w:t>contact the school to discuss their study options.</w:t>
      </w:r>
      <w:r w:rsidR="00250D67" w:rsidRPr="00DA7631">
        <w:t xml:space="preserve"> </w:t>
      </w:r>
      <w:r w:rsidR="0044559A">
        <w:br w:type="page"/>
      </w:r>
    </w:p>
    <w:p w14:paraId="6D67463B" w14:textId="77777777" w:rsidR="0044559A" w:rsidRDefault="0044559A" w:rsidP="00A912A7">
      <w:pPr>
        <w:sectPr w:rsidR="0044559A" w:rsidSect="00F231B9">
          <w:headerReference w:type="default" r:id="rId66"/>
          <w:footerReference w:type="default" r:id="rId67"/>
          <w:type w:val="oddPage"/>
          <w:pgSz w:w="11906" w:h="16838"/>
          <w:pgMar w:top="1440" w:right="1440" w:bottom="1134" w:left="1440" w:header="709" w:footer="709" w:gutter="0"/>
          <w:pgNumType w:start="1"/>
          <w:cols w:space="708"/>
          <w:docGrid w:linePitch="360"/>
        </w:sectPr>
      </w:pPr>
    </w:p>
    <w:p w14:paraId="74F69AC6" w14:textId="77777777" w:rsidR="0044559A" w:rsidRDefault="0044559A" w:rsidP="00A912A7">
      <w:r>
        <w:lastRenderedPageBreak/>
        <w:br w:type="page"/>
      </w:r>
    </w:p>
    <w:p w14:paraId="2E81591B" w14:textId="5A1F11B1" w:rsidR="00A912A7" w:rsidRDefault="004A7FF5" w:rsidP="00A912A7">
      <w:r>
        <w:rPr>
          <w:noProof/>
          <w:lang w:eastAsia="en-AU"/>
        </w:rPr>
        <w:lastRenderedPageBreak/>
        <w:drawing>
          <wp:anchor distT="0" distB="0" distL="114300" distR="114300" simplePos="0" relativeHeight="251840511" behindDoc="1" locked="0" layoutInCell="1" allowOverlap="1" wp14:anchorId="6EEE9BFD" wp14:editId="1F2A5818">
            <wp:simplePos x="0" y="0"/>
            <wp:positionH relativeFrom="column">
              <wp:posOffset>-921600</wp:posOffset>
            </wp:positionH>
            <wp:positionV relativeFrom="paragraph">
              <wp:posOffset>-1000800</wp:posOffset>
            </wp:positionV>
            <wp:extent cx="7624939" cy="10785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ool guide_EALD backcover_2019.jpg"/>
                    <pic:cNvPicPr/>
                  </pic:nvPicPr>
                  <pic:blipFill>
                    <a:blip r:embed="rId68">
                      <a:extLst>
                        <a:ext uri="{28A0092B-C50C-407E-A947-70E740481C1C}">
                          <a14:useLocalDpi xmlns:a14="http://schemas.microsoft.com/office/drawing/2010/main" val="0"/>
                        </a:ext>
                      </a:extLst>
                    </a:blip>
                    <a:stretch>
                      <a:fillRect/>
                    </a:stretch>
                  </pic:blipFill>
                  <pic:spPr>
                    <a:xfrm>
                      <a:off x="0" y="0"/>
                      <a:ext cx="7624939" cy="10785600"/>
                    </a:xfrm>
                    <a:prstGeom prst="rect">
                      <a:avLst/>
                    </a:prstGeom>
                  </pic:spPr>
                </pic:pic>
              </a:graphicData>
            </a:graphic>
            <wp14:sizeRelH relativeFrom="margin">
              <wp14:pctWidth>0</wp14:pctWidth>
            </wp14:sizeRelH>
            <wp14:sizeRelV relativeFrom="margin">
              <wp14:pctHeight>0</wp14:pctHeight>
            </wp14:sizeRelV>
          </wp:anchor>
        </w:drawing>
      </w:r>
    </w:p>
    <w:sectPr w:rsidR="00A912A7" w:rsidSect="00F231B9">
      <w:footerReference w:type="default" r:id="rId69"/>
      <w:type w:val="oddPage"/>
      <w:pgSz w:w="11906" w:h="16838" w:code="9"/>
      <w:pgMar w:top="1440"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3F6D2" w14:textId="77777777" w:rsidR="003D322B" w:rsidRDefault="003D322B" w:rsidP="00630BCE">
      <w:r>
        <w:separator/>
      </w:r>
    </w:p>
  </w:endnote>
  <w:endnote w:type="continuationSeparator" w:id="0">
    <w:p w14:paraId="3206A1E7" w14:textId="77777777" w:rsidR="003D322B" w:rsidRDefault="003D322B"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C52AF" w14:textId="094FB1D4" w:rsidR="00D4323D" w:rsidRPr="00F5718A" w:rsidRDefault="00D4323D" w:rsidP="00F5718A">
    <w:pPr>
      <w:tabs>
        <w:tab w:val="center" w:pos="4513"/>
        <w:tab w:val="right" w:pos="9026"/>
      </w:tabs>
      <w:spacing w:after="0" w:line="240" w:lineRule="auto"/>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FE10CD">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394C" w14:textId="6F5FC01B" w:rsidR="0037305A" w:rsidRPr="007A4EEA" w:rsidRDefault="00A5229A" w:rsidP="007A4EEA">
    <w:pPr>
      <w:spacing w:after="0"/>
      <w:rPr>
        <w:sz w:val="18"/>
      </w:rPr>
    </w:pPr>
    <w:r>
      <w:rPr>
        <w:sz w:val="18"/>
      </w:rPr>
      <w:t>2021/48246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CF634" w14:textId="77777777" w:rsidR="0037305A" w:rsidRPr="0008758E" w:rsidRDefault="0037305A" w:rsidP="000875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B3F2" w14:textId="37F824BB" w:rsidR="0037305A" w:rsidRDefault="0037305A" w:rsidP="00B27893">
    <w:pPr>
      <w:pStyle w:val="Footer"/>
      <w:spacing w:after="0" w:line="240" w:lineRule="auto"/>
    </w:pPr>
    <w:r w:rsidRPr="00881C88">
      <w:rPr>
        <w:rFonts w:ascii="Calibri" w:eastAsia="Times New Roman" w:hAnsi="Calibri" w:cs="Calibri"/>
        <w:sz w:val="18"/>
        <w:szCs w:val="16"/>
      </w:rPr>
      <w:t>Student Records Management System</w:t>
    </w:r>
    <w:r>
      <w:rPr>
        <w:rFonts w:ascii="Calibri" w:eastAsia="Times New Roman" w:hAnsi="Calibri" w:cs="Calibri"/>
        <w:sz w:val="18"/>
        <w:szCs w:val="16"/>
      </w:rPr>
      <w:t xml:space="preserve"> | School guide for online </w:t>
    </w:r>
    <w:r w:rsidRPr="00881C88">
      <w:rPr>
        <w:rFonts w:ascii="Calibri" w:eastAsia="Times New Roman" w:hAnsi="Calibri" w:cs="Calibri"/>
        <w:sz w:val="18"/>
        <w:szCs w:val="16"/>
      </w:rPr>
      <w:t xml:space="preserve">EAL/D eligibility </w:t>
    </w:r>
    <w:r>
      <w:rPr>
        <w:rFonts w:ascii="Calibri" w:eastAsia="Times New Roman" w:hAnsi="Calibri" w:cs="Calibri"/>
        <w:sz w:val="18"/>
        <w:szCs w:val="16"/>
      </w:rPr>
      <w:t>applications</w:t>
    </w:r>
    <w:r w:rsidR="006543A3">
      <w:rPr>
        <w:rFonts w:ascii="Calibri" w:eastAsia="Times New Roman" w:hAnsi="Calibri" w:cs="Calibri"/>
        <w:sz w:val="18"/>
        <w:szCs w:val="16"/>
      </w:rPr>
      <w:t>: international</w:t>
    </w:r>
    <w:r>
      <w:rPr>
        <w:rFonts w:ascii="Calibri" w:eastAsia="Times New Roman" w:hAnsi="Calibri" w:cs="Calibri"/>
        <w:sz w:val="18"/>
        <w:szCs w:val="16"/>
      </w:rPr>
      <w:t xml:space="preserve"> </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FE10CD">
      <w:rPr>
        <w:rFonts w:ascii="Calibri" w:eastAsia="Times New Roman" w:hAnsi="Calibri" w:cs="Calibri"/>
        <w:noProof/>
        <w:sz w:val="18"/>
        <w:szCs w:val="16"/>
      </w:rPr>
      <w:t>19</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26BD" w14:textId="77777777" w:rsidR="0037305A" w:rsidRPr="00103B3B" w:rsidRDefault="0037305A" w:rsidP="00103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D0290" w14:textId="77777777" w:rsidR="003D322B" w:rsidRDefault="003D322B" w:rsidP="00630BCE">
      <w:r>
        <w:separator/>
      </w:r>
    </w:p>
  </w:footnote>
  <w:footnote w:type="continuationSeparator" w:id="0">
    <w:p w14:paraId="76159FAD" w14:textId="77777777" w:rsidR="003D322B" w:rsidRDefault="003D322B"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A3146" w14:textId="77777777" w:rsidR="0037305A" w:rsidRPr="00DB3545" w:rsidRDefault="0037305A" w:rsidP="00DB3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1C14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A69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30AE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2AC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C7B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B03560"/>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4D569F2"/>
    <w:multiLevelType w:val="hybridMultilevel"/>
    <w:tmpl w:val="E1480EBE"/>
    <w:lvl w:ilvl="0" w:tplc="FD2E6648">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EB417E"/>
    <w:multiLevelType w:val="hybridMultilevel"/>
    <w:tmpl w:val="E258F984"/>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5"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D428D"/>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5D4476"/>
    <w:multiLevelType w:val="hybridMultilevel"/>
    <w:tmpl w:val="5774904E"/>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D373B4"/>
    <w:multiLevelType w:val="hybridMultilevel"/>
    <w:tmpl w:val="441C648A"/>
    <w:lvl w:ilvl="0" w:tplc="3BE87BC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8"/>
  </w:num>
  <w:num w:numId="4">
    <w:abstractNumId w:val="22"/>
  </w:num>
  <w:num w:numId="5">
    <w:abstractNumId w:val="9"/>
  </w:num>
  <w:num w:numId="6">
    <w:abstractNumId w:val="13"/>
  </w:num>
  <w:num w:numId="7">
    <w:abstractNumId w:val="17"/>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 w:numId="15">
    <w:abstractNumId w:val="20"/>
  </w:num>
  <w:num w:numId="16">
    <w:abstractNumId w:val="19"/>
  </w:num>
  <w:num w:numId="17">
    <w:abstractNumId w:val="21"/>
  </w:num>
  <w:num w:numId="18">
    <w:abstractNumId w:val="11"/>
  </w:num>
  <w:num w:numId="19">
    <w:abstractNumId w:val="12"/>
  </w:num>
  <w:num w:numId="20">
    <w:abstractNumId w:val="7"/>
  </w:num>
  <w:num w:numId="21">
    <w:abstractNumId w:val="10"/>
  </w:num>
  <w:num w:numId="22">
    <w:abstractNumId w:val="16"/>
  </w:num>
  <w:num w:numId="2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39"/>
    <w:rsid w:val="0000035C"/>
    <w:rsid w:val="000016E7"/>
    <w:rsid w:val="00002F1B"/>
    <w:rsid w:val="00003459"/>
    <w:rsid w:val="00007C42"/>
    <w:rsid w:val="00010F5A"/>
    <w:rsid w:val="00011C7A"/>
    <w:rsid w:val="00012720"/>
    <w:rsid w:val="00012CC6"/>
    <w:rsid w:val="00014935"/>
    <w:rsid w:val="0001567C"/>
    <w:rsid w:val="00015847"/>
    <w:rsid w:val="000165E3"/>
    <w:rsid w:val="000207D0"/>
    <w:rsid w:val="00022B0F"/>
    <w:rsid w:val="00031516"/>
    <w:rsid w:val="0003155A"/>
    <w:rsid w:val="00031966"/>
    <w:rsid w:val="0003292A"/>
    <w:rsid w:val="0003471E"/>
    <w:rsid w:val="00034F40"/>
    <w:rsid w:val="00041826"/>
    <w:rsid w:val="00042272"/>
    <w:rsid w:val="000440F6"/>
    <w:rsid w:val="00044C08"/>
    <w:rsid w:val="00047329"/>
    <w:rsid w:val="00055803"/>
    <w:rsid w:val="00055C79"/>
    <w:rsid w:val="000621BB"/>
    <w:rsid w:val="000636A7"/>
    <w:rsid w:val="0006380F"/>
    <w:rsid w:val="00063A75"/>
    <w:rsid w:val="00063B40"/>
    <w:rsid w:val="00063C92"/>
    <w:rsid w:val="00063EF6"/>
    <w:rsid w:val="000640E0"/>
    <w:rsid w:val="00064843"/>
    <w:rsid w:val="00065C41"/>
    <w:rsid w:val="00066CB4"/>
    <w:rsid w:val="00070359"/>
    <w:rsid w:val="00072E62"/>
    <w:rsid w:val="000736A6"/>
    <w:rsid w:val="000745FC"/>
    <w:rsid w:val="000770EE"/>
    <w:rsid w:val="00080FA9"/>
    <w:rsid w:val="0008109A"/>
    <w:rsid w:val="000854BE"/>
    <w:rsid w:val="00085D3B"/>
    <w:rsid w:val="00086ABB"/>
    <w:rsid w:val="00086E4A"/>
    <w:rsid w:val="0008758E"/>
    <w:rsid w:val="00091123"/>
    <w:rsid w:val="0009117B"/>
    <w:rsid w:val="00091595"/>
    <w:rsid w:val="0009301F"/>
    <w:rsid w:val="00093622"/>
    <w:rsid w:val="000A15BA"/>
    <w:rsid w:val="000A462D"/>
    <w:rsid w:val="000A4A24"/>
    <w:rsid w:val="000A4E79"/>
    <w:rsid w:val="000A7094"/>
    <w:rsid w:val="000B0109"/>
    <w:rsid w:val="000B08FC"/>
    <w:rsid w:val="000B0AF3"/>
    <w:rsid w:val="000B1E9C"/>
    <w:rsid w:val="000B48C5"/>
    <w:rsid w:val="000B4B55"/>
    <w:rsid w:val="000B6DAE"/>
    <w:rsid w:val="000B6EFC"/>
    <w:rsid w:val="000C27E1"/>
    <w:rsid w:val="000C35EF"/>
    <w:rsid w:val="000C447F"/>
    <w:rsid w:val="000C54CA"/>
    <w:rsid w:val="000C67E6"/>
    <w:rsid w:val="000C6BFC"/>
    <w:rsid w:val="000D2C89"/>
    <w:rsid w:val="000D366F"/>
    <w:rsid w:val="000D4609"/>
    <w:rsid w:val="000D4FB0"/>
    <w:rsid w:val="000D66C9"/>
    <w:rsid w:val="000D6BE5"/>
    <w:rsid w:val="000E08FD"/>
    <w:rsid w:val="000E1705"/>
    <w:rsid w:val="000E1A5C"/>
    <w:rsid w:val="000E23F3"/>
    <w:rsid w:val="000E2F53"/>
    <w:rsid w:val="000E56BA"/>
    <w:rsid w:val="000F4420"/>
    <w:rsid w:val="000F4F47"/>
    <w:rsid w:val="000F54A1"/>
    <w:rsid w:val="000F6D13"/>
    <w:rsid w:val="001028D9"/>
    <w:rsid w:val="001033B5"/>
    <w:rsid w:val="00103B3B"/>
    <w:rsid w:val="0010426C"/>
    <w:rsid w:val="001054AC"/>
    <w:rsid w:val="0010563A"/>
    <w:rsid w:val="00107113"/>
    <w:rsid w:val="00110BAB"/>
    <w:rsid w:val="00110BCC"/>
    <w:rsid w:val="00113711"/>
    <w:rsid w:val="00114B16"/>
    <w:rsid w:val="00114C30"/>
    <w:rsid w:val="00115832"/>
    <w:rsid w:val="001175FA"/>
    <w:rsid w:val="00122526"/>
    <w:rsid w:val="001257EF"/>
    <w:rsid w:val="0012596C"/>
    <w:rsid w:val="00126ED5"/>
    <w:rsid w:val="00130767"/>
    <w:rsid w:val="00131FDB"/>
    <w:rsid w:val="00134181"/>
    <w:rsid w:val="001342CE"/>
    <w:rsid w:val="001361F8"/>
    <w:rsid w:val="001404C8"/>
    <w:rsid w:val="001415F0"/>
    <w:rsid w:val="0014230E"/>
    <w:rsid w:val="001427C3"/>
    <w:rsid w:val="001446E7"/>
    <w:rsid w:val="00144C85"/>
    <w:rsid w:val="00146DF7"/>
    <w:rsid w:val="00147485"/>
    <w:rsid w:val="00151397"/>
    <w:rsid w:val="00152900"/>
    <w:rsid w:val="00154BC4"/>
    <w:rsid w:val="00155E11"/>
    <w:rsid w:val="00156495"/>
    <w:rsid w:val="00156AD4"/>
    <w:rsid w:val="001572B8"/>
    <w:rsid w:val="0016039F"/>
    <w:rsid w:val="00161DB0"/>
    <w:rsid w:val="0016348C"/>
    <w:rsid w:val="0016459C"/>
    <w:rsid w:val="00165346"/>
    <w:rsid w:val="0016552E"/>
    <w:rsid w:val="001658DF"/>
    <w:rsid w:val="0016646B"/>
    <w:rsid w:val="00170F96"/>
    <w:rsid w:val="00171CDE"/>
    <w:rsid w:val="00171D75"/>
    <w:rsid w:val="0017203B"/>
    <w:rsid w:val="00172697"/>
    <w:rsid w:val="00172C9A"/>
    <w:rsid w:val="00174895"/>
    <w:rsid w:val="00175D06"/>
    <w:rsid w:val="00175F1C"/>
    <w:rsid w:val="0017673C"/>
    <w:rsid w:val="00180B93"/>
    <w:rsid w:val="00180CD9"/>
    <w:rsid w:val="001814E4"/>
    <w:rsid w:val="00185414"/>
    <w:rsid w:val="00185D89"/>
    <w:rsid w:val="00192D32"/>
    <w:rsid w:val="00193D1B"/>
    <w:rsid w:val="00194290"/>
    <w:rsid w:val="00195147"/>
    <w:rsid w:val="001962AE"/>
    <w:rsid w:val="001A0807"/>
    <w:rsid w:val="001A1315"/>
    <w:rsid w:val="001A26CC"/>
    <w:rsid w:val="001A4C6D"/>
    <w:rsid w:val="001A6100"/>
    <w:rsid w:val="001A6256"/>
    <w:rsid w:val="001B0854"/>
    <w:rsid w:val="001B353E"/>
    <w:rsid w:val="001B422D"/>
    <w:rsid w:val="001B7ABD"/>
    <w:rsid w:val="001C118C"/>
    <w:rsid w:val="001C1583"/>
    <w:rsid w:val="001C44E2"/>
    <w:rsid w:val="001C4908"/>
    <w:rsid w:val="001C6B1A"/>
    <w:rsid w:val="001D03D2"/>
    <w:rsid w:val="001D13CD"/>
    <w:rsid w:val="001D19BF"/>
    <w:rsid w:val="001D20B9"/>
    <w:rsid w:val="001D2898"/>
    <w:rsid w:val="001D394C"/>
    <w:rsid w:val="001D508D"/>
    <w:rsid w:val="001D5A78"/>
    <w:rsid w:val="001D5D7E"/>
    <w:rsid w:val="001E0038"/>
    <w:rsid w:val="001E0F17"/>
    <w:rsid w:val="001E12A4"/>
    <w:rsid w:val="001E1B2E"/>
    <w:rsid w:val="001E21FA"/>
    <w:rsid w:val="001E444C"/>
    <w:rsid w:val="001E50FC"/>
    <w:rsid w:val="001E5622"/>
    <w:rsid w:val="001E6D8C"/>
    <w:rsid w:val="001F0686"/>
    <w:rsid w:val="001F4EEF"/>
    <w:rsid w:val="001F50E2"/>
    <w:rsid w:val="00200323"/>
    <w:rsid w:val="00201651"/>
    <w:rsid w:val="00201977"/>
    <w:rsid w:val="002038CC"/>
    <w:rsid w:val="00203EE1"/>
    <w:rsid w:val="0020568B"/>
    <w:rsid w:val="00206717"/>
    <w:rsid w:val="00206CEB"/>
    <w:rsid w:val="00207024"/>
    <w:rsid w:val="00207326"/>
    <w:rsid w:val="00211394"/>
    <w:rsid w:val="0021333E"/>
    <w:rsid w:val="00213807"/>
    <w:rsid w:val="00223B44"/>
    <w:rsid w:val="00223F62"/>
    <w:rsid w:val="0022515F"/>
    <w:rsid w:val="00226CCB"/>
    <w:rsid w:val="00227E66"/>
    <w:rsid w:val="0023076D"/>
    <w:rsid w:val="00235B53"/>
    <w:rsid w:val="002379D1"/>
    <w:rsid w:val="00240ED4"/>
    <w:rsid w:val="002437C9"/>
    <w:rsid w:val="00243E0E"/>
    <w:rsid w:val="002462F3"/>
    <w:rsid w:val="00246FC9"/>
    <w:rsid w:val="00250096"/>
    <w:rsid w:val="00250115"/>
    <w:rsid w:val="00250199"/>
    <w:rsid w:val="0025099C"/>
    <w:rsid w:val="00250D67"/>
    <w:rsid w:val="00251ADA"/>
    <w:rsid w:val="00251D39"/>
    <w:rsid w:val="002564DB"/>
    <w:rsid w:val="0026085B"/>
    <w:rsid w:val="00261762"/>
    <w:rsid w:val="0026441B"/>
    <w:rsid w:val="002657A4"/>
    <w:rsid w:val="00270DD8"/>
    <w:rsid w:val="00271979"/>
    <w:rsid w:val="0027230E"/>
    <w:rsid w:val="00274E02"/>
    <w:rsid w:val="00283E15"/>
    <w:rsid w:val="00286481"/>
    <w:rsid w:val="0029036A"/>
    <w:rsid w:val="00293BC3"/>
    <w:rsid w:val="00294A3E"/>
    <w:rsid w:val="00294D49"/>
    <w:rsid w:val="00295418"/>
    <w:rsid w:val="00295B57"/>
    <w:rsid w:val="002963F1"/>
    <w:rsid w:val="0029668B"/>
    <w:rsid w:val="002969F1"/>
    <w:rsid w:val="002A419E"/>
    <w:rsid w:val="002A44D1"/>
    <w:rsid w:val="002B0C9D"/>
    <w:rsid w:val="002B1190"/>
    <w:rsid w:val="002B1F92"/>
    <w:rsid w:val="002C08F0"/>
    <w:rsid w:val="002C292F"/>
    <w:rsid w:val="002C2972"/>
    <w:rsid w:val="002C2D47"/>
    <w:rsid w:val="002C2DFE"/>
    <w:rsid w:val="002C63A1"/>
    <w:rsid w:val="002C68B1"/>
    <w:rsid w:val="002D0DB2"/>
    <w:rsid w:val="002D11A3"/>
    <w:rsid w:val="002D1C49"/>
    <w:rsid w:val="002D35FF"/>
    <w:rsid w:val="002D373B"/>
    <w:rsid w:val="002E2844"/>
    <w:rsid w:val="002E2A17"/>
    <w:rsid w:val="002E3007"/>
    <w:rsid w:val="002E493E"/>
    <w:rsid w:val="002E4E9F"/>
    <w:rsid w:val="002E50FF"/>
    <w:rsid w:val="002E7287"/>
    <w:rsid w:val="002F1220"/>
    <w:rsid w:val="002F142F"/>
    <w:rsid w:val="002F4378"/>
    <w:rsid w:val="002F5D30"/>
    <w:rsid w:val="002F6331"/>
    <w:rsid w:val="00302B1A"/>
    <w:rsid w:val="00305128"/>
    <w:rsid w:val="00305FC1"/>
    <w:rsid w:val="003066E6"/>
    <w:rsid w:val="003125CE"/>
    <w:rsid w:val="00313DF1"/>
    <w:rsid w:val="003150E7"/>
    <w:rsid w:val="00315814"/>
    <w:rsid w:val="003169CE"/>
    <w:rsid w:val="00320895"/>
    <w:rsid w:val="00320A59"/>
    <w:rsid w:val="00321E20"/>
    <w:rsid w:val="003238D9"/>
    <w:rsid w:val="0032706F"/>
    <w:rsid w:val="00327941"/>
    <w:rsid w:val="00327D74"/>
    <w:rsid w:val="00333FD6"/>
    <w:rsid w:val="00335A3B"/>
    <w:rsid w:val="0033675D"/>
    <w:rsid w:val="003373CB"/>
    <w:rsid w:val="00345429"/>
    <w:rsid w:val="00350D79"/>
    <w:rsid w:val="00351B10"/>
    <w:rsid w:val="003522C9"/>
    <w:rsid w:val="003535AE"/>
    <w:rsid w:val="00353EF1"/>
    <w:rsid w:val="003572E4"/>
    <w:rsid w:val="00363BA6"/>
    <w:rsid w:val="003656AE"/>
    <w:rsid w:val="0036653E"/>
    <w:rsid w:val="00366881"/>
    <w:rsid w:val="00367618"/>
    <w:rsid w:val="00367C95"/>
    <w:rsid w:val="003718B5"/>
    <w:rsid w:val="00371D70"/>
    <w:rsid w:val="00372B2A"/>
    <w:rsid w:val="0037305A"/>
    <w:rsid w:val="003731DB"/>
    <w:rsid w:val="00375EF9"/>
    <w:rsid w:val="00376797"/>
    <w:rsid w:val="00376CD8"/>
    <w:rsid w:val="00377E40"/>
    <w:rsid w:val="003801D0"/>
    <w:rsid w:val="00381B28"/>
    <w:rsid w:val="00381FD5"/>
    <w:rsid w:val="00381FE4"/>
    <w:rsid w:val="003826D5"/>
    <w:rsid w:val="00382E9D"/>
    <w:rsid w:val="00383A59"/>
    <w:rsid w:val="0038439E"/>
    <w:rsid w:val="00384489"/>
    <w:rsid w:val="00385D00"/>
    <w:rsid w:val="0038635F"/>
    <w:rsid w:val="00396561"/>
    <w:rsid w:val="003A6700"/>
    <w:rsid w:val="003A7F38"/>
    <w:rsid w:val="003B01DE"/>
    <w:rsid w:val="003B0F7C"/>
    <w:rsid w:val="003B2813"/>
    <w:rsid w:val="003B4E69"/>
    <w:rsid w:val="003B513C"/>
    <w:rsid w:val="003B5348"/>
    <w:rsid w:val="003B643D"/>
    <w:rsid w:val="003C2353"/>
    <w:rsid w:val="003C3CAA"/>
    <w:rsid w:val="003C53A1"/>
    <w:rsid w:val="003C6F48"/>
    <w:rsid w:val="003C7065"/>
    <w:rsid w:val="003C75D9"/>
    <w:rsid w:val="003D1917"/>
    <w:rsid w:val="003D2EAD"/>
    <w:rsid w:val="003D322B"/>
    <w:rsid w:val="003D3FE4"/>
    <w:rsid w:val="003D46DA"/>
    <w:rsid w:val="003D48C2"/>
    <w:rsid w:val="003D5142"/>
    <w:rsid w:val="003E0D59"/>
    <w:rsid w:val="003E1B39"/>
    <w:rsid w:val="003E2011"/>
    <w:rsid w:val="003E3D07"/>
    <w:rsid w:val="003E5E4C"/>
    <w:rsid w:val="003E7FC3"/>
    <w:rsid w:val="003F1C63"/>
    <w:rsid w:val="003F2ACA"/>
    <w:rsid w:val="003F39BA"/>
    <w:rsid w:val="003F3FD6"/>
    <w:rsid w:val="003F5BE3"/>
    <w:rsid w:val="003F6790"/>
    <w:rsid w:val="003F7F25"/>
    <w:rsid w:val="00400DC4"/>
    <w:rsid w:val="00406264"/>
    <w:rsid w:val="00406755"/>
    <w:rsid w:val="004129C5"/>
    <w:rsid w:val="00416084"/>
    <w:rsid w:val="00416AB3"/>
    <w:rsid w:val="00424535"/>
    <w:rsid w:val="00426105"/>
    <w:rsid w:val="00426EDB"/>
    <w:rsid w:val="004315CE"/>
    <w:rsid w:val="00432995"/>
    <w:rsid w:val="004333F8"/>
    <w:rsid w:val="00434278"/>
    <w:rsid w:val="00435512"/>
    <w:rsid w:val="00440ABB"/>
    <w:rsid w:val="00442F7C"/>
    <w:rsid w:val="0044369C"/>
    <w:rsid w:val="00444700"/>
    <w:rsid w:val="00444C43"/>
    <w:rsid w:val="0044559A"/>
    <w:rsid w:val="004507D8"/>
    <w:rsid w:val="00451766"/>
    <w:rsid w:val="00451A54"/>
    <w:rsid w:val="0045249F"/>
    <w:rsid w:val="0045317A"/>
    <w:rsid w:val="00454135"/>
    <w:rsid w:val="00454B38"/>
    <w:rsid w:val="00455562"/>
    <w:rsid w:val="0045634D"/>
    <w:rsid w:val="00456788"/>
    <w:rsid w:val="0046048C"/>
    <w:rsid w:val="00461DED"/>
    <w:rsid w:val="00462935"/>
    <w:rsid w:val="0046520D"/>
    <w:rsid w:val="0046550B"/>
    <w:rsid w:val="0047162D"/>
    <w:rsid w:val="00471FD3"/>
    <w:rsid w:val="00475AD6"/>
    <w:rsid w:val="00477479"/>
    <w:rsid w:val="00480CDE"/>
    <w:rsid w:val="00482780"/>
    <w:rsid w:val="00484B51"/>
    <w:rsid w:val="004867AE"/>
    <w:rsid w:val="00486D22"/>
    <w:rsid w:val="0048778F"/>
    <w:rsid w:val="004879FC"/>
    <w:rsid w:val="00491D14"/>
    <w:rsid w:val="00492888"/>
    <w:rsid w:val="00492AFC"/>
    <w:rsid w:val="00492DF2"/>
    <w:rsid w:val="00493B0E"/>
    <w:rsid w:val="00496434"/>
    <w:rsid w:val="004A03C2"/>
    <w:rsid w:val="004A2801"/>
    <w:rsid w:val="004A2B2B"/>
    <w:rsid w:val="004A319C"/>
    <w:rsid w:val="004A366A"/>
    <w:rsid w:val="004A3BE3"/>
    <w:rsid w:val="004A4961"/>
    <w:rsid w:val="004A66AB"/>
    <w:rsid w:val="004A68E4"/>
    <w:rsid w:val="004A6B88"/>
    <w:rsid w:val="004A706A"/>
    <w:rsid w:val="004A7FF5"/>
    <w:rsid w:val="004B3407"/>
    <w:rsid w:val="004B57D2"/>
    <w:rsid w:val="004B6EDD"/>
    <w:rsid w:val="004C0288"/>
    <w:rsid w:val="004C2CE8"/>
    <w:rsid w:val="004C4E1B"/>
    <w:rsid w:val="004D0B5E"/>
    <w:rsid w:val="004D39F4"/>
    <w:rsid w:val="004D607D"/>
    <w:rsid w:val="004D7D5C"/>
    <w:rsid w:val="004E05BF"/>
    <w:rsid w:val="004E122E"/>
    <w:rsid w:val="004E1C8E"/>
    <w:rsid w:val="004E287E"/>
    <w:rsid w:val="004E2F6C"/>
    <w:rsid w:val="004E32FD"/>
    <w:rsid w:val="004E4EEF"/>
    <w:rsid w:val="004E662C"/>
    <w:rsid w:val="004F1406"/>
    <w:rsid w:val="004F62F0"/>
    <w:rsid w:val="005037C7"/>
    <w:rsid w:val="0050422F"/>
    <w:rsid w:val="00506267"/>
    <w:rsid w:val="0051021D"/>
    <w:rsid w:val="005139E3"/>
    <w:rsid w:val="0051504A"/>
    <w:rsid w:val="00515211"/>
    <w:rsid w:val="005166BF"/>
    <w:rsid w:val="00516C1D"/>
    <w:rsid w:val="005227B2"/>
    <w:rsid w:val="00524E88"/>
    <w:rsid w:val="005251C4"/>
    <w:rsid w:val="005262DF"/>
    <w:rsid w:val="00530234"/>
    <w:rsid w:val="00531713"/>
    <w:rsid w:val="0053266E"/>
    <w:rsid w:val="00532A25"/>
    <w:rsid w:val="005350E6"/>
    <w:rsid w:val="00536436"/>
    <w:rsid w:val="005400FF"/>
    <w:rsid w:val="0054090C"/>
    <w:rsid w:val="0054094B"/>
    <w:rsid w:val="00540AA2"/>
    <w:rsid w:val="00541090"/>
    <w:rsid w:val="005454E5"/>
    <w:rsid w:val="00545574"/>
    <w:rsid w:val="00547153"/>
    <w:rsid w:val="00547751"/>
    <w:rsid w:val="0055090B"/>
    <w:rsid w:val="00554A0A"/>
    <w:rsid w:val="00557237"/>
    <w:rsid w:val="0056120D"/>
    <w:rsid w:val="00561D45"/>
    <w:rsid w:val="00562021"/>
    <w:rsid w:val="00565860"/>
    <w:rsid w:val="00565D0F"/>
    <w:rsid w:val="00565FC3"/>
    <w:rsid w:val="0056657C"/>
    <w:rsid w:val="00567D41"/>
    <w:rsid w:val="00570644"/>
    <w:rsid w:val="00570AD9"/>
    <w:rsid w:val="005727C2"/>
    <w:rsid w:val="00573F33"/>
    <w:rsid w:val="0057576E"/>
    <w:rsid w:val="00576523"/>
    <w:rsid w:val="00577682"/>
    <w:rsid w:val="00577763"/>
    <w:rsid w:val="005823A6"/>
    <w:rsid w:val="005833D7"/>
    <w:rsid w:val="00583958"/>
    <w:rsid w:val="005840F4"/>
    <w:rsid w:val="00584826"/>
    <w:rsid w:val="005859B3"/>
    <w:rsid w:val="005876F9"/>
    <w:rsid w:val="00590050"/>
    <w:rsid w:val="00590F08"/>
    <w:rsid w:val="00594C50"/>
    <w:rsid w:val="005A01CC"/>
    <w:rsid w:val="005A0C7E"/>
    <w:rsid w:val="005A0FBF"/>
    <w:rsid w:val="005A2276"/>
    <w:rsid w:val="005A2A73"/>
    <w:rsid w:val="005A3433"/>
    <w:rsid w:val="005A3656"/>
    <w:rsid w:val="005A4183"/>
    <w:rsid w:val="005A5210"/>
    <w:rsid w:val="005A5B37"/>
    <w:rsid w:val="005B2B39"/>
    <w:rsid w:val="005B78F7"/>
    <w:rsid w:val="005C043B"/>
    <w:rsid w:val="005C0B47"/>
    <w:rsid w:val="005C7613"/>
    <w:rsid w:val="005D10FC"/>
    <w:rsid w:val="005D34AF"/>
    <w:rsid w:val="005E0EA7"/>
    <w:rsid w:val="005E21F8"/>
    <w:rsid w:val="005E2679"/>
    <w:rsid w:val="005E4537"/>
    <w:rsid w:val="005F3542"/>
    <w:rsid w:val="005F4CF2"/>
    <w:rsid w:val="005F53E0"/>
    <w:rsid w:val="005F5F4A"/>
    <w:rsid w:val="005F717B"/>
    <w:rsid w:val="005F7BAA"/>
    <w:rsid w:val="00600DD6"/>
    <w:rsid w:val="00601870"/>
    <w:rsid w:val="00602851"/>
    <w:rsid w:val="0060306F"/>
    <w:rsid w:val="0060363B"/>
    <w:rsid w:val="00604D47"/>
    <w:rsid w:val="00606943"/>
    <w:rsid w:val="00611F06"/>
    <w:rsid w:val="00612E43"/>
    <w:rsid w:val="00612F5E"/>
    <w:rsid w:val="00614C6E"/>
    <w:rsid w:val="0061538C"/>
    <w:rsid w:val="00617C39"/>
    <w:rsid w:val="00623D39"/>
    <w:rsid w:val="00625335"/>
    <w:rsid w:val="00627B6A"/>
    <w:rsid w:val="0063050E"/>
    <w:rsid w:val="00630BCE"/>
    <w:rsid w:val="006321D6"/>
    <w:rsid w:val="00633B54"/>
    <w:rsid w:val="00634AE7"/>
    <w:rsid w:val="00637D14"/>
    <w:rsid w:val="006418C5"/>
    <w:rsid w:val="00642E55"/>
    <w:rsid w:val="00644342"/>
    <w:rsid w:val="006449FF"/>
    <w:rsid w:val="0064661B"/>
    <w:rsid w:val="006476CD"/>
    <w:rsid w:val="00651C16"/>
    <w:rsid w:val="006523BA"/>
    <w:rsid w:val="0065322F"/>
    <w:rsid w:val="006543A3"/>
    <w:rsid w:val="00661566"/>
    <w:rsid w:val="00664C43"/>
    <w:rsid w:val="006672DC"/>
    <w:rsid w:val="00671F9E"/>
    <w:rsid w:val="0067204F"/>
    <w:rsid w:val="00673143"/>
    <w:rsid w:val="0067557B"/>
    <w:rsid w:val="00676CDD"/>
    <w:rsid w:val="006808F3"/>
    <w:rsid w:val="00680DC0"/>
    <w:rsid w:val="006852A3"/>
    <w:rsid w:val="00687D31"/>
    <w:rsid w:val="00691B69"/>
    <w:rsid w:val="00692317"/>
    <w:rsid w:val="00693B38"/>
    <w:rsid w:val="00694479"/>
    <w:rsid w:val="0069712A"/>
    <w:rsid w:val="00697E0B"/>
    <w:rsid w:val="006A0061"/>
    <w:rsid w:val="006A2B10"/>
    <w:rsid w:val="006A2BF4"/>
    <w:rsid w:val="006A33B5"/>
    <w:rsid w:val="006A63F7"/>
    <w:rsid w:val="006B3360"/>
    <w:rsid w:val="006B446C"/>
    <w:rsid w:val="006B5972"/>
    <w:rsid w:val="006C015D"/>
    <w:rsid w:val="006C2319"/>
    <w:rsid w:val="006C51C3"/>
    <w:rsid w:val="006C6B6B"/>
    <w:rsid w:val="006D3635"/>
    <w:rsid w:val="006D6422"/>
    <w:rsid w:val="006E1938"/>
    <w:rsid w:val="006E346D"/>
    <w:rsid w:val="006E3551"/>
    <w:rsid w:val="006E4BC3"/>
    <w:rsid w:val="006E5477"/>
    <w:rsid w:val="006E63AA"/>
    <w:rsid w:val="006F07FF"/>
    <w:rsid w:val="006F0FA3"/>
    <w:rsid w:val="006F1A94"/>
    <w:rsid w:val="006F1CC4"/>
    <w:rsid w:val="006F4E94"/>
    <w:rsid w:val="006F695F"/>
    <w:rsid w:val="00700376"/>
    <w:rsid w:val="00707231"/>
    <w:rsid w:val="0071639A"/>
    <w:rsid w:val="00716BA4"/>
    <w:rsid w:val="00716E82"/>
    <w:rsid w:val="007202B8"/>
    <w:rsid w:val="00720D3D"/>
    <w:rsid w:val="00722E7D"/>
    <w:rsid w:val="00726158"/>
    <w:rsid w:val="00726AE1"/>
    <w:rsid w:val="0073055E"/>
    <w:rsid w:val="007309F7"/>
    <w:rsid w:val="00732DA5"/>
    <w:rsid w:val="0073452D"/>
    <w:rsid w:val="00734ABE"/>
    <w:rsid w:val="00734CFE"/>
    <w:rsid w:val="007353A6"/>
    <w:rsid w:val="00735B4A"/>
    <w:rsid w:val="0073638A"/>
    <w:rsid w:val="00736CBE"/>
    <w:rsid w:val="00743386"/>
    <w:rsid w:val="0074508F"/>
    <w:rsid w:val="007535D5"/>
    <w:rsid w:val="00753AFD"/>
    <w:rsid w:val="00754D4F"/>
    <w:rsid w:val="00755FDD"/>
    <w:rsid w:val="00757526"/>
    <w:rsid w:val="00761E60"/>
    <w:rsid w:val="0076253F"/>
    <w:rsid w:val="00764AC7"/>
    <w:rsid w:val="0077103C"/>
    <w:rsid w:val="007725FE"/>
    <w:rsid w:val="0077291C"/>
    <w:rsid w:val="00772CA4"/>
    <w:rsid w:val="00773256"/>
    <w:rsid w:val="00774341"/>
    <w:rsid w:val="00776673"/>
    <w:rsid w:val="007800FA"/>
    <w:rsid w:val="007809F8"/>
    <w:rsid w:val="007823D3"/>
    <w:rsid w:val="00784A01"/>
    <w:rsid w:val="007863B8"/>
    <w:rsid w:val="007918F6"/>
    <w:rsid w:val="0079289C"/>
    <w:rsid w:val="007928E0"/>
    <w:rsid w:val="00795FEA"/>
    <w:rsid w:val="00796156"/>
    <w:rsid w:val="00796610"/>
    <w:rsid w:val="007A33F0"/>
    <w:rsid w:val="007A3435"/>
    <w:rsid w:val="007A4EEA"/>
    <w:rsid w:val="007A56BC"/>
    <w:rsid w:val="007B008C"/>
    <w:rsid w:val="007B091D"/>
    <w:rsid w:val="007B6C22"/>
    <w:rsid w:val="007C2ED2"/>
    <w:rsid w:val="007C4689"/>
    <w:rsid w:val="007C74CE"/>
    <w:rsid w:val="007D07DF"/>
    <w:rsid w:val="007D23CB"/>
    <w:rsid w:val="007D2687"/>
    <w:rsid w:val="007D36DC"/>
    <w:rsid w:val="007D6140"/>
    <w:rsid w:val="007F26DB"/>
    <w:rsid w:val="007F2C6C"/>
    <w:rsid w:val="007F4AE2"/>
    <w:rsid w:val="007F4B90"/>
    <w:rsid w:val="007F4F58"/>
    <w:rsid w:val="007F6DB4"/>
    <w:rsid w:val="007F7F30"/>
    <w:rsid w:val="008003FA"/>
    <w:rsid w:val="00800DBC"/>
    <w:rsid w:val="00801499"/>
    <w:rsid w:val="00802550"/>
    <w:rsid w:val="00802EFB"/>
    <w:rsid w:val="00805496"/>
    <w:rsid w:val="00805F44"/>
    <w:rsid w:val="00806C2A"/>
    <w:rsid w:val="00807ED6"/>
    <w:rsid w:val="00811413"/>
    <w:rsid w:val="008123F2"/>
    <w:rsid w:val="008148D6"/>
    <w:rsid w:val="00817B2A"/>
    <w:rsid w:val="0082026E"/>
    <w:rsid w:val="00820351"/>
    <w:rsid w:val="008206AF"/>
    <w:rsid w:val="00820794"/>
    <w:rsid w:val="008208BC"/>
    <w:rsid w:val="00820CB2"/>
    <w:rsid w:val="00820FED"/>
    <w:rsid w:val="00822860"/>
    <w:rsid w:val="0082481A"/>
    <w:rsid w:val="00824C68"/>
    <w:rsid w:val="00826270"/>
    <w:rsid w:val="00826310"/>
    <w:rsid w:val="008264F8"/>
    <w:rsid w:val="00826EBE"/>
    <w:rsid w:val="00830732"/>
    <w:rsid w:val="00833BDC"/>
    <w:rsid w:val="0083511B"/>
    <w:rsid w:val="00840F4B"/>
    <w:rsid w:val="00843599"/>
    <w:rsid w:val="008512FF"/>
    <w:rsid w:val="008528A6"/>
    <w:rsid w:val="00853E96"/>
    <w:rsid w:val="0085597D"/>
    <w:rsid w:val="00856420"/>
    <w:rsid w:val="00856BFE"/>
    <w:rsid w:val="00861319"/>
    <w:rsid w:val="008656B9"/>
    <w:rsid w:val="00865AE4"/>
    <w:rsid w:val="0086729C"/>
    <w:rsid w:val="00870C10"/>
    <w:rsid w:val="00871D7E"/>
    <w:rsid w:val="0087336D"/>
    <w:rsid w:val="0087683B"/>
    <w:rsid w:val="00877603"/>
    <w:rsid w:val="00880589"/>
    <w:rsid w:val="0088191D"/>
    <w:rsid w:val="00881C88"/>
    <w:rsid w:val="008831AA"/>
    <w:rsid w:val="00883ABB"/>
    <w:rsid w:val="008856A8"/>
    <w:rsid w:val="0088757D"/>
    <w:rsid w:val="008906AA"/>
    <w:rsid w:val="0089093D"/>
    <w:rsid w:val="0089130A"/>
    <w:rsid w:val="00893077"/>
    <w:rsid w:val="008950EB"/>
    <w:rsid w:val="008961FA"/>
    <w:rsid w:val="00896AE0"/>
    <w:rsid w:val="008A04D4"/>
    <w:rsid w:val="008A07FF"/>
    <w:rsid w:val="008A1E8E"/>
    <w:rsid w:val="008A5C28"/>
    <w:rsid w:val="008A5CE4"/>
    <w:rsid w:val="008A7539"/>
    <w:rsid w:val="008A7C0E"/>
    <w:rsid w:val="008B1D72"/>
    <w:rsid w:val="008B35D1"/>
    <w:rsid w:val="008B3B38"/>
    <w:rsid w:val="008B456D"/>
    <w:rsid w:val="008B49C6"/>
    <w:rsid w:val="008B6B67"/>
    <w:rsid w:val="008C1DD3"/>
    <w:rsid w:val="008C270D"/>
    <w:rsid w:val="008C4052"/>
    <w:rsid w:val="008C49E4"/>
    <w:rsid w:val="008C54F7"/>
    <w:rsid w:val="008C69EF"/>
    <w:rsid w:val="008C730B"/>
    <w:rsid w:val="008D1442"/>
    <w:rsid w:val="008D18FF"/>
    <w:rsid w:val="008D3255"/>
    <w:rsid w:val="008D4FE7"/>
    <w:rsid w:val="008D5DEC"/>
    <w:rsid w:val="008D70CB"/>
    <w:rsid w:val="008E210E"/>
    <w:rsid w:val="008E2347"/>
    <w:rsid w:val="008E2C90"/>
    <w:rsid w:val="008E5317"/>
    <w:rsid w:val="008E5986"/>
    <w:rsid w:val="008E6193"/>
    <w:rsid w:val="008E66C3"/>
    <w:rsid w:val="008E6712"/>
    <w:rsid w:val="008E7118"/>
    <w:rsid w:val="008E7BA5"/>
    <w:rsid w:val="008F27EA"/>
    <w:rsid w:val="008F34F2"/>
    <w:rsid w:val="008F3CC9"/>
    <w:rsid w:val="008F4D78"/>
    <w:rsid w:val="008F5087"/>
    <w:rsid w:val="008F5F47"/>
    <w:rsid w:val="008F65C3"/>
    <w:rsid w:val="008F6F83"/>
    <w:rsid w:val="00901D1C"/>
    <w:rsid w:val="009026AF"/>
    <w:rsid w:val="00904F70"/>
    <w:rsid w:val="00905A00"/>
    <w:rsid w:val="00906145"/>
    <w:rsid w:val="00910BC4"/>
    <w:rsid w:val="00911356"/>
    <w:rsid w:val="00912C38"/>
    <w:rsid w:val="0091311E"/>
    <w:rsid w:val="00917680"/>
    <w:rsid w:val="009214B0"/>
    <w:rsid w:val="00921DB6"/>
    <w:rsid w:val="00923DD2"/>
    <w:rsid w:val="00927A8C"/>
    <w:rsid w:val="00931FB0"/>
    <w:rsid w:val="009329DF"/>
    <w:rsid w:val="009333EF"/>
    <w:rsid w:val="00935B08"/>
    <w:rsid w:val="00936396"/>
    <w:rsid w:val="0094116C"/>
    <w:rsid w:val="00941442"/>
    <w:rsid w:val="00941CBF"/>
    <w:rsid w:val="00941DF3"/>
    <w:rsid w:val="009453A8"/>
    <w:rsid w:val="00947006"/>
    <w:rsid w:val="0095163E"/>
    <w:rsid w:val="00952443"/>
    <w:rsid w:val="00952D33"/>
    <w:rsid w:val="00952D36"/>
    <w:rsid w:val="00954C57"/>
    <w:rsid w:val="00955C58"/>
    <w:rsid w:val="00956D4C"/>
    <w:rsid w:val="009575F8"/>
    <w:rsid w:val="00957E91"/>
    <w:rsid w:val="00963C46"/>
    <w:rsid w:val="009663CB"/>
    <w:rsid w:val="009668BB"/>
    <w:rsid w:val="00967AEB"/>
    <w:rsid w:val="00967BF2"/>
    <w:rsid w:val="00967DF5"/>
    <w:rsid w:val="009715C9"/>
    <w:rsid w:val="00971795"/>
    <w:rsid w:val="00971B54"/>
    <w:rsid w:val="00972A4B"/>
    <w:rsid w:val="00973C0B"/>
    <w:rsid w:val="00975365"/>
    <w:rsid w:val="00975EDE"/>
    <w:rsid w:val="0097691B"/>
    <w:rsid w:val="0098245B"/>
    <w:rsid w:val="00983FC7"/>
    <w:rsid w:val="00985C96"/>
    <w:rsid w:val="00986984"/>
    <w:rsid w:val="00993591"/>
    <w:rsid w:val="009943E2"/>
    <w:rsid w:val="00997EE2"/>
    <w:rsid w:val="009A00EE"/>
    <w:rsid w:val="009A05FB"/>
    <w:rsid w:val="009A19AE"/>
    <w:rsid w:val="009A1A26"/>
    <w:rsid w:val="009A2CCD"/>
    <w:rsid w:val="009A3834"/>
    <w:rsid w:val="009A4268"/>
    <w:rsid w:val="009A52F1"/>
    <w:rsid w:val="009A57A6"/>
    <w:rsid w:val="009A6E49"/>
    <w:rsid w:val="009A7C1C"/>
    <w:rsid w:val="009B314C"/>
    <w:rsid w:val="009B4A18"/>
    <w:rsid w:val="009B4F62"/>
    <w:rsid w:val="009B5162"/>
    <w:rsid w:val="009B52B5"/>
    <w:rsid w:val="009B530D"/>
    <w:rsid w:val="009B53DD"/>
    <w:rsid w:val="009B68B0"/>
    <w:rsid w:val="009C1D50"/>
    <w:rsid w:val="009C20E6"/>
    <w:rsid w:val="009C563C"/>
    <w:rsid w:val="009C5EE2"/>
    <w:rsid w:val="009C70EC"/>
    <w:rsid w:val="009D00E5"/>
    <w:rsid w:val="009D1412"/>
    <w:rsid w:val="009D19A2"/>
    <w:rsid w:val="009D2561"/>
    <w:rsid w:val="009D2DD9"/>
    <w:rsid w:val="009D5291"/>
    <w:rsid w:val="009D6602"/>
    <w:rsid w:val="009D69D0"/>
    <w:rsid w:val="009E3A25"/>
    <w:rsid w:val="009E47CD"/>
    <w:rsid w:val="009E7070"/>
    <w:rsid w:val="009E7D20"/>
    <w:rsid w:val="009E7D6A"/>
    <w:rsid w:val="009F04EF"/>
    <w:rsid w:val="009F2395"/>
    <w:rsid w:val="009F7FFE"/>
    <w:rsid w:val="00A00F6D"/>
    <w:rsid w:val="00A02501"/>
    <w:rsid w:val="00A03764"/>
    <w:rsid w:val="00A03B93"/>
    <w:rsid w:val="00A04DED"/>
    <w:rsid w:val="00A0521F"/>
    <w:rsid w:val="00A05AF6"/>
    <w:rsid w:val="00A10A61"/>
    <w:rsid w:val="00A12A35"/>
    <w:rsid w:val="00A14F47"/>
    <w:rsid w:val="00A1747E"/>
    <w:rsid w:val="00A1794B"/>
    <w:rsid w:val="00A21CB4"/>
    <w:rsid w:val="00A22CEA"/>
    <w:rsid w:val="00A24989"/>
    <w:rsid w:val="00A254AD"/>
    <w:rsid w:val="00A26DC5"/>
    <w:rsid w:val="00A315FC"/>
    <w:rsid w:val="00A32179"/>
    <w:rsid w:val="00A326C7"/>
    <w:rsid w:val="00A3430F"/>
    <w:rsid w:val="00A34881"/>
    <w:rsid w:val="00A356D8"/>
    <w:rsid w:val="00A37333"/>
    <w:rsid w:val="00A41593"/>
    <w:rsid w:val="00A42F09"/>
    <w:rsid w:val="00A45599"/>
    <w:rsid w:val="00A46081"/>
    <w:rsid w:val="00A46BEC"/>
    <w:rsid w:val="00A51FED"/>
    <w:rsid w:val="00A5229A"/>
    <w:rsid w:val="00A53129"/>
    <w:rsid w:val="00A548F0"/>
    <w:rsid w:val="00A61617"/>
    <w:rsid w:val="00A62345"/>
    <w:rsid w:val="00A62795"/>
    <w:rsid w:val="00A629C9"/>
    <w:rsid w:val="00A65B7F"/>
    <w:rsid w:val="00A65FC4"/>
    <w:rsid w:val="00A7303E"/>
    <w:rsid w:val="00A770DC"/>
    <w:rsid w:val="00A8401F"/>
    <w:rsid w:val="00A87375"/>
    <w:rsid w:val="00A875D5"/>
    <w:rsid w:val="00A8799F"/>
    <w:rsid w:val="00A90A2F"/>
    <w:rsid w:val="00A912A7"/>
    <w:rsid w:val="00A94828"/>
    <w:rsid w:val="00A954C4"/>
    <w:rsid w:val="00A95B2D"/>
    <w:rsid w:val="00A96894"/>
    <w:rsid w:val="00A96AC5"/>
    <w:rsid w:val="00A97B12"/>
    <w:rsid w:val="00AA1C32"/>
    <w:rsid w:val="00AA2780"/>
    <w:rsid w:val="00AA6D37"/>
    <w:rsid w:val="00AB029D"/>
    <w:rsid w:val="00AB24F5"/>
    <w:rsid w:val="00AB45D2"/>
    <w:rsid w:val="00AB7FE6"/>
    <w:rsid w:val="00AC05CB"/>
    <w:rsid w:val="00AC0AB7"/>
    <w:rsid w:val="00AC3684"/>
    <w:rsid w:val="00AC7E0D"/>
    <w:rsid w:val="00AD02D1"/>
    <w:rsid w:val="00AD253A"/>
    <w:rsid w:val="00AD2ED9"/>
    <w:rsid w:val="00AD368B"/>
    <w:rsid w:val="00AD3B10"/>
    <w:rsid w:val="00AD3ED7"/>
    <w:rsid w:val="00AE0886"/>
    <w:rsid w:val="00AE1F1D"/>
    <w:rsid w:val="00AE4D2A"/>
    <w:rsid w:val="00AE6035"/>
    <w:rsid w:val="00AE7D6F"/>
    <w:rsid w:val="00AF171B"/>
    <w:rsid w:val="00AF2E48"/>
    <w:rsid w:val="00AF5414"/>
    <w:rsid w:val="00AF6D35"/>
    <w:rsid w:val="00AF7F46"/>
    <w:rsid w:val="00B00A10"/>
    <w:rsid w:val="00B02C17"/>
    <w:rsid w:val="00B036B9"/>
    <w:rsid w:val="00B05422"/>
    <w:rsid w:val="00B0585D"/>
    <w:rsid w:val="00B07527"/>
    <w:rsid w:val="00B107D0"/>
    <w:rsid w:val="00B11528"/>
    <w:rsid w:val="00B11715"/>
    <w:rsid w:val="00B119A5"/>
    <w:rsid w:val="00B148B7"/>
    <w:rsid w:val="00B14B5B"/>
    <w:rsid w:val="00B213FA"/>
    <w:rsid w:val="00B2187E"/>
    <w:rsid w:val="00B23CCB"/>
    <w:rsid w:val="00B23D6F"/>
    <w:rsid w:val="00B2724C"/>
    <w:rsid w:val="00B27893"/>
    <w:rsid w:val="00B31BDA"/>
    <w:rsid w:val="00B3298F"/>
    <w:rsid w:val="00B32E25"/>
    <w:rsid w:val="00B340B7"/>
    <w:rsid w:val="00B34593"/>
    <w:rsid w:val="00B35C7D"/>
    <w:rsid w:val="00B406D1"/>
    <w:rsid w:val="00B4402E"/>
    <w:rsid w:val="00B44931"/>
    <w:rsid w:val="00B44DBD"/>
    <w:rsid w:val="00B45880"/>
    <w:rsid w:val="00B47083"/>
    <w:rsid w:val="00B53870"/>
    <w:rsid w:val="00B53CDB"/>
    <w:rsid w:val="00B57BE9"/>
    <w:rsid w:val="00B60044"/>
    <w:rsid w:val="00B62659"/>
    <w:rsid w:val="00B6487D"/>
    <w:rsid w:val="00B64BAB"/>
    <w:rsid w:val="00B659C1"/>
    <w:rsid w:val="00B6667F"/>
    <w:rsid w:val="00B66D1B"/>
    <w:rsid w:val="00B703D3"/>
    <w:rsid w:val="00B70DE4"/>
    <w:rsid w:val="00B71C6E"/>
    <w:rsid w:val="00B74105"/>
    <w:rsid w:val="00B74684"/>
    <w:rsid w:val="00B7492D"/>
    <w:rsid w:val="00B80032"/>
    <w:rsid w:val="00B8138D"/>
    <w:rsid w:val="00B81978"/>
    <w:rsid w:val="00B8455E"/>
    <w:rsid w:val="00B847EE"/>
    <w:rsid w:val="00B84D20"/>
    <w:rsid w:val="00B86C67"/>
    <w:rsid w:val="00B87730"/>
    <w:rsid w:val="00B90694"/>
    <w:rsid w:val="00B919B9"/>
    <w:rsid w:val="00B92670"/>
    <w:rsid w:val="00B95745"/>
    <w:rsid w:val="00B9665A"/>
    <w:rsid w:val="00B96D90"/>
    <w:rsid w:val="00BA05DC"/>
    <w:rsid w:val="00BA07BC"/>
    <w:rsid w:val="00BA0BE2"/>
    <w:rsid w:val="00BA4D20"/>
    <w:rsid w:val="00BA5956"/>
    <w:rsid w:val="00BA7480"/>
    <w:rsid w:val="00BA7803"/>
    <w:rsid w:val="00BA7F30"/>
    <w:rsid w:val="00BB0E66"/>
    <w:rsid w:val="00BB18AD"/>
    <w:rsid w:val="00BB7E72"/>
    <w:rsid w:val="00BB7F87"/>
    <w:rsid w:val="00BC0EA9"/>
    <w:rsid w:val="00BC5F7A"/>
    <w:rsid w:val="00BC6044"/>
    <w:rsid w:val="00BD01CA"/>
    <w:rsid w:val="00BD12CC"/>
    <w:rsid w:val="00BD26CE"/>
    <w:rsid w:val="00BD349B"/>
    <w:rsid w:val="00BD536E"/>
    <w:rsid w:val="00BD6408"/>
    <w:rsid w:val="00BE1CCD"/>
    <w:rsid w:val="00BE1EAA"/>
    <w:rsid w:val="00BE2927"/>
    <w:rsid w:val="00BE350E"/>
    <w:rsid w:val="00BE3CED"/>
    <w:rsid w:val="00BE5D9A"/>
    <w:rsid w:val="00BE6877"/>
    <w:rsid w:val="00BE786D"/>
    <w:rsid w:val="00BF078D"/>
    <w:rsid w:val="00BF1C09"/>
    <w:rsid w:val="00BF22E1"/>
    <w:rsid w:val="00C0067D"/>
    <w:rsid w:val="00C00DFE"/>
    <w:rsid w:val="00C019BB"/>
    <w:rsid w:val="00C01C80"/>
    <w:rsid w:val="00C02D52"/>
    <w:rsid w:val="00C07240"/>
    <w:rsid w:val="00C078D5"/>
    <w:rsid w:val="00C11B5E"/>
    <w:rsid w:val="00C13A19"/>
    <w:rsid w:val="00C13B0D"/>
    <w:rsid w:val="00C141FE"/>
    <w:rsid w:val="00C1588F"/>
    <w:rsid w:val="00C204A4"/>
    <w:rsid w:val="00C23077"/>
    <w:rsid w:val="00C253A6"/>
    <w:rsid w:val="00C255BD"/>
    <w:rsid w:val="00C277E8"/>
    <w:rsid w:val="00C30075"/>
    <w:rsid w:val="00C336F1"/>
    <w:rsid w:val="00C33BE9"/>
    <w:rsid w:val="00C3499F"/>
    <w:rsid w:val="00C371DA"/>
    <w:rsid w:val="00C373F8"/>
    <w:rsid w:val="00C3776D"/>
    <w:rsid w:val="00C41015"/>
    <w:rsid w:val="00C41466"/>
    <w:rsid w:val="00C426C5"/>
    <w:rsid w:val="00C441A3"/>
    <w:rsid w:val="00C4436F"/>
    <w:rsid w:val="00C44E2C"/>
    <w:rsid w:val="00C45153"/>
    <w:rsid w:val="00C473CF"/>
    <w:rsid w:val="00C51089"/>
    <w:rsid w:val="00C51118"/>
    <w:rsid w:val="00C55921"/>
    <w:rsid w:val="00C55DA3"/>
    <w:rsid w:val="00C57668"/>
    <w:rsid w:val="00C57721"/>
    <w:rsid w:val="00C6191A"/>
    <w:rsid w:val="00C64568"/>
    <w:rsid w:val="00C64B40"/>
    <w:rsid w:val="00C65D84"/>
    <w:rsid w:val="00C713BD"/>
    <w:rsid w:val="00C724B5"/>
    <w:rsid w:val="00C73461"/>
    <w:rsid w:val="00C73CB2"/>
    <w:rsid w:val="00C7539D"/>
    <w:rsid w:val="00C75AC9"/>
    <w:rsid w:val="00C825E0"/>
    <w:rsid w:val="00C83EB9"/>
    <w:rsid w:val="00C84124"/>
    <w:rsid w:val="00C864B3"/>
    <w:rsid w:val="00C876AB"/>
    <w:rsid w:val="00C87858"/>
    <w:rsid w:val="00C90476"/>
    <w:rsid w:val="00C90E42"/>
    <w:rsid w:val="00C922B9"/>
    <w:rsid w:val="00C9334C"/>
    <w:rsid w:val="00C94238"/>
    <w:rsid w:val="00C9512F"/>
    <w:rsid w:val="00C96490"/>
    <w:rsid w:val="00CA0E89"/>
    <w:rsid w:val="00CA2CC8"/>
    <w:rsid w:val="00CA463A"/>
    <w:rsid w:val="00CA48B4"/>
    <w:rsid w:val="00CA4EE0"/>
    <w:rsid w:val="00CA505A"/>
    <w:rsid w:val="00CA646C"/>
    <w:rsid w:val="00CB520A"/>
    <w:rsid w:val="00CB6D87"/>
    <w:rsid w:val="00CC13BD"/>
    <w:rsid w:val="00CC1BCD"/>
    <w:rsid w:val="00CC21EB"/>
    <w:rsid w:val="00CC3755"/>
    <w:rsid w:val="00CC6057"/>
    <w:rsid w:val="00CD148E"/>
    <w:rsid w:val="00CD4A5D"/>
    <w:rsid w:val="00CD4ACC"/>
    <w:rsid w:val="00CD5D36"/>
    <w:rsid w:val="00CD7EC3"/>
    <w:rsid w:val="00CE0D40"/>
    <w:rsid w:val="00CE2710"/>
    <w:rsid w:val="00CE4ED9"/>
    <w:rsid w:val="00CE5495"/>
    <w:rsid w:val="00CF020C"/>
    <w:rsid w:val="00CF4241"/>
    <w:rsid w:val="00CF51A2"/>
    <w:rsid w:val="00CF5445"/>
    <w:rsid w:val="00CF574A"/>
    <w:rsid w:val="00CF7427"/>
    <w:rsid w:val="00D0740E"/>
    <w:rsid w:val="00D17275"/>
    <w:rsid w:val="00D179C5"/>
    <w:rsid w:val="00D21672"/>
    <w:rsid w:val="00D23161"/>
    <w:rsid w:val="00D25936"/>
    <w:rsid w:val="00D26EF3"/>
    <w:rsid w:val="00D31C4A"/>
    <w:rsid w:val="00D320AD"/>
    <w:rsid w:val="00D3251F"/>
    <w:rsid w:val="00D33931"/>
    <w:rsid w:val="00D34462"/>
    <w:rsid w:val="00D34619"/>
    <w:rsid w:val="00D35438"/>
    <w:rsid w:val="00D36C78"/>
    <w:rsid w:val="00D41C0D"/>
    <w:rsid w:val="00D4323D"/>
    <w:rsid w:val="00D43AFE"/>
    <w:rsid w:val="00D43D06"/>
    <w:rsid w:val="00D44586"/>
    <w:rsid w:val="00D447D6"/>
    <w:rsid w:val="00D4536F"/>
    <w:rsid w:val="00D46F8A"/>
    <w:rsid w:val="00D472D3"/>
    <w:rsid w:val="00D507DC"/>
    <w:rsid w:val="00D5127F"/>
    <w:rsid w:val="00D52902"/>
    <w:rsid w:val="00D5469B"/>
    <w:rsid w:val="00D54708"/>
    <w:rsid w:val="00D54AB3"/>
    <w:rsid w:val="00D56481"/>
    <w:rsid w:val="00D56F20"/>
    <w:rsid w:val="00D57CC8"/>
    <w:rsid w:val="00D62FE1"/>
    <w:rsid w:val="00D65419"/>
    <w:rsid w:val="00D65598"/>
    <w:rsid w:val="00D6659C"/>
    <w:rsid w:val="00D6678A"/>
    <w:rsid w:val="00D67AA7"/>
    <w:rsid w:val="00D700E5"/>
    <w:rsid w:val="00D7071D"/>
    <w:rsid w:val="00D70837"/>
    <w:rsid w:val="00D71931"/>
    <w:rsid w:val="00D7383E"/>
    <w:rsid w:val="00D73EB4"/>
    <w:rsid w:val="00D743EC"/>
    <w:rsid w:val="00D77F45"/>
    <w:rsid w:val="00D805AE"/>
    <w:rsid w:val="00D81952"/>
    <w:rsid w:val="00D820C0"/>
    <w:rsid w:val="00D85BC7"/>
    <w:rsid w:val="00D86697"/>
    <w:rsid w:val="00D86FC4"/>
    <w:rsid w:val="00D874BA"/>
    <w:rsid w:val="00D93D20"/>
    <w:rsid w:val="00D96FCA"/>
    <w:rsid w:val="00DA0D33"/>
    <w:rsid w:val="00DA149A"/>
    <w:rsid w:val="00DA5482"/>
    <w:rsid w:val="00DA55CE"/>
    <w:rsid w:val="00DA66A4"/>
    <w:rsid w:val="00DA68D1"/>
    <w:rsid w:val="00DB040B"/>
    <w:rsid w:val="00DB0B24"/>
    <w:rsid w:val="00DB1029"/>
    <w:rsid w:val="00DB3545"/>
    <w:rsid w:val="00DB4C1A"/>
    <w:rsid w:val="00DB78F7"/>
    <w:rsid w:val="00DC4A10"/>
    <w:rsid w:val="00DC4BF5"/>
    <w:rsid w:val="00DC5213"/>
    <w:rsid w:val="00DC7A60"/>
    <w:rsid w:val="00DD260D"/>
    <w:rsid w:val="00DD2A12"/>
    <w:rsid w:val="00DD3F6E"/>
    <w:rsid w:val="00DD58FD"/>
    <w:rsid w:val="00DD750D"/>
    <w:rsid w:val="00DE0692"/>
    <w:rsid w:val="00DE2F67"/>
    <w:rsid w:val="00DE404E"/>
    <w:rsid w:val="00DE4580"/>
    <w:rsid w:val="00DE57F5"/>
    <w:rsid w:val="00DE5941"/>
    <w:rsid w:val="00DE5A46"/>
    <w:rsid w:val="00DE7A2C"/>
    <w:rsid w:val="00DE7FDC"/>
    <w:rsid w:val="00DF0120"/>
    <w:rsid w:val="00DF10D2"/>
    <w:rsid w:val="00DF1AAF"/>
    <w:rsid w:val="00DF42A1"/>
    <w:rsid w:val="00DF48C4"/>
    <w:rsid w:val="00DF4AF6"/>
    <w:rsid w:val="00DF4BDE"/>
    <w:rsid w:val="00DF521E"/>
    <w:rsid w:val="00DF690A"/>
    <w:rsid w:val="00DF6D79"/>
    <w:rsid w:val="00DF6EDD"/>
    <w:rsid w:val="00E01966"/>
    <w:rsid w:val="00E0275A"/>
    <w:rsid w:val="00E02FAA"/>
    <w:rsid w:val="00E03EF8"/>
    <w:rsid w:val="00E06BBD"/>
    <w:rsid w:val="00E1068F"/>
    <w:rsid w:val="00E119CB"/>
    <w:rsid w:val="00E11B50"/>
    <w:rsid w:val="00E12A94"/>
    <w:rsid w:val="00E143AC"/>
    <w:rsid w:val="00E15D39"/>
    <w:rsid w:val="00E15F54"/>
    <w:rsid w:val="00E17F5B"/>
    <w:rsid w:val="00E23C7A"/>
    <w:rsid w:val="00E23D4A"/>
    <w:rsid w:val="00E2422B"/>
    <w:rsid w:val="00E27E2C"/>
    <w:rsid w:val="00E31B29"/>
    <w:rsid w:val="00E34FD3"/>
    <w:rsid w:val="00E368DC"/>
    <w:rsid w:val="00E37025"/>
    <w:rsid w:val="00E37479"/>
    <w:rsid w:val="00E43035"/>
    <w:rsid w:val="00E433B5"/>
    <w:rsid w:val="00E43908"/>
    <w:rsid w:val="00E44724"/>
    <w:rsid w:val="00E44D2A"/>
    <w:rsid w:val="00E45F44"/>
    <w:rsid w:val="00E46E92"/>
    <w:rsid w:val="00E510E0"/>
    <w:rsid w:val="00E527D7"/>
    <w:rsid w:val="00E53375"/>
    <w:rsid w:val="00E53833"/>
    <w:rsid w:val="00E564FB"/>
    <w:rsid w:val="00E56861"/>
    <w:rsid w:val="00E61F80"/>
    <w:rsid w:val="00E63AB0"/>
    <w:rsid w:val="00E65392"/>
    <w:rsid w:val="00E679BA"/>
    <w:rsid w:val="00E70A0A"/>
    <w:rsid w:val="00E766FA"/>
    <w:rsid w:val="00E828F5"/>
    <w:rsid w:val="00E84EC0"/>
    <w:rsid w:val="00E91F43"/>
    <w:rsid w:val="00E928F1"/>
    <w:rsid w:val="00E94444"/>
    <w:rsid w:val="00E97040"/>
    <w:rsid w:val="00E97B6E"/>
    <w:rsid w:val="00EA1659"/>
    <w:rsid w:val="00EA2297"/>
    <w:rsid w:val="00EB1852"/>
    <w:rsid w:val="00EB1E72"/>
    <w:rsid w:val="00EB38E3"/>
    <w:rsid w:val="00EB6D54"/>
    <w:rsid w:val="00EB7550"/>
    <w:rsid w:val="00EB7590"/>
    <w:rsid w:val="00EB7B89"/>
    <w:rsid w:val="00EC259D"/>
    <w:rsid w:val="00EC2B7E"/>
    <w:rsid w:val="00ED0BBD"/>
    <w:rsid w:val="00ED34DC"/>
    <w:rsid w:val="00ED40CF"/>
    <w:rsid w:val="00ED5B44"/>
    <w:rsid w:val="00ED6385"/>
    <w:rsid w:val="00EF2064"/>
    <w:rsid w:val="00EF21D7"/>
    <w:rsid w:val="00EF4940"/>
    <w:rsid w:val="00EF5701"/>
    <w:rsid w:val="00EF6201"/>
    <w:rsid w:val="00F01934"/>
    <w:rsid w:val="00F02B19"/>
    <w:rsid w:val="00F03C3A"/>
    <w:rsid w:val="00F05E4A"/>
    <w:rsid w:val="00F11F40"/>
    <w:rsid w:val="00F143A2"/>
    <w:rsid w:val="00F14AFA"/>
    <w:rsid w:val="00F15379"/>
    <w:rsid w:val="00F16F50"/>
    <w:rsid w:val="00F20748"/>
    <w:rsid w:val="00F20F6E"/>
    <w:rsid w:val="00F218D3"/>
    <w:rsid w:val="00F231B9"/>
    <w:rsid w:val="00F23819"/>
    <w:rsid w:val="00F24009"/>
    <w:rsid w:val="00F265BA"/>
    <w:rsid w:val="00F3021E"/>
    <w:rsid w:val="00F34739"/>
    <w:rsid w:val="00F34C6C"/>
    <w:rsid w:val="00F35F17"/>
    <w:rsid w:val="00F43E26"/>
    <w:rsid w:val="00F4462A"/>
    <w:rsid w:val="00F46181"/>
    <w:rsid w:val="00F471B4"/>
    <w:rsid w:val="00F47FCB"/>
    <w:rsid w:val="00F5172F"/>
    <w:rsid w:val="00F541CE"/>
    <w:rsid w:val="00F54544"/>
    <w:rsid w:val="00F6097B"/>
    <w:rsid w:val="00F62FCB"/>
    <w:rsid w:val="00F63CD7"/>
    <w:rsid w:val="00F64898"/>
    <w:rsid w:val="00F64E40"/>
    <w:rsid w:val="00F703B9"/>
    <w:rsid w:val="00F70548"/>
    <w:rsid w:val="00F71DB4"/>
    <w:rsid w:val="00F72CA7"/>
    <w:rsid w:val="00F73989"/>
    <w:rsid w:val="00F7583C"/>
    <w:rsid w:val="00F83119"/>
    <w:rsid w:val="00F831E1"/>
    <w:rsid w:val="00F84747"/>
    <w:rsid w:val="00F86711"/>
    <w:rsid w:val="00F90787"/>
    <w:rsid w:val="00F90BB5"/>
    <w:rsid w:val="00F95060"/>
    <w:rsid w:val="00FA17F8"/>
    <w:rsid w:val="00FA3506"/>
    <w:rsid w:val="00FA6985"/>
    <w:rsid w:val="00FB2E48"/>
    <w:rsid w:val="00FB3117"/>
    <w:rsid w:val="00FB5F73"/>
    <w:rsid w:val="00FB6BEF"/>
    <w:rsid w:val="00FB6CC6"/>
    <w:rsid w:val="00FC05BB"/>
    <w:rsid w:val="00FC0881"/>
    <w:rsid w:val="00FC0BA6"/>
    <w:rsid w:val="00FC11B8"/>
    <w:rsid w:val="00FC2464"/>
    <w:rsid w:val="00FC4FE7"/>
    <w:rsid w:val="00FC5C58"/>
    <w:rsid w:val="00FC6FDC"/>
    <w:rsid w:val="00FC7608"/>
    <w:rsid w:val="00FD1486"/>
    <w:rsid w:val="00FD33BF"/>
    <w:rsid w:val="00FD370B"/>
    <w:rsid w:val="00FD4D7D"/>
    <w:rsid w:val="00FD5755"/>
    <w:rsid w:val="00FD68F9"/>
    <w:rsid w:val="00FD7DA4"/>
    <w:rsid w:val="00FE10CD"/>
    <w:rsid w:val="00FE190E"/>
    <w:rsid w:val="00FE5242"/>
    <w:rsid w:val="00FE5396"/>
    <w:rsid w:val="00FE6DDF"/>
    <w:rsid w:val="00FF07B5"/>
    <w:rsid w:val="00FF1D02"/>
    <w:rsid w:val="00FF4265"/>
    <w:rsid w:val="00FF4D51"/>
    <w:rsid w:val="00FF5580"/>
    <w:rsid w:val="00FF5688"/>
    <w:rsid w:val="00FF5948"/>
    <w:rsid w:val="00FF6796"/>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33A29F8"/>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59"/>
  </w:style>
  <w:style w:type="paragraph" w:styleId="Heading1">
    <w:name w:val="heading 1"/>
    <w:basedOn w:val="H1"/>
    <w:next w:val="Normal"/>
    <w:link w:val="Heading1Char"/>
    <w:uiPriority w:val="9"/>
    <w:qFormat/>
    <w:rsid w:val="00BD536E"/>
    <w:pPr>
      <w:outlineLvl w:val="0"/>
    </w:pPr>
    <w:rPr>
      <w:rFonts w:ascii="Calibri" w:eastAsia="Calibri" w:hAnsi="Calibri" w:cs="Times New Roman"/>
      <w:color w:val="FDB41E"/>
      <w:sz w:val="36"/>
    </w:rPr>
  </w:style>
  <w:style w:type="paragraph" w:styleId="Heading2">
    <w:name w:val="heading 2"/>
    <w:basedOn w:val="H-sub"/>
    <w:next w:val="Normal"/>
    <w:link w:val="Heading2Char"/>
    <w:qFormat/>
    <w:rsid w:val="00C253A6"/>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3A6"/>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semiHidden/>
    <w:unhideWhenUsed/>
    <w:rsid w:val="00601870"/>
    <w:rPr>
      <w:sz w:val="20"/>
      <w:szCs w:val="20"/>
    </w:rPr>
  </w:style>
  <w:style w:type="character" w:customStyle="1" w:styleId="CommentTextChar">
    <w:name w:val="Comment Text Char"/>
    <w:basedOn w:val="DefaultParagraphFont"/>
    <w:link w:val="CommentText"/>
    <w:uiPriority w:val="99"/>
    <w:semiHidden/>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7A4EEA"/>
    <w:rPr>
      <w:rFonts w:asciiTheme="minorHAnsi" w:hAnsiTheme="minorHAnsi"/>
      <w:color w:val="580F8B"/>
      <w:u w:val="single"/>
    </w:rPr>
  </w:style>
  <w:style w:type="character" w:styleId="FollowedHyperlink">
    <w:name w:val="FollowedHyperlink"/>
    <w:basedOn w:val="DefaultParagraphFont"/>
    <w:uiPriority w:val="99"/>
    <w:semiHidden/>
    <w:unhideWhenUsed/>
    <w:rsid w:val="00CD148E"/>
    <w:rPr>
      <w:rFonts w:asciiTheme="minorHAnsi" w:hAnsiTheme="minorHAnsi"/>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BD536E"/>
    <w:rPr>
      <w:rFonts w:ascii="Calibri" w:eastAsia="Calibri" w:hAnsi="Calibri" w:cs="Times New Roman"/>
      <w:b/>
      <w:color w:val="FDB41E"/>
      <w:sz w:val="36"/>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C75AC9"/>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DF6EDD"/>
    <w:pPr>
      <w:tabs>
        <w:tab w:val="right" w:leader="dot" w:pos="9016"/>
      </w:tabs>
      <w:spacing w:after="100"/>
      <w:ind w:left="567"/>
    </w:pPr>
    <w:rPr>
      <w:noProof/>
    </w:r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63B40"/>
    <w:pPr>
      <w:tabs>
        <w:tab w:val="left" w:pos="1418"/>
      </w:tabs>
      <w:spacing w:after="0"/>
    </w:pPr>
    <w:rPr>
      <w:color w:val="46328C"/>
      <w:sz w:val="18"/>
    </w:rPr>
  </w:style>
  <w:style w:type="character" w:customStyle="1" w:styleId="hyperlinkChar">
    <w:name w:val="hyperlink Char"/>
    <w:basedOn w:val="DefaultParagraphFont"/>
    <w:link w:val="Hyperlink1"/>
    <w:rsid w:val="00063B40"/>
    <w:rPr>
      <w:color w:val="46328C"/>
      <w:sz w:val="18"/>
    </w:rPr>
  </w:style>
  <w:style w:type="paragraph" w:customStyle="1" w:styleId="link2">
    <w:name w:val="link2"/>
    <w:basedOn w:val="Normal"/>
    <w:link w:val="link2Char"/>
    <w:qFormat/>
    <w:rsid w:val="00CF4241"/>
    <w:pPr>
      <w:spacing w:line="252" w:lineRule="auto"/>
    </w:pPr>
    <w:rPr>
      <w:rFonts w:eastAsiaTheme="minorEastAsia"/>
      <w:color w:val="46328C"/>
    </w:rPr>
  </w:style>
  <w:style w:type="character" w:customStyle="1" w:styleId="link2Char">
    <w:name w:val="link2 Char"/>
    <w:basedOn w:val="DefaultParagraphFont"/>
    <w:link w:val="link2"/>
    <w:rsid w:val="00CF4241"/>
    <w:rPr>
      <w:rFonts w:eastAsiaTheme="minorEastAsia"/>
      <w:color w:val="46328C"/>
    </w:rPr>
  </w:style>
  <w:style w:type="paragraph" w:customStyle="1" w:styleId="AddressHeadings">
    <w:name w:val="AddressHeadings"/>
    <w:basedOn w:val="NoSpacing"/>
    <w:link w:val="AddressHeadingsChar"/>
    <w:qFormat/>
    <w:rsid w:val="00E34F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E34FD3"/>
    <w:rPr>
      <w:rFonts w:ascii="Calibri" w:eastAsiaTheme="minorEastAsia" w:hAnsi="Calibri"/>
      <w:b/>
      <w:color w:val="595959" w:themeColor="text1" w:themeTint="A6"/>
      <w:sz w:val="24"/>
    </w:rPr>
  </w:style>
  <w:style w:type="paragraph" w:styleId="Revision">
    <w:name w:val="Revision"/>
    <w:hidden/>
    <w:uiPriority w:val="99"/>
    <w:semiHidden/>
    <w:rsid w:val="001E1B2E"/>
    <w:pPr>
      <w:spacing w:after="0" w:line="240" w:lineRule="auto"/>
    </w:pPr>
  </w:style>
  <w:style w:type="paragraph" w:customStyle="1" w:styleId="contentstyle">
    <w:name w:val="content style"/>
    <w:basedOn w:val="Heading1"/>
    <w:link w:val="contentstyleChar"/>
    <w:qFormat/>
    <w:rsid w:val="008E210E"/>
    <w:pPr>
      <w:outlineLvl w:val="9"/>
    </w:pPr>
  </w:style>
  <w:style w:type="character" w:customStyle="1" w:styleId="contentstyleChar">
    <w:name w:val="content style Char"/>
    <w:basedOn w:val="Heading1Char"/>
    <w:link w:val="contentstyle"/>
    <w:rsid w:val="008E210E"/>
    <w:rPr>
      <w:rFonts w:ascii="Calibri" w:eastAsia="Calibri" w:hAnsi="Calibri" w:cs="Times New Roman"/>
      <w:b/>
      <w:color w:val="7030A0"/>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3769607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20141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rms.scsa.wa.edu.au/" TargetMode="External"/><Relationship Id="rId26" Type="http://schemas.openxmlformats.org/officeDocument/2006/relationships/image" Target="media/image8.jp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3.jpg"/><Relationship Id="rId42" Type="http://schemas.microsoft.com/office/2007/relationships/hdphoto" Target="media/hdphoto2.wdp"/><Relationship Id="rId47" Type="http://schemas.openxmlformats.org/officeDocument/2006/relationships/image" Target="media/image22.png"/><Relationship Id="rId50" Type="http://schemas.openxmlformats.org/officeDocument/2006/relationships/image" Target="media/image27.png"/><Relationship Id="rId55" Type="http://schemas.openxmlformats.org/officeDocument/2006/relationships/image" Target="media/image36.png"/><Relationship Id="rId63" Type="http://schemas.openxmlformats.org/officeDocument/2006/relationships/image" Target="media/image33.png"/><Relationship Id="rId68"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nior-secondary.scsa.wa.edu.au/syllabus-and-support-materials/english/english-as-an-additional-language-or-dialect"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sa.wa.edu.au" TargetMode="External"/><Relationship Id="rId24" Type="http://schemas.openxmlformats.org/officeDocument/2006/relationships/image" Target="media/image6.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23.jpeg"/><Relationship Id="rId45" Type="http://schemas.openxmlformats.org/officeDocument/2006/relationships/image" Target="media/image20.jpg"/><Relationship Id="rId53" Type="http://schemas.openxmlformats.org/officeDocument/2006/relationships/image" Target="media/image28.png"/><Relationship Id="rId58" Type="http://schemas.microsoft.com/office/2007/relationships/hdphoto" Target="media/hdphoto3.wdp"/><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tudentportal.scsa.wa.edu.au/" TargetMode="External"/><Relationship Id="rId23" Type="http://schemas.openxmlformats.org/officeDocument/2006/relationships/image" Target="media/image5.jpg"/><Relationship Id="rId28" Type="http://schemas.openxmlformats.org/officeDocument/2006/relationships/image" Target="media/image12.jpeg"/><Relationship Id="rId36" Type="http://schemas.openxmlformats.org/officeDocument/2006/relationships/image" Target="media/image15.jp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yperlink" Target="https://creativecommons.org/licenses/by/4.0/" TargetMode="External"/><Relationship Id="rId19" Type="http://schemas.openxmlformats.org/officeDocument/2006/relationships/image" Target="media/image3.jpg"/><Relationship Id="rId31" Type="http://schemas.microsoft.com/office/2007/relationships/hdphoto" Target="media/hdphoto1.wdp"/><Relationship Id="rId44" Type="http://schemas.openxmlformats.org/officeDocument/2006/relationships/hyperlink" Target="https://srms.scsa.wa.edu.au/" TargetMode="External"/><Relationship Id="rId52" Type="http://schemas.openxmlformats.org/officeDocument/2006/relationships/image" Target="media/image25.jpg"/><Relationship Id="rId60" Type="http://schemas.microsoft.com/office/2007/relationships/hdphoto" Target="media/hdphoto4.wdp"/><Relationship Id="rId65"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0.png"/><Relationship Id="rId35" Type="http://schemas.openxmlformats.org/officeDocument/2006/relationships/image" Target="media/image14.jpg"/><Relationship Id="rId43" Type="http://schemas.openxmlformats.org/officeDocument/2006/relationships/image" Target="media/image19.jpg"/><Relationship Id="rId48" Type="http://schemas.openxmlformats.org/officeDocument/2006/relationships/image" Target="media/image23.png"/><Relationship Id="rId56" Type="http://schemas.openxmlformats.org/officeDocument/2006/relationships/image" Target="media/image37.jpeg"/><Relationship Id="rId64" Type="http://schemas.microsoft.com/office/2007/relationships/hdphoto" Target="media/hdphoto6.wdp"/><Relationship Id="rId69"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image" Target="media/image2.jpg"/><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1.jpg"/><Relationship Id="rId59" Type="http://schemas.openxmlformats.org/officeDocument/2006/relationships/image" Target="media/image31.png"/><Relationship Id="rId67"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jpg"/><Relationship Id="rId62" Type="http://schemas.microsoft.com/office/2007/relationships/hdphoto" Target="media/hdphoto5.wdp"/><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083B6-E3B2-4747-AC01-832E0072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144</TotalTime>
  <Pages>24</Pages>
  <Words>4333</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Rachel Hoare</cp:lastModifiedBy>
  <cp:revision>48</cp:revision>
  <cp:lastPrinted>2022-01-14T05:09:00Z</cp:lastPrinted>
  <dcterms:created xsi:type="dcterms:W3CDTF">2021-09-09T08:47:00Z</dcterms:created>
  <dcterms:modified xsi:type="dcterms:W3CDTF">2022-01-14T05:09:00Z</dcterms:modified>
</cp:coreProperties>
</file>