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EDF69" w14:textId="77777777" w:rsidR="00635BF8" w:rsidRPr="0095384A" w:rsidRDefault="00635BF8" w:rsidP="00635BF8">
      <w:pPr>
        <w:tabs>
          <w:tab w:val="left" w:pos="995"/>
        </w:tabs>
        <w:rPr>
          <w:rFonts w:ascii="Calibri" w:eastAsia="Times New Roman" w:hAnsi="Calibri" w:cs="Myanmar Text"/>
          <w:sz w:val="36"/>
          <w:szCs w:val="36"/>
        </w:rPr>
        <w:sectPr w:rsidR="00635BF8" w:rsidRPr="0095384A" w:rsidSect="0095384A">
          <w:footerReference w:type="default" r:id="rId8"/>
          <w:pgSz w:w="11906" w:h="16838"/>
          <w:pgMar w:top="1440" w:right="1440" w:bottom="993" w:left="1440" w:header="708" w:footer="708" w:gutter="0"/>
          <w:cols w:space="708"/>
          <w:docGrid w:linePitch="360"/>
        </w:sectPr>
      </w:pPr>
      <w:r w:rsidRPr="0095384A">
        <w:rPr>
          <w:rFonts w:ascii="Calibri" w:eastAsia="Times New Roman" w:hAnsi="Calibri" w:cs="Myanmar Text"/>
          <w:noProof/>
          <w:sz w:val="36"/>
          <w:szCs w:val="36"/>
          <w:lang w:eastAsia="en-AU"/>
        </w:rPr>
        <w:drawing>
          <wp:anchor distT="0" distB="0" distL="114300" distR="114300" simplePos="0" relativeHeight="251947008" behindDoc="0" locked="0" layoutInCell="1" allowOverlap="1" wp14:anchorId="61FCD965" wp14:editId="31A0AE4A">
            <wp:simplePos x="0" y="0"/>
            <wp:positionH relativeFrom="column">
              <wp:posOffset>-955589</wp:posOffset>
            </wp:positionH>
            <wp:positionV relativeFrom="paragraph">
              <wp:posOffset>-947080</wp:posOffset>
            </wp:positionV>
            <wp:extent cx="7633577" cy="10797817"/>
            <wp:effectExtent l="0" t="0" r="5715" b="381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MRS_schoo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577" cy="10797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384A">
        <w:rPr>
          <w:rFonts w:ascii="Calibri" w:eastAsia="Times New Roman" w:hAnsi="Calibri" w:cs="Myanmar Text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EE4FAC7" wp14:editId="51756E2C">
                <wp:simplePos x="0" y="0"/>
                <wp:positionH relativeFrom="column">
                  <wp:posOffset>-396001</wp:posOffset>
                </wp:positionH>
                <wp:positionV relativeFrom="paragraph">
                  <wp:posOffset>2109600</wp:posOffset>
                </wp:positionV>
                <wp:extent cx="5699375" cy="1151255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9375" cy="11512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C7DA92" w14:textId="28C55876" w:rsidR="00635BF8" w:rsidRPr="0035499A" w:rsidRDefault="00635BF8" w:rsidP="00635BF8">
                            <w:pPr>
                              <w:spacing w:after="120" w:line="240" w:lineRule="auto"/>
                              <w:rPr>
                                <w:rFonts w:ascii="Calibri" w:eastAsia="Times New Roman" w:hAnsi="Calibri" w:cs="Myanmar Text"/>
                                <w:b/>
                                <w:sz w:val="52"/>
                                <w:szCs w:val="38"/>
                              </w:rPr>
                            </w:pPr>
                            <w:r w:rsidRPr="0035499A">
                              <w:rPr>
                                <w:rFonts w:ascii="Calibri" w:eastAsia="Times New Roman" w:hAnsi="Calibri" w:cs="Myanmar Text"/>
                                <w:b/>
                                <w:sz w:val="52"/>
                                <w:szCs w:val="38"/>
                              </w:rPr>
                              <w:t xml:space="preserve">Student </w:t>
                            </w:r>
                            <w:r w:rsidR="00F2256E">
                              <w:rPr>
                                <w:rFonts w:ascii="Calibri" w:eastAsia="Times New Roman" w:hAnsi="Calibri" w:cs="Myanmar Text"/>
                                <w:b/>
                                <w:sz w:val="52"/>
                                <w:szCs w:val="38"/>
                              </w:rPr>
                              <w:t>portal</w:t>
                            </w:r>
                          </w:p>
                          <w:p w14:paraId="2D18E1B7" w14:textId="09D1B182" w:rsidR="00635BF8" w:rsidRPr="0035499A" w:rsidRDefault="00635BF8" w:rsidP="00635BF8">
                            <w:pPr>
                              <w:spacing w:after="0" w:line="240" w:lineRule="auto"/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  <w:t>S</w:t>
                            </w:r>
                            <w:r w:rsidR="008938B4"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  <w:t>tudent</w:t>
                            </w:r>
                            <w:r w:rsidRPr="0035499A"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  <w:t xml:space="preserve"> guide for </w:t>
                            </w:r>
                            <w:r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  <w:t>online EAL/D eligibility applications: i</w:t>
                            </w:r>
                            <w:r w:rsidRPr="0035499A">
                              <w:rPr>
                                <w:rFonts w:ascii="Calibri" w:eastAsia="Times New Roman" w:hAnsi="Calibri" w:cs="Myanmar Text"/>
                                <w:sz w:val="38"/>
                                <w:szCs w:val="38"/>
                              </w:rPr>
                              <w:t>nternational</w:t>
                            </w:r>
                          </w:p>
                          <w:p w14:paraId="2E97F8AE" w14:textId="77777777" w:rsidR="00635BF8" w:rsidRPr="00640C06" w:rsidRDefault="00635BF8" w:rsidP="00635BF8">
                            <w:pPr>
                              <w:spacing w:after="0" w:line="240" w:lineRule="auto"/>
                              <w:rPr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4FAC7"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6" type="#_x0000_t202" style="position:absolute;margin-left:-31.2pt;margin-top:166.1pt;width:448.75pt;height:90.6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" filled="f" stroked="f" strokeweight=".5pt">
                <v:textbox>
                  <w:txbxContent>
                    <w:p w14:paraId="2BC7DA92" w14:textId="28C55876" w:rsidR="00635BF8" w:rsidRPr="0035499A" w:rsidRDefault="00635BF8" w:rsidP="00635BF8">
                      <w:pPr>
                        <w:spacing w:after="120" w:line="240" w:lineRule="auto"/>
                        <w:rPr>
                          <w:rFonts w:ascii="Calibri" w:eastAsia="Times New Roman" w:hAnsi="Calibri" w:cs="Myanmar Text"/>
                          <w:b/>
                          <w:sz w:val="52"/>
                          <w:szCs w:val="38"/>
                        </w:rPr>
                      </w:pPr>
                      <w:r w:rsidRPr="0035499A">
                        <w:rPr>
                          <w:rFonts w:ascii="Calibri" w:eastAsia="Times New Roman" w:hAnsi="Calibri" w:cs="Myanmar Text"/>
                          <w:b/>
                          <w:sz w:val="52"/>
                          <w:szCs w:val="38"/>
                        </w:rPr>
                        <w:t xml:space="preserve">Student </w:t>
                      </w:r>
                      <w:r w:rsidR="00F2256E">
                        <w:rPr>
                          <w:rFonts w:ascii="Calibri" w:eastAsia="Times New Roman" w:hAnsi="Calibri" w:cs="Myanmar Text"/>
                          <w:b/>
                          <w:sz w:val="52"/>
                          <w:szCs w:val="38"/>
                        </w:rPr>
                        <w:t>portal</w:t>
                      </w:r>
                    </w:p>
                    <w:p w14:paraId="2D18E1B7" w14:textId="09D1B182" w:rsidR="00635BF8" w:rsidRPr="0035499A" w:rsidRDefault="00635BF8" w:rsidP="00635BF8">
                      <w:pPr>
                        <w:spacing w:after="0" w:line="240" w:lineRule="auto"/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</w:pPr>
                      <w:r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  <w:t>S</w:t>
                      </w:r>
                      <w:r w:rsidR="008938B4"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  <w:t>tudent</w:t>
                      </w:r>
                      <w:r w:rsidRPr="0035499A"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  <w:t xml:space="preserve"> guide for </w:t>
                      </w:r>
                      <w:r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  <w:t>online EAL/D eligibility applications: i</w:t>
                      </w:r>
                      <w:r w:rsidRPr="0035499A">
                        <w:rPr>
                          <w:rFonts w:ascii="Calibri" w:eastAsia="Times New Roman" w:hAnsi="Calibri" w:cs="Myanmar Text"/>
                          <w:sz w:val="38"/>
                          <w:szCs w:val="38"/>
                        </w:rPr>
                        <w:t>nternational</w:t>
                      </w:r>
                    </w:p>
                    <w:p w14:paraId="2E97F8AE" w14:textId="77777777" w:rsidR="00635BF8" w:rsidRPr="00640C06" w:rsidRDefault="00635BF8" w:rsidP="00635BF8">
                      <w:pPr>
                        <w:spacing w:after="0" w:line="240" w:lineRule="auto"/>
                        <w:rPr>
                          <w:sz w:val="38"/>
                          <w:szCs w:val="3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94393">
        <w:rPr>
          <w:rFonts w:eastAsiaTheme="minorEastAsia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1106B92" wp14:editId="0DFB94DC">
                <wp:simplePos x="0" y="0"/>
                <wp:positionH relativeFrom="column">
                  <wp:posOffset>-767295</wp:posOffset>
                </wp:positionH>
                <wp:positionV relativeFrom="paragraph">
                  <wp:posOffset>2245995</wp:posOffset>
                </wp:positionV>
                <wp:extent cx="6073775" cy="1489075"/>
                <wp:effectExtent l="0" t="0" r="0" b="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3775" cy="148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C04D4" w14:textId="77777777" w:rsidR="00635BF8" w:rsidRPr="005B7CFE" w:rsidRDefault="00635BF8" w:rsidP="00635BF8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5B7CFE">
                              <w:rPr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Student Records Management System</w:t>
                            </w:r>
                          </w:p>
                          <w:p w14:paraId="0EC1F5C9" w14:textId="77777777" w:rsidR="00635BF8" w:rsidRPr="00DC6EB4" w:rsidRDefault="00635BF8" w:rsidP="00635BF8">
                            <w:pPr>
                              <w:spacing w:after="120" w:line="240" w:lineRule="auto"/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</w:pPr>
                            <w:r w:rsidRPr="00094393"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>School administrator’s</w:t>
                            </w:r>
                            <w:r>
                              <w:rPr>
                                <w:color w:val="FFFFFF" w:themeColor="background1"/>
                                <w:sz w:val="38"/>
                                <w:szCs w:val="38"/>
                              </w:rPr>
                              <w:t xml:space="preserve"> guide for dashboard navigation: international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06B92" id="Text Box 62" o:spid="_x0000_s1027" type="#_x0000_t202" style="position:absolute;margin-left:-60.4pt;margin-top:176.85pt;width:478.25pt;height:117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" filled="f" stroked="f" strokeweight=".5pt">
                <v:textbox>
                  <w:txbxContent>
                    <w:p w14:paraId="172C04D4" w14:textId="77777777" w:rsidR="00635BF8" w:rsidRPr="005B7CFE" w:rsidRDefault="00635BF8" w:rsidP="00635BF8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5B7CFE">
                        <w:rPr>
                          <w:b/>
                          <w:color w:val="FFFFFF" w:themeColor="background1"/>
                          <w:sz w:val="52"/>
                          <w:szCs w:val="52"/>
                        </w:rPr>
                        <w:t>Student Records Management System</w:t>
                      </w:r>
                    </w:p>
                    <w:p w14:paraId="0EC1F5C9" w14:textId="77777777" w:rsidR="00635BF8" w:rsidRPr="00DC6EB4" w:rsidRDefault="00635BF8" w:rsidP="00635BF8">
                      <w:pPr>
                        <w:spacing w:after="120" w:line="240" w:lineRule="auto"/>
                        <w:rPr>
                          <w:color w:val="FFFFFF" w:themeColor="background1"/>
                          <w:sz w:val="38"/>
                          <w:szCs w:val="38"/>
                        </w:rPr>
                      </w:pPr>
                      <w:r w:rsidRPr="00094393">
                        <w:rPr>
                          <w:color w:val="FFFFFF" w:themeColor="background1"/>
                          <w:sz w:val="38"/>
                          <w:szCs w:val="38"/>
                        </w:rPr>
                        <w:t>School administrator’s</w:t>
                      </w:r>
                      <w:r>
                        <w:rPr>
                          <w:color w:val="FFFFFF" w:themeColor="background1"/>
                          <w:sz w:val="38"/>
                          <w:szCs w:val="38"/>
                        </w:rPr>
                        <w:t xml:space="preserve"> guide for dashboard navigation: international</w:t>
                      </w:r>
                    </w:p>
                  </w:txbxContent>
                </v:textbox>
              </v:shape>
            </w:pict>
          </mc:Fallback>
        </mc:AlternateContent>
      </w:r>
    </w:p>
    <w:p w14:paraId="69CD8C3E" w14:textId="77777777" w:rsidR="00635BF8" w:rsidRDefault="00635BF8" w:rsidP="00635BF8">
      <w:pPr>
        <w:spacing w:after="80"/>
        <w:rPr>
          <w:rFonts w:cstheme="minorHAnsi"/>
          <w:b/>
        </w:rPr>
      </w:pPr>
      <w:r>
        <w:rPr>
          <w:rFonts w:cstheme="minorHAnsi"/>
          <w:b/>
        </w:rPr>
        <w:lastRenderedPageBreak/>
        <w:t>Acknowledgement of Country</w:t>
      </w:r>
    </w:p>
    <w:p w14:paraId="0D8A2335" w14:textId="77777777" w:rsidR="00635BF8" w:rsidRPr="002E109E" w:rsidRDefault="00635BF8" w:rsidP="00635BF8">
      <w:pPr>
        <w:rPr>
          <w:rFonts w:cstheme="minorHAnsi"/>
        </w:rPr>
      </w:pPr>
      <w:r w:rsidRPr="002E109E">
        <w:rPr>
          <w:rFonts w:cstheme="minorHAnsi"/>
        </w:rPr>
        <w:t xml:space="preserve">Kaya. The School Curriculum and Standards Authority (the </w:t>
      </w:r>
      <w:r>
        <w:rPr>
          <w:rFonts w:cstheme="minorHAnsi"/>
        </w:rPr>
        <w:t>SCSA</w:t>
      </w:r>
      <w:r w:rsidRPr="002E109E">
        <w:rPr>
          <w:rFonts w:cstheme="minorHAnsi"/>
        </w:rPr>
        <w:t xml:space="preserve">) acknowledges that our offices are on Whadjuk Noongar boodjar and that we deliver our services on the country of many traditional custodians and language groups throughout Western Australia. The </w:t>
      </w:r>
      <w:r>
        <w:rPr>
          <w:rFonts w:cstheme="minorHAnsi"/>
        </w:rPr>
        <w:t>SCSA</w:t>
      </w:r>
      <w:r w:rsidRPr="002E109E">
        <w:rPr>
          <w:rFonts w:cstheme="minorHAnsi"/>
        </w:rPr>
        <w:t xml:space="preserve"> acknowledges the traditional custodians throughout Western Australia and their continuing connection to land, waters and community. We offer our respect to Elders past and present.</w:t>
      </w:r>
    </w:p>
    <w:p w14:paraId="07756553" w14:textId="77777777" w:rsidR="00635BF8" w:rsidRPr="00BA6097" w:rsidRDefault="00635BF8" w:rsidP="00635BF8">
      <w:pPr>
        <w:spacing w:before="6840" w:after="160" w:line="252" w:lineRule="auto"/>
        <w:jc w:val="both"/>
        <w:rPr>
          <w:rFonts w:ascii="Calibri" w:eastAsia="Times New Roman" w:hAnsi="Calibri" w:cs="Myanmar Text"/>
          <w:b/>
          <w:sz w:val="18"/>
          <w:szCs w:val="18"/>
        </w:rPr>
      </w:pPr>
      <w:r w:rsidRPr="00BA6097">
        <w:rPr>
          <w:rFonts w:ascii="Calibri" w:eastAsia="Times New Roman" w:hAnsi="Calibri" w:cs="Myanmar Text"/>
          <w:b/>
          <w:sz w:val="18"/>
          <w:szCs w:val="18"/>
        </w:rPr>
        <w:t>Copyright</w:t>
      </w:r>
    </w:p>
    <w:p w14:paraId="3DBCD60D" w14:textId="77777777" w:rsidR="00635BF8" w:rsidRPr="00BA6097" w:rsidRDefault="00635BF8" w:rsidP="00635BF8">
      <w:pPr>
        <w:spacing w:before="200" w:after="12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© School Curriculum and Standards Authority, 2019 </w:t>
      </w:r>
    </w:p>
    <w:p w14:paraId="106C93B5" w14:textId="77777777" w:rsidR="00635BF8" w:rsidRPr="00BA6097" w:rsidRDefault="00635BF8" w:rsidP="00635BF8">
      <w:pPr>
        <w:spacing w:after="12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This document – apart from any third party copyright material contained in it – may be freely copied, or communicated on an intranet, for non­commercial purposes in educational institutions, provided that the School Curriculum and Standards Authority (the SCSA) is acknowledged as the copyright owner, and that the SCSA’s moral rights are not infringed. </w:t>
      </w:r>
    </w:p>
    <w:p w14:paraId="306B3835" w14:textId="77777777" w:rsidR="00635BF8" w:rsidRPr="00BA6097" w:rsidRDefault="00635BF8" w:rsidP="00635BF8">
      <w:pPr>
        <w:spacing w:after="12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Copying or communication for any other purpose can be done only within the terms of the </w:t>
      </w:r>
      <w:r w:rsidRPr="00BA6097">
        <w:rPr>
          <w:rFonts w:ascii="Calibri" w:eastAsia="Calibri" w:hAnsi="Calibri" w:cs="Times New Roman"/>
          <w:i/>
          <w:sz w:val="18"/>
          <w:szCs w:val="18"/>
        </w:rPr>
        <w:t>Copyright Act 1968</w:t>
      </w:r>
      <w:r w:rsidRPr="00BA6097">
        <w:rPr>
          <w:rFonts w:ascii="Calibri" w:eastAsia="Calibri" w:hAnsi="Calibri" w:cs="Times New Roman"/>
          <w:sz w:val="18"/>
          <w:szCs w:val="18"/>
        </w:rPr>
        <w:t xml:space="preserve"> or with prior written permission of the SCSA. Copying or communication of any third party copyright material can be done only within the terms of the </w:t>
      </w:r>
      <w:r w:rsidRPr="00BA6097">
        <w:rPr>
          <w:rFonts w:ascii="Calibri" w:eastAsia="Calibri" w:hAnsi="Calibri" w:cs="Times New Roman"/>
          <w:i/>
          <w:sz w:val="18"/>
          <w:szCs w:val="18"/>
        </w:rPr>
        <w:t>Copyright Act 1968</w:t>
      </w:r>
      <w:r w:rsidRPr="00BA6097">
        <w:rPr>
          <w:rFonts w:ascii="Calibri" w:eastAsia="Calibri" w:hAnsi="Calibri" w:cs="Times New Roman"/>
          <w:sz w:val="18"/>
          <w:szCs w:val="18"/>
        </w:rPr>
        <w:t xml:space="preserve"> or with permission of the copyright owners. </w:t>
      </w:r>
    </w:p>
    <w:p w14:paraId="1C581E9A" w14:textId="77777777" w:rsidR="00635BF8" w:rsidRPr="00BA6097" w:rsidRDefault="00635BF8" w:rsidP="00635BF8">
      <w:pPr>
        <w:spacing w:after="160" w:line="252" w:lineRule="auto"/>
        <w:jc w:val="both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Any content in this document that has been derived from the Australian Curriculum may be used under the terms of the </w:t>
      </w:r>
      <w:hyperlink r:id="rId10" w:tgtFrame="_blank" w:history="1">
        <w:r w:rsidRPr="00BA6097">
          <w:rPr>
            <w:rFonts w:ascii="Calibri" w:eastAsia="Times New Roman" w:hAnsi="Calibri" w:cs="Myanmar Text"/>
            <w:color w:val="580F8B"/>
            <w:sz w:val="18"/>
            <w:szCs w:val="18"/>
            <w:u w:val="single"/>
          </w:rPr>
          <w:t>Creative Commons Attribution 4.0 International licence</w:t>
        </w:r>
      </w:hyperlink>
      <w:r w:rsidRPr="00BA6097">
        <w:rPr>
          <w:rFonts w:ascii="Calibri" w:eastAsia="Calibri" w:hAnsi="Calibri" w:cs="Times New Roman"/>
          <w:sz w:val="18"/>
          <w:szCs w:val="18"/>
        </w:rPr>
        <w:t>.</w:t>
      </w:r>
    </w:p>
    <w:p w14:paraId="7B9AA926" w14:textId="77777777" w:rsidR="00635BF8" w:rsidRPr="00BA6097" w:rsidRDefault="00635BF8" w:rsidP="00635BF8">
      <w:pPr>
        <w:spacing w:after="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School Curriculum and Standards Authority </w:t>
      </w:r>
    </w:p>
    <w:p w14:paraId="77580146" w14:textId="77777777" w:rsidR="00635BF8" w:rsidRPr="00BA6097" w:rsidRDefault="00635BF8" w:rsidP="00635BF8">
      <w:pPr>
        <w:tabs>
          <w:tab w:val="left" w:pos="1418"/>
        </w:tabs>
        <w:spacing w:after="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Street address: </w:t>
      </w:r>
      <w:r w:rsidRPr="00BA6097">
        <w:rPr>
          <w:rFonts w:ascii="Calibri" w:eastAsia="Calibri" w:hAnsi="Calibri" w:cs="Times New Roman"/>
          <w:sz w:val="18"/>
          <w:szCs w:val="18"/>
        </w:rPr>
        <w:tab/>
        <w:t xml:space="preserve">303 Sevenoaks Street CANNINGTON WA 6107 </w:t>
      </w:r>
    </w:p>
    <w:p w14:paraId="0635DEFB" w14:textId="77777777" w:rsidR="00635BF8" w:rsidRPr="00BA6097" w:rsidRDefault="00635BF8" w:rsidP="00635BF8">
      <w:pPr>
        <w:tabs>
          <w:tab w:val="left" w:pos="1418"/>
        </w:tabs>
        <w:spacing w:after="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Postal address: </w:t>
      </w:r>
      <w:r w:rsidRPr="00BA6097">
        <w:rPr>
          <w:rFonts w:ascii="Calibri" w:eastAsia="Calibri" w:hAnsi="Calibri" w:cs="Times New Roman"/>
          <w:sz w:val="18"/>
          <w:szCs w:val="18"/>
        </w:rPr>
        <w:tab/>
        <w:t>PO Box 816 CANNINGTON WA 6987</w:t>
      </w:r>
    </w:p>
    <w:p w14:paraId="5BB80319" w14:textId="77777777" w:rsidR="00635BF8" w:rsidRPr="00BA6097" w:rsidRDefault="00635BF8" w:rsidP="00635BF8">
      <w:pPr>
        <w:tabs>
          <w:tab w:val="left" w:pos="1418"/>
        </w:tabs>
        <w:spacing w:after="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Phone: </w:t>
      </w:r>
      <w:r w:rsidRPr="00BA6097">
        <w:rPr>
          <w:rFonts w:ascii="Calibri" w:eastAsia="Calibri" w:hAnsi="Calibri" w:cs="Times New Roman"/>
          <w:sz w:val="18"/>
          <w:szCs w:val="18"/>
        </w:rPr>
        <w:tab/>
        <w:t xml:space="preserve">(08) 9273 6300 </w:t>
      </w:r>
    </w:p>
    <w:p w14:paraId="3D5BAD99" w14:textId="77777777" w:rsidR="00635BF8" w:rsidRPr="00BA6097" w:rsidRDefault="00635BF8" w:rsidP="00635BF8">
      <w:pPr>
        <w:tabs>
          <w:tab w:val="left" w:pos="1418"/>
        </w:tabs>
        <w:spacing w:after="0"/>
        <w:rPr>
          <w:rFonts w:ascii="Calibri" w:eastAsia="Calibri" w:hAnsi="Calibri" w:cs="Times New Roman"/>
          <w:color w:val="46328C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General email: </w:t>
      </w:r>
      <w:r w:rsidRPr="00BA6097">
        <w:rPr>
          <w:rFonts w:ascii="Calibri" w:eastAsia="Calibri" w:hAnsi="Calibri" w:cs="Times New Roman"/>
          <w:color w:val="46328C"/>
          <w:sz w:val="18"/>
          <w:szCs w:val="18"/>
        </w:rPr>
        <w:tab/>
      </w:r>
      <w:hyperlink r:id="rId11" w:history="1">
        <w:r w:rsidRPr="00BA6097">
          <w:rPr>
            <w:rFonts w:ascii="Calibri" w:eastAsia="Calibri" w:hAnsi="Calibri" w:cs="Times New Roman"/>
            <w:color w:val="580F8B"/>
            <w:sz w:val="18"/>
            <w:szCs w:val="18"/>
            <w:u w:val="single"/>
          </w:rPr>
          <w:t>info@scsa.wa.edu.au</w:t>
        </w:r>
      </w:hyperlink>
    </w:p>
    <w:p w14:paraId="011FA66B" w14:textId="77777777" w:rsidR="00635BF8" w:rsidRPr="00BA6097" w:rsidRDefault="00635BF8" w:rsidP="00635BF8">
      <w:pPr>
        <w:tabs>
          <w:tab w:val="left" w:pos="1418"/>
        </w:tabs>
        <w:spacing w:after="160"/>
        <w:rPr>
          <w:rFonts w:ascii="Calibri" w:eastAsia="Calibri" w:hAnsi="Calibri" w:cs="Times New Roman"/>
          <w:sz w:val="18"/>
          <w:szCs w:val="18"/>
        </w:rPr>
      </w:pPr>
      <w:r w:rsidRPr="00BA6097">
        <w:rPr>
          <w:rFonts w:ascii="Calibri" w:eastAsia="Calibri" w:hAnsi="Calibri" w:cs="Times New Roman"/>
          <w:sz w:val="18"/>
          <w:szCs w:val="18"/>
        </w:rPr>
        <w:t xml:space="preserve">Web: </w:t>
      </w:r>
      <w:r w:rsidRPr="00BA6097">
        <w:rPr>
          <w:rFonts w:ascii="Calibri" w:eastAsia="Calibri" w:hAnsi="Calibri" w:cs="Times New Roman"/>
          <w:sz w:val="18"/>
          <w:szCs w:val="18"/>
        </w:rPr>
        <w:tab/>
      </w:r>
      <w:hyperlink r:id="rId12" w:history="1">
        <w:r w:rsidRPr="00BA6097">
          <w:rPr>
            <w:rFonts w:ascii="Calibri" w:eastAsia="Times New Roman" w:hAnsi="Calibri" w:cs="Myanmar Text"/>
            <w:color w:val="580F8B"/>
            <w:sz w:val="18"/>
            <w:szCs w:val="18"/>
            <w:u w:val="single"/>
          </w:rPr>
          <w:t>www.scsa.wa.edu.au</w:t>
        </w:r>
      </w:hyperlink>
    </w:p>
    <w:p w14:paraId="037EE8F5" w14:textId="77777777" w:rsidR="009A5C24" w:rsidRDefault="009A5C24" w:rsidP="009A5C24">
      <w:pPr>
        <w:spacing w:after="160" w:line="252" w:lineRule="auto"/>
        <w:jc w:val="both"/>
        <w:rPr>
          <w:rFonts w:ascii="Calibri Light" w:eastAsia="Calibri" w:hAnsi="Calibri Light" w:cs="Calibri Light"/>
          <w:color w:val="A6A6A6"/>
          <w:sz w:val="18"/>
          <w:szCs w:val="18"/>
        </w:rPr>
      </w:pPr>
      <w:r>
        <w:rPr>
          <w:rFonts w:ascii="Calibri Light" w:eastAsia="Times New Roman" w:hAnsi="Calibri Light" w:cs="Calibri Light"/>
          <w:color w:val="A6A6A6"/>
          <w:sz w:val="18"/>
          <w:szCs w:val="18"/>
        </w:rPr>
        <w:t xml:space="preserve">Cover photo credit: </w:t>
      </w:r>
      <w:r w:rsidRPr="00B76238">
        <w:rPr>
          <w:rFonts w:ascii="Calibri Light" w:eastAsia="Calibri" w:hAnsi="Calibri Light" w:cs="Calibri Light"/>
          <w:color w:val="A6A6A6"/>
          <w:sz w:val="18"/>
          <w:szCs w:val="18"/>
        </w:rPr>
        <w:t>londoneye</w:t>
      </w:r>
      <w:r>
        <w:rPr>
          <w:rFonts w:ascii="Calibri Light" w:eastAsia="Calibri" w:hAnsi="Calibri Light" w:cs="Calibri Light"/>
          <w:color w:val="A6A6A6"/>
          <w:sz w:val="18"/>
          <w:szCs w:val="18"/>
        </w:rPr>
        <w:t xml:space="preserve"> via iStock</w:t>
      </w:r>
    </w:p>
    <w:p w14:paraId="53AE54ED" w14:textId="77777777" w:rsidR="00635BF8" w:rsidRDefault="00635BF8" w:rsidP="00635BF8">
      <w:pPr>
        <w:rPr>
          <w:b/>
          <w:color w:val="7030A0"/>
          <w:sz w:val="32"/>
          <w:szCs w:val="32"/>
        </w:rPr>
        <w:sectPr w:rsidR="00635BF8" w:rsidSect="00BE6877">
          <w:footerReference w:type="default" r:id="rId13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sdt>
      <w:sdtPr>
        <w:rPr>
          <w:b w:val="0"/>
          <w:color w:val="auto"/>
          <w:sz w:val="22"/>
          <w:szCs w:val="22"/>
        </w:rPr>
        <w:id w:val="-1568101461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A21E735" w14:textId="77777777" w:rsidR="007863B8" w:rsidRPr="0026036F" w:rsidRDefault="007863B8" w:rsidP="007863B8">
          <w:pPr>
            <w:pStyle w:val="H1"/>
            <w:spacing w:after="240"/>
            <w:rPr>
              <w:rFonts w:ascii="Calibri" w:eastAsia="Calibri" w:hAnsi="Calibri" w:cs="Times New Roman"/>
              <w:noProof/>
              <w:color w:val="FDB41E"/>
              <w:sz w:val="36"/>
            </w:rPr>
          </w:pPr>
          <w:r w:rsidRPr="0026036F">
            <w:rPr>
              <w:rFonts w:ascii="Calibri" w:eastAsia="Calibri" w:hAnsi="Calibri" w:cs="Times New Roman"/>
              <w:noProof/>
              <w:color w:val="FDB41E"/>
              <w:sz w:val="36"/>
            </w:rPr>
            <w:t>Contents</w:t>
          </w:r>
        </w:p>
        <w:p w14:paraId="176FAD75" w14:textId="273F7422" w:rsidR="000B5250" w:rsidRDefault="007863B8">
          <w:pPr>
            <w:pStyle w:val="TOC1"/>
            <w:rPr>
              <w:rFonts w:eastAsiaTheme="minorEastAsia"/>
              <w:b w:val="0"/>
              <w:lang w:eastAsia="en-A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"1-3" \h \z \u </w:instrText>
          </w:r>
          <w:r>
            <w:rPr>
              <w:bCs/>
            </w:rPr>
            <w:fldChar w:fldCharType="separate"/>
          </w:r>
          <w:hyperlink w:anchor="_Toc92451253" w:history="1">
            <w:r w:rsidR="000B5250" w:rsidRPr="007F466E">
              <w:rPr>
                <w:rStyle w:val="Hyperlink"/>
              </w:rPr>
              <w:t>Introduction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_Toc92451253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 w:rsidR="00F64DFD">
              <w:rPr>
                <w:webHidden/>
              </w:rPr>
              <w:t>1</w:t>
            </w:r>
            <w:r w:rsidR="000B5250">
              <w:rPr>
                <w:webHidden/>
              </w:rPr>
              <w:fldChar w:fldCharType="end"/>
            </w:r>
          </w:hyperlink>
        </w:p>
        <w:p w14:paraId="325E131C" w14:textId="25F07A39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54" w:history="1">
            <w:r w:rsidR="000B5250" w:rsidRPr="007F466E">
              <w:rPr>
                <w:rStyle w:val="Hyperlink"/>
              </w:rPr>
              <w:t>Five steps in the online EAL/D eligibility process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_Toc92451254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1</w:t>
            </w:r>
            <w:r w:rsidR="000B5250">
              <w:rPr>
                <w:webHidden/>
              </w:rPr>
              <w:fldChar w:fldCharType="end"/>
            </w:r>
          </w:hyperlink>
        </w:p>
        <w:p w14:paraId="5E0FD616" w14:textId="73DB417E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55" w:history="1">
            <w:r w:rsidR="000B5250" w:rsidRPr="007F466E">
              <w:rPr>
                <w:rStyle w:val="Hyperlink"/>
              </w:rPr>
              <w:t>Checklist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_Toc92451255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 w:rsidR="000B5250">
              <w:rPr>
                <w:webHidden/>
              </w:rPr>
              <w:fldChar w:fldCharType="end"/>
            </w:r>
          </w:hyperlink>
        </w:p>
        <w:p w14:paraId="2094FDAF" w14:textId="0442062A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56" w:history="1">
            <w:r w:rsidR="000B5250" w:rsidRPr="007F466E">
              <w:rPr>
                <w:rStyle w:val="Hyperlink"/>
              </w:rPr>
              <w:t>Step 1: Log in to the student portal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_Toc92451256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0B5250">
              <w:rPr>
                <w:webHidden/>
              </w:rPr>
              <w:fldChar w:fldCharType="end"/>
            </w:r>
          </w:hyperlink>
        </w:p>
        <w:p w14:paraId="0ED4E770" w14:textId="50FFB160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57" w:history="1">
            <w:r w:rsidR="000B5250" w:rsidRPr="007F466E">
              <w:rPr>
                <w:rStyle w:val="Hyperlink"/>
                <w:noProof/>
              </w:rPr>
              <w:t>Set up your personal email address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_Toc92451257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18BF6465" w14:textId="6EE22670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58" w:history="1">
            <w:r w:rsidR="000B5250" w:rsidRPr="007F466E">
              <w:rPr>
                <w:rStyle w:val="Hyperlink"/>
                <w:noProof/>
              </w:rPr>
              <w:t>Set up your new password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_Toc92451258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017B2CB8" w14:textId="411D7144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59" w:history="1">
            <w:r w:rsidR="000B5250" w:rsidRPr="007F466E">
              <w:rPr>
                <w:rStyle w:val="Hyperlink"/>
                <w:noProof/>
              </w:rPr>
              <w:t>Complete your Student Declaration and Permission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_Toc92451259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6D6F40E5" w14:textId="064B266B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0" w:history="1">
            <w:r w:rsidR="000B5250" w:rsidRPr="007F466E">
              <w:rPr>
                <w:rStyle w:val="Hyperlink"/>
                <w:noProof/>
              </w:rPr>
              <w:t>Returning to the student portal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_Toc92451260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601977EB" w14:textId="7E140EEA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61" w:history="1">
            <w:r w:rsidR="000B5250" w:rsidRPr="007F466E">
              <w:rPr>
                <w:rStyle w:val="Hyperlink"/>
              </w:rPr>
              <w:t>Step 2: Start your EAL/D eligibility application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_Toc92451261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 w:rsidR="000B5250">
              <w:rPr>
                <w:webHidden/>
              </w:rPr>
              <w:fldChar w:fldCharType="end"/>
            </w:r>
          </w:hyperlink>
        </w:p>
        <w:p w14:paraId="4C1A58F3" w14:textId="5C8D8FB5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2" w:history="1">
            <w:r w:rsidR="000B5250" w:rsidRPr="007F466E">
              <w:rPr>
                <w:rStyle w:val="Hyperlink"/>
                <w:noProof/>
              </w:rPr>
              <w:t>Your details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_Toc92451262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29D32F4E" w14:textId="4814E0D8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3" w:history="1">
            <w:r w:rsidR="000B5250" w:rsidRPr="007F466E">
              <w:rPr>
                <w:rStyle w:val="Hyperlink"/>
                <w:noProof/>
              </w:rPr>
              <w:t>1: EAL/D application type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_Toc92451263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25CA92B0" w14:textId="548B29FF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4" w:history="1">
            <w:r w:rsidR="000B5250" w:rsidRPr="007F466E">
              <w:rPr>
                <w:rStyle w:val="Hyperlink"/>
                <w:noProof/>
              </w:rPr>
              <w:t>2: Residential information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_Toc92451264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676A2B1F" w14:textId="48E72039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5" w:history="1">
            <w:r w:rsidR="000B5250" w:rsidRPr="007F466E">
              <w:rPr>
                <w:rStyle w:val="Hyperlink"/>
                <w:noProof/>
              </w:rPr>
              <w:t>3: Educational background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_Toc92451265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6F054583" w14:textId="5D6D10D3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66" w:history="1">
            <w:r w:rsidR="000B5250" w:rsidRPr="007F466E">
              <w:rPr>
                <w:rStyle w:val="Hyperlink"/>
              </w:rPr>
              <w:t>Step 3: Upload your supporting documents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_Toc92451266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 w:rsidR="000B5250">
              <w:rPr>
                <w:webHidden/>
              </w:rPr>
              <w:fldChar w:fldCharType="end"/>
            </w:r>
          </w:hyperlink>
        </w:p>
        <w:p w14:paraId="38489918" w14:textId="668B38C9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7" w:history="1">
            <w:r w:rsidR="000B5250" w:rsidRPr="007F466E">
              <w:rPr>
                <w:rStyle w:val="Hyperlink"/>
                <w:noProof/>
              </w:rPr>
              <w:t>4: Supporting documents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_Toc92451267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5425F3C7" w14:textId="6F660C66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68" w:history="1">
            <w:r w:rsidR="000B5250" w:rsidRPr="007F466E">
              <w:rPr>
                <w:rStyle w:val="Hyperlink"/>
              </w:rPr>
              <w:t>Step 4: Submit your EAL/D eligibility application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_Toc92451268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0B5250">
              <w:rPr>
                <w:webHidden/>
              </w:rPr>
              <w:fldChar w:fldCharType="end"/>
            </w:r>
          </w:hyperlink>
        </w:p>
        <w:p w14:paraId="4F05ECC3" w14:textId="695CA4A7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69" w:history="1">
            <w:r w:rsidR="000B5250" w:rsidRPr="007F466E">
              <w:rPr>
                <w:rStyle w:val="Hyperlink"/>
                <w:noProof/>
              </w:rPr>
              <w:t>Amend your EAL/D eligibility application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_Toc92451269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3158DC04" w14:textId="148B7307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70" w:history="1">
            <w:r w:rsidR="000B5250" w:rsidRPr="007F466E">
              <w:rPr>
                <w:rStyle w:val="Hyperlink"/>
              </w:rPr>
              <w:t>Step 5: Check the student portal for your EAL/D eligibility status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_Toc92451270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0B5250">
              <w:rPr>
                <w:webHidden/>
              </w:rPr>
              <w:fldChar w:fldCharType="end"/>
            </w:r>
          </w:hyperlink>
        </w:p>
        <w:p w14:paraId="38FD63DD" w14:textId="5CF070FA" w:rsidR="000B5250" w:rsidRDefault="00F64DFD">
          <w:pPr>
            <w:pStyle w:val="TOC1"/>
            <w:rPr>
              <w:rFonts w:eastAsiaTheme="minorEastAsia"/>
              <w:b w:val="0"/>
              <w:lang w:eastAsia="en-AU"/>
            </w:rPr>
          </w:pPr>
          <w:hyperlink w:anchor="_Toc92451271" w:history="1">
            <w:r w:rsidR="000B5250" w:rsidRPr="007F466E">
              <w:rPr>
                <w:rStyle w:val="Hyperlink"/>
              </w:rPr>
              <w:t>Review and appeal processes</w:t>
            </w:r>
            <w:r w:rsidR="000B5250">
              <w:rPr>
                <w:webHidden/>
              </w:rPr>
              <w:tab/>
            </w:r>
            <w:r w:rsidR="000B5250">
              <w:rPr>
                <w:webHidden/>
              </w:rPr>
              <w:fldChar w:fldCharType="begin"/>
            </w:r>
            <w:r w:rsidR="000B5250">
              <w:rPr>
                <w:webHidden/>
              </w:rPr>
              <w:instrText xml:space="preserve"> PAGEREF _Toc92451271 \h </w:instrText>
            </w:r>
            <w:r w:rsidR="000B5250">
              <w:rPr>
                <w:webHidden/>
              </w:rPr>
            </w:r>
            <w:r w:rsidR="000B5250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0B5250">
              <w:rPr>
                <w:webHidden/>
              </w:rPr>
              <w:fldChar w:fldCharType="end"/>
            </w:r>
          </w:hyperlink>
        </w:p>
        <w:p w14:paraId="6BECEA07" w14:textId="023AA8C0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72" w:history="1">
            <w:r w:rsidR="000B5250" w:rsidRPr="007F466E">
              <w:rPr>
                <w:rStyle w:val="Hyperlink"/>
                <w:noProof/>
              </w:rPr>
              <w:t>Request a review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_Toc92451272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7ADAF916" w14:textId="041BE350" w:rsidR="000B5250" w:rsidRDefault="00F64DFD">
          <w:pPr>
            <w:pStyle w:val="TOC2"/>
            <w:tabs>
              <w:tab w:val="right" w:leader="dot" w:pos="9016"/>
            </w:tabs>
            <w:rPr>
              <w:rFonts w:eastAsiaTheme="minorEastAsia"/>
              <w:noProof/>
              <w:lang w:eastAsia="en-AU"/>
            </w:rPr>
          </w:pPr>
          <w:hyperlink w:anchor="_Toc92451273" w:history="1">
            <w:r w:rsidR="000B5250" w:rsidRPr="007F466E">
              <w:rPr>
                <w:rStyle w:val="Hyperlink"/>
                <w:noProof/>
              </w:rPr>
              <w:t>Request an appeal</w:t>
            </w:r>
            <w:r w:rsidR="000B5250">
              <w:rPr>
                <w:noProof/>
                <w:webHidden/>
              </w:rPr>
              <w:tab/>
            </w:r>
            <w:r w:rsidR="000B5250">
              <w:rPr>
                <w:noProof/>
                <w:webHidden/>
              </w:rPr>
              <w:fldChar w:fldCharType="begin"/>
            </w:r>
            <w:r w:rsidR="000B5250">
              <w:rPr>
                <w:noProof/>
                <w:webHidden/>
              </w:rPr>
              <w:instrText xml:space="preserve"> PAGEREF _Toc92451273 \h </w:instrText>
            </w:r>
            <w:r w:rsidR="000B5250">
              <w:rPr>
                <w:noProof/>
                <w:webHidden/>
              </w:rPr>
            </w:r>
            <w:r w:rsidR="000B5250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 w:rsidR="000B5250">
              <w:rPr>
                <w:noProof/>
                <w:webHidden/>
              </w:rPr>
              <w:fldChar w:fldCharType="end"/>
            </w:r>
          </w:hyperlink>
        </w:p>
        <w:p w14:paraId="4261F25E" w14:textId="4E87FEBB" w:rsidR="0008758E" w:rsidRDefault="007863B8" w:rsidP="0008758E">
          <w:pPr>
            <w:rPr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29BC528" w14:textId="77777777" w:rsidR="0008758E" w:rsidRDefault="0008758E" w:rsidP="00687D31">
      <w:pPr>
        <w:pStyle w:val="H1"/>
        <w:outlineLvl w:val="0"/>
        <w:sectPr w:rsidR="0008758E" w:rsidSect="00C846E0">
          <w:footerReference w:type="default" r:id="rId14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6CE77488" w14:textId="7AF3E20E" w:rsidR="00251D39" w:rsidRPr="0026036F" w:rsidRDefault="00F77B4E" w:rsidP="0026036F">
      <w:pPr>
        <w:pStyle w:val="Heading1"/>
      </w:pPr>
      <w:bookmarkStart w:id="0" w:name="_Toc92451253"/>
      <w:r w:rsidRPr="0026036F">
        <w:lastRenderedPageBreak/>
        <w:t>Introduction</w:t>
      </w:r>
      <w:bookmarkEnd w:id="0"/>
    </w:p>
    <w:p w14:paraId="066E7FEB" w14:textId="7AA03A64" w:rsidR="0097740C" w:rsidRDefault="0097740C" w:rsidP="00251D39">
      <w:r>
        <w:t xml:space="preserve">To enrol in </w:t>
      </w:r>
      <w:r w:rsidR="00481F1D">
        <w:t>the</w:t>
      </w:r>
      <w:r w:rsidR="00373B83">
        <w:t xml:space="preserve"> </w:t>
      </w:r>
      <w:r>
        <w:t xml:space="preserve">Year 12 </w:t>
      </w:r>
      <w:r w:rsidR="005C2B61">
        <w:t>Australian Tertiary Admission Rank (</w:t>
      </w:r>
      <w:r w:rsidR="00B447DC">
        <w:t>ATAR</w:t>
      </w:r>
      <w:r w:rsidR="005C2B61">
        <w:t>)</w:t>
      </w:r>
      <w:r w:rsidR="00B447DC">
        <w:t xml:space="preserve"> </w:t>
      </w:r>
      <w:r>
        <w:t xml:space="preserve">English as an Additional Language or Dialect (EAL/D) </w:t>
      </w:r>
      <w:r w:rsidR="00373B83">
        <w:t>course</w:t>
      </w:r>
      <w:r>
        <w:t xml:space="preserve">, you must submit an online EAL/D eligibility application to the School Curriculum and Standards Authority (the </w:t>
      </w:r>
      <w:r w:rsidR="005C2B61">
        <w:t>SCSA</w:t>
      </w:r>
      <w:r>
        <w:t xml:space="preserve">). </w:t>
      </w:r>
    </w:p>
    <w:p w14:paraId="582E0D3F" w14:textId="4AD36B75" w:rsidR="00251D39" w:rsidRPr="008947AF" w:rsidRDefault="00251D39" w:rsidP="00251D39">
      <w:pPr>
        <w:rPr>
          <w:rStyle w:val="Hyperlink"/>
        </w:rPr>
      </w:pPr>
      <w:r>
        <w:t xml:space="preserve">This </w:t>
      </w:r>
      <w:r w:rsidR="008534C0">
        <w:t xml:space="preserve">user </w:t>
      </w:r>
      <w:r>
        <w:t xml:space="preserve">guide shows </w:t>
      </w:r>
      <w:r w:rsidR="00B11AC9">
        <w:t>you</w:t>
      </w:r>
      <w:r>
        <w:t xml:space="preserve"> how to </w:t>
      </w:r>
      <w:r w:rsidR="0097740C">
        <w:t>submit</w:t>
      </w:r>
      <w:r>
        <w:t xml:space="preserve"> </w:t>
      </w:r>
      <w:r w:rsidR="0097740C">
        <w:t>an</w:t>
      </w:r>
      <w:r>
        <w:t xml:space="preserve"> </w:t>
      </w:r>
      <w:r w:rsidR="0097740C">
        <w:t>EAL/D</w:t>
      </w:r>
      <w:r>
        <w:t xml:space="preserve"> eligibility </w:t>
      </w:r>
      <w:r w:rsidR="0097740C">
        <w:t xml:space="preserve">application </w:t>
      </w:r>
      <w:r>
        <w:t xml:space="preserve">via the </w:t>
      </w:r>
      <w:hyperlink r:id="rId15" w:history="1">
        <w:r w:rsidRPr="00820A9A">
          <w:rPr>
            <w:rStyle w:val="Hyperlink"/>
            <w:u w:val="single"/>
          </w:rPr>
          <w:t>student portal</w:t>
        </w:r>
        <w:r w:rsidR="003E09A8" w:rsidRPr="00820A9A">
          <w:rPr>
            <w:rStyle w:val="Hyperlink"/>
            <w:u w:val="single"/>
          </w:rPr>
          <w:t xml:space="preserve"> </w:t>
        </w:r>
        <w:r w:rsidR="00820A9A" w:rsidRPr="00820A9A">
          <w:rPr>
            <w:rStyle w:val="Hyperlink"/>
            <w:u w:val="single"/>
          </w:rPr>
          <w:t>(</w:t>
        </w:r>
        <w:r w:rsidR="00F77B4E" w:rsidRPr="00820A9A">
          <w:rPr>
            <w:rStyle w:val="Hyperlink"/>
            <w:u w:val="single"/>
          </w:rPr>
          <w:t>https://studentportal.scsa.wa.edu.au</w:t>
        </w:r>
        <w:r w:rsidR="00820A9A" w:rsidRPr="00820A9A">
          <w:rPr>
            <w:rStyle w:val="Hyperlink"/>
            <w:u w:val="single"/>
          </w:rPr>
          <w:t>)</w:t>
        </w:r>
      </w:hyperlink>
      <w:r w:rsidR="00EA756F" w:rsidRPr="003E09A8">
        <w:rPr>
          <w:rStyle w:val="Hyperlink"/>
          <w:color w:val="auto"/>
        </w:rPr>
        <w:t>.</w:t>
      </w:r>
    </w:p>
    <w:p w14:paraId="79BF1089" w14:textId="1CC9CAA5" w:rsidR="00566509" w:rsidRPr="00820A9A" w:rsidRDefault="00566509" w:rsidP="00566509">
      <w:pPr>
        <w:spacing w:after="0"/>
        <w:rPr>
          <w:rStyle w:val="Hyperlink"/>
          <w:u w:val="single"/>
        </w:rPr>
      </w:pPr>
      <w:r>
        <w:t>Information about the application process for EAL/D eligibility and t</w:t>
      </w:r>
      <w:r w:rsidR="0097740C">
        <w:t xml:space="preserve">he </w:t>
      </w:r>
      <w:r>
        <w:t xml:space="preserve">submission </w:t>
      </w:r>
      <w:r w:rsidR="0097740C">
        <w:t xml:space="preserve">dates for applications </w:t>
      </w:r>
      <w:r>
        <w:t>can be found</w:t>
      </w:r>
      <w:r w:rsidR="0097740C">
        <w:t xml:space="preserve"> on the </w:t>
      </w:r>
      <w:r w:rsidR="00820A9A" w:rsidRPr="00820A9A">
        <w:rPr>
          <w:u w:val="single"/>
        </w:rPr>
        <w:fldChar w:fldCharType="begin"/>
      </w:r>
      <w:r w:rsidR="00820A9A" w:rsidRPr="00820A9A">
        <w:rPr>
          <w:u w:val="single"/>
        </w:rPr>
        <w:instrText xml:space="preserve"> HYPERLINK "https://senior-secondary.scsa.wa.edu.au/syllabus-and-support-materials/english/english-as-an-additional-language-or-dialect" </w:instrText>
      </w:r>
      <w:r w:rsidR="00820A9A" w:rsidRPr="00820A9A">
        <w:rPr>
          <w:u w:val="single"/>
        </w:rPr>
        <w:fldChar w:fldCharType="separate"/>
      </w:r>
      <w:r w:rsidR="0097740C" w:rsidRPr="00820A9A">
        <w:rPr>
          <w:rStyle w:val="Hyperlink"/>
          <w:u w:val="single"/>
        </w:rPr>
        <w:t xml:space="preserve">EAL/D page </w:t>
      </w:r>
    </w:p>
    <w:p w14:paraId="31EA5221" w14:textId="771E376C" w:rsidR="000B5E38" w:rsidRDefault="00820A9A" w:rsidP="00251D39">
      <w:r w:rsidRPr="00820A9A">
        <w:rPr>
          <w:rStyle w:val="Hyperlink"/>
          <w:u w:val="single"/>
        </w:rPr>
        <w:t>(</w:t>
      </w:r>
      <w:r w:rsidR="00906710" w:rsidRPr="00820A9A">
        <w:rPr>
          <w:rStyle w:val="Hyperlink"/>
          <w:u w:val="single"/>
        </w:rPr>
        <w:t>https://senior-secondary.scsa.wa.edu.au/syllabus-and-support-materials/english/english-as-an-additional-language-or-dialect</w:t>
      </w:r>
      <w:r w:rsidRPr="00820A9A">
        <w:rPr>
          <w:rStyle w:val="Hyperlink"/>
          <w:u w:val="single"/>
        </w:rPr>
        <w:t>)</w:t>
      </w:r>
      <w:r w:rsidRPr="00820A9A">
        <w:rPr>
          <w:u w:val="single"/>
        </w:rPr>
        <w:fldChar w:fldCharType="end"/>
      </w:r>
      <w:r w:rsidRPr="00820A9A">
        <w:t xml:space="preserve"> </w:t>
      </w:r>
      <w:r>
        <w:t xml:space="preserve">of the </w:t>
      </w:r>
      <w:r w:rsidR="00487CBD">
        <w:t>SCSA</w:t>
      </w:r>
      <w:r>
        <w:t xml:space="preserve"> website</w:t>
      </w:r>
      <w:r w:rsidR="0097740C">
        <w:t>.</w:t>
      </w:r>
    </w:p>
    <w:p w14:paraId="055D874C" w14:textId="77777777" w:rsidR="00266E52" w:rsidRDefault="00266E52" w:rsidP="000438E8">
      <w:pPr>
        <w:pStyle w:val="Heading1"/>
      </w:pPr>
      <w:bookmarkStart w:id="1" w:name="_Toc92451254"/>
      <w:r w:rsidRPr="00EA756F">
        <w:t>Five steps in the online EAL/D eligibility process</w:t>
      </w:r>
      <w:bookmarkEnd w:id="1"/>
    </w:p>
    <w:p w14:paraId="701C10C6" w14:textId="77777777" w:rsidR="00266E52" w:rsidRPr="00EA756F" w:rsidRDefault="00D440DC" w:rsidP="00266E52">
      <w:pPr>
        <w:rPr>
          <w:rFonts w:ascii="Calibri" w:eastAsia="Calibri" w:hAnsi="Calibri" w:cs="Times New Roman"/>
          <w:b/>
          <w:color w:val="009688"/>
        </w:rPr>
      </w:pPr>
      <w:r>
        <w:rPr>
          <w:rFonts w:ascii="Calibri" w:eastAsia="Calibri" w:hAnsi="Calibri" w:cs="Times New Roman"/>
        </w:rPr>
        <w:t>As outlined in this guide, there are five steps to follow to apply for EAL/D eligibility</w:t>
      </w:r>
      <w:r w:rsidR="00266E52" w:rsidRPr="00EA756F">
        <w:rPr>
          <w:rFonts w:ascii="Calibri" w:eastAsia="Calibri" w:hAnsi="Calibri" w:cs="Times New Roman"/>
        </w:rPr>
        <w:t>:</w:t>
      </w:r>
    </w:p>
    <w:p w14:paraId="7FBC7589" w14:textId="77777777" w:rsidR="00266E52" w:rsidRPr="00EA756F" w:rsidRDefault="00266E52" w:rsidP="00266E52">
      <w:pPr>
        <w:rPr>
          <w:rFonts w:ascii="Calibri" w:eastAsia="Calibri" w:hAnsi="Calibri" w:cs="Times New Roman"/>
          <w:szCs w:val="24"/>
        </w:rPr>
      </w:pPr>
      <w:r w:rsidRPr="00AD5286">
        <w:rPr>
          <w:rFonts w:ascii="Calibri" w:eastAsia="Calibri" w:hAnsi="Calibri" w:cs="Times New Roman"/>
          <w:b/>
          <w:color w:val="009688"/>
          <w:szCs w:val="24"/>
        </w:rPr>
        <w:t>Step 1:</w:t>
      </w:r>
      <w:r w:rsidRPr="00EA756F">
        <w:rPr>
          <w:rFonts w:ascii="Calibri" w:eastAsia="Calibri" w:hAnsi="Calibri" w:cs="Times New Roman"/>
          <w:color w:val="009688"/>
          <w:szCs w:val="24"/>
        </w:rPr>
        <w:t xml:space="preserve"> </w:t>
      </w:r>
      <w:r w:rsidRPr="00EA756F">
        <w:rPr>
          <w:rFonts w:ascii="Calibri" w:eastAsia="Calibri" w:hAnsi="Calibri" w:cs="Times New Roman"/>
          <w:szCs w:val="24"/>
        </w:rPr>
        <w:t>Log in</w:t>
      </w:r>
      <w:r w:rsidR="0022322D">
        <w:rPr>
          <w:rFonts w:ascii="Calibri" w:eastAsia="Calibri" w:hAnsi="Calibri" w:cs="Times New Roman"/>
          <w:szCs w:val="24"/>
        </w:rPr>
        <w:t xml:space="preserve"> </w:t>
      </w:r>
      <w:r w:rsidR="004403B7">
        <w:rPr>
          <w:rFonts w:ascii="Calibri" w:eastAsia="Calibri" w:hAnsi="Calibri" w:cs="Times New Roman"/>
          <w:szCs w:val="24"/>
        </w:rPr>
        <w:t>to the student portal</w:t>
      </w:r>
    </w:p>
    <w:p w14:paraId="7BF6017A" w14:textId="77777777" w:rsidR="00266E52" w:rsidRPr="00EA756F" w:rsidRDefault="00266E52" w:rsidP="00266E52">
      <w:pPr>
        <w:rPr>
          <w:rFonts w:ascii="Calibri" w:eastAsia="Calibri" w:hAnsi="Calibri" w:cs="Times New Roman"/>
          <w:szCs w:val="24"/>
        </w:rPr>
      </w:pPr>
      <w:r w:rsidRPr="00AD5286">
        <w:rPr>
          <w:rFonts w:ascii="Calibri" w:eastAsia="Calibri" w:hAnsi="Calibri" w:cs="Times New Roman"/>
          <w:b/>
          <w:color w:val="009688"/>
          <w:szCs w:val="24"/>
        </w:rPr>
        <w:t>Step 2:</w:t>
      </w:r>
      <w:r w:rsidRPr="00EA756F">
        <w:rPr>
          <w:rFonts w:ascii="Calibri" w:eastAsia="Calibri" w:hAnsi="Calibri" w:cs="Times New Roman"/>
          <w:color w:val="009688"/>
          <w:szCs w:val="24"/>
        </w:rPr>
        <w:t xml:space="preserve"> </w:t>
      </w:r>
      <w:r w:rsidRPr="00EA756F">
        <w:rPr>
          <w:rFonts w:ascii="Calibri" w:eastAsia="Calibri" w:hAnsi="Calibri" w:cs="Times New Roman"/>
          <w:szCs w:val="24"/>
        </w:rPr>
        <w:t xml:space="preserve">Start your EAL/D eligibility </w:t>
      </w:r>
      <w:r w:rsidR="004403B7">
        <w:rPr>
          <w:rFonts w:ascii="Calibri" w:eastAsia="Calibri" w:hAnsi="Calibri" w:cs="Times New Roman"/>
          <w:szCs w:val="24"/>
        </w:rPr>
        <w:t>application</w:t>
      </w:r>
    </w:p>
    <w:p w14:paraId="27A39723" w14:textId="77777777" w:rsidR="00266E52" w:rsidRPr="00EA756F" w:rsidRDefault="00266E52" w:rsidP="00266E52">
      <w:pPr>
        <w:rPr>
          <w:rFonts w:ascii="Calibri" w:eastAsia="Calibri" w:hAnsi="Calibri" w:cs="Times New Roman"/>
          <w:szCs w:val="24"/>
        </w:rPr>
      </w:pPr>
      <w:r w:rsidRPr="00AD5286">
        <w:rPr>
          <w:rFonts w:ascii="Calibri" w:eastAsia="Calibri" w:hAnsi="Calibri" w:cs="Times New Roman"/>
          <w:b/>
          <w:color w:val="009688"/>
          <w:szCs w:val="24"/>
        </w:rPr>
        <w:t>Step 3:</w:t>
      </w:r>
      <w:r w:rsidRPr="00EA756F">
        <w:rPr>
          <w:rFonts w:ascii="Calibri" w:eastAsia="Calibri" w:hAnsi="Calibri" w:cs="Times New Roman"/>
          <w:color w:val="009688"/>
          <w:szCs w:val="24"/>
        </w:rPr>
        <w:t xml:space="preserve"> </w:t>
      </w:r>
      <w:r w:rsidRPr="00EA756F">
        <w:rPr>
          <w:rFonts w:ascii="Calibri" w:eastAsia="Calibri" w:hAnsi="Calibri" w:cs="Times New Roman"/>
          <w:szCs w:val="24"/>
        </w:rPr>
        <w:t>U</w:t>
      </w:r>
      <w:r w:rsidR="004403B7">
        <w:rPr>
          <w:rFonts w:ascii="Calibri" w:eastAsia="Calibri" w:hAnsi="Calibri" w:cs="Times New Roman"/>
          <w:szCs w:val="24"/>
        </w:rPr>
        <w:t>pload your supporting documents</w:t>
      </w:r>
    </w:p>
    <w:p w14:paraId="49E9F042" w14:textId="77777777" w:rsidR="00266E52" w:rsidRPr="00EA756F" w:rsidRDefault="00266E52" w:rsidP="00266E52">
      <w:pPr>
        <w:rPr>
          <w:rFonts w:ascii="Calibri" w:eastAsia="Calibri" w:hAnsi="Calibri" w:cs="Times New Roman"/>
          <w:szCs w:val="24"/>
        </w:rPr>
      </w:pPr>
      <w:r w:rsidRPr="00AD5286">
        <w:rPr>
          <w:rFonts w:ascii="Calibri" w:eastAsia="Calibri" w:hAnsi="Calibri" w:cs="Times New Roman"/>
          <w:b/>
          <w:color w:val="009688"/>
          <w:szCs w:val="24"/>
        </w:rPr>
        <w:t>Step 4:</w:t>
      </w:r>
      <w:r w:rsidRPr="00EA756F">
        <w:rPr>
          <w:rFonts w:ascii="Calibri" w:eastAsia="Calibri" w:hAnsi="Calibri" w:cs="Times New Roman"/>
          <w:color w:val="009688"/>
          <w:szCs w:val="24"/>
        </w:rPr>
        <w:t xml:space="preserve"> </w:t>
      </w:r>
      <w:r w:rsidRPr="00EA756F">
        <w:rPr>
          <w:rFonts w:ascii="Calibri" w:eastAsia="Calibri" w:hAnsi="Calibri" w:cs="Times New Roman"/>
          <w:szCs w:val="24"/>
        </w:rPr>
        <w:t xml:space="preserve">Submit your </w:t>
      </w:r>
      <w:r w:rsidR="004604A3">
        <w:rPr>
          <w:rFonts w:ascii="Calibri" w:eastAsia="Calibri" w:hAnsi="Calibri" w:cs="Times New Roman"/>
          <w:szCs w:val="24"/>
        </w:rPr>
        <w:t xml:space="preserve">EAL/D eligibility </w:t>
      </w:r>
      <w:r w:rsidR="004403B7">
        <w:rPr>
          <w:rFonts w:ascii="Calibri" w:eastAsia="Calibri" w:hAnsi="Calibri" w:cs="Times New Roman"/>
          <w:szCs w:val="24"/>
        </w:rPr>
        <w:t>application</w:t>
      </w:r>
    </w:p>
    <w:p w14:paraId="2EB2E5F3" w14:textId="77777777" w:rsidR="00266E52" w:rsidRPr="00EA756F" w:rsidRDefault="00266E52" w:rsidP="00266E52">
      <w:pPr>
        <w:rPr>
          <w:rFonts w:ascii="Calibri" w:eastAsia="Calibri" w:hAnsi="Calibri" w:cs="Times New Roman"/>
          <w:szCs w:val="24"/>
        </w:rPr>
      </w:pPr>
      <w:r w:rsidRPr="00AD5286">
        <w:rPr>
          <w:rFonts w:ascii="Calibri" w:eastAsia="Calibri" w:hAnsi="Calibri" w:cs="Times New Roman"/>
          <w:b/>
          <w:color w:val="009688"/>
          <w:szCs w:val="24"/>
        </w:rPr>
        <w:t>Step 5:</w:t>
      </w:r>
      <w:r w:rsidRPr="00EA756F">
        <w:rPr>
          <w:rFonts w:ascii="Calibri" w:eastAsia="Calibri" w:hAnsi="Calibri" w:cs="Times New Roman"/>
          <w:color w:val="009688"/>
          <w:szCs w:val="24"/>
        </w:rPr>
        <w:t xml:space="preserve"> </w:t>
      </w:r>
      <w:r w:rsidRPr="00EA756F">
        <w:rPr>
          <w:rFonts w:ascii="Calibri" w:eastAsia="Calibri" w:hAnsi="Calibri" w:cs="Times New Roman"/>
          <w:szCs w:val="24"/>
        </w:rPr>
        <w:t>Check the student portal for your EAL/D eligibility</w:t>
      </w:r>
      <w:r w:rsidR="004403B7">
        <w:rPr>
          <w:rFonts w:ascii="Calibri" w:eastAsia="Calibri" w:hAnsi="Calibri" w:cs="Times New Roman"/>
          <w:szCs w:val="24"/>
        </w:rPr>
        <w:t xml:space="preserve"> status</w:t>
      </w:r>
    </w:p>
    <w:p w14:paraId="202C6A2E" w14:textId="762ED5F2" w:rsidR="00477294" w:rsidRDefault="00477294" w:rsidP="00BC6F3F"/>
    <w:p w14:paraId="7DD29F58" w14:textId="77777777" w:rsidR="002B3CC4" w:rsidRDefault="002B3CC4" w:rsidP="00BC6F3F">
      <w:pPr>
        <w:sectPr w:rsidR="002B3CC4" w:rsidSect="00477294">
          <w:headerReference w:type="default" r:id="rId16"/>
          <w:footerReference w:type="default" r:id="rId17"/>
          <w:type w:val="oddPage"/>
          <w:pgSz w:w="11906" w:h="16838"/>
          <w:pgMar w:top="1440" w:right="1440" w:bottom="1134" w:left="1440" w:header="709" w:footer="709" w:gutter="0"/>
          <w:pgNumType w:start="1"/>
          <w:cols w:space="708"/>
          <w:docGrid w:linePitch="360"/>
        </w:sectPr>
      </w:pPr>
    </w:p>
    <w:p w14:paraId="62F22473" w14:textId="55270292" w:rsidR="008B0FE4" w:rsidRPr="00D57803" w:rsidRDefault="008B0FE4" w:rsidP="0026036F">
      <w:pPr>
        <w:pStyle w:val="Heading1"/>
      </w:pPr>
      <w:bookmarkStart w:id="2" w:name="_Toc12630114"/>
      <w:bookmarkStart w:id="3" w:name="_Toc12632007"/>
      <w:bookmarkStart w:id="4" w:name="_Toc92451255"/>
      <w:r w:rsidRPr="008B0FE4">
        <w:lastRenderedPageBreak/>
        <w:t>Checklist</w:t>
      </w:r>
      <w:bookmarkEnd w:id="2"/>
      <w:bookmarkEnd w:id="3"/>
      <w:bookmarkEnd w:id="4"/>
    </w:p>
    <w:p w14:paraId="40BF3795" w14:textId="13F6A699" w:rsidR="008B0FE4" w:rsidRPr="008B0FE4" w:rsidRDefault="008B0FE4" w:rsidP="005A4F8B">
      <w:pPr>
        <w:spacing w:after="120" w:line="240" w:lineRule="auto"/>
        <w:rPr>
          <w:rFonts w:ascii="Calibri" w:eastAsia="Calibri" w:hAnsi="Calibri" w:cs="Times New Roman"/>
          <w:b/>
          <w:color w:val="009688"/>
          <w:sz w:val="36"/>
          <w:szCs w:val="56"/>
        </w:rPr>
      </w:pPr>
      <w:r w:rsidRPr="008B0FE4">
        <w:rPr>
          <w:rFonts w:ascii="Calibri" w:eastAsia="Calibri" w:hAnsi="Calibri" w:cs="Times New Roman"/>
        </w:rPr>
        <w:t>Use this checklist to make sure that you have everything you need before you start</w:t>
      </w:r>
      <w:r w:rsidR="00D2168A">
        <w:rPr>
          <w:rFonts w:ascii="Calibri" w:eastAsia="Calibri" w:hAnsi="Calibri" w:cs="Times New Roman"/>
        </w:rPr>
        <w:t xml:space="preserve"> your application</w:t>
      </w:r>
      <w:r w:rsidRPr="008B0FE4">
        <w:rPr>
          <w:rFonts w:ascii="Calibri" w:eastAsia="Calibri" w:hAnsi="Calibri" w:cs="Times New Roman"/>
        </w:rPr>
        <w:t>. To complete your online application, you will need to use a computer, either at home or at school. If you have any questions, ask your parent</w:t>
      </w:r>
      <w:r w:rsidR="009F4DC2">
        <w:rPr>
          <w:rFonts w:ascii="Calibri" w:eastAsia="Calibri" w:hAnsi="Calibri" w:cs="Times New Roman"/>
        </w:rPr>
        <w:t>/</w:t>
      </w:r>
      <w:r w:rsidRPr="008B0FE4">
        <w:rPr>
          <w:rFonts w:ascii="Calibri" w:eastAsia="Calibri" w:hAnsi="Calibri" w:cs="Times New Roman"/>
        </w:rPr>
        <w:t xml:space="preserve">s or EAL/D teacher to help you. </w:t>
      </w:r>
    </w:p>
    <w:p w14:paraId="02C42A78" w14:textId="77777777" w:rsidR="008B0FE4" w:rsidRPr="008B0FE4" w:rsidRDefault="00485EEE" w:rsidP="00420D92">
      <w:pPr>
        <w:spacing w:after="120" w:line="240" w:lineRule="auto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8B31886" wp14:editId="49C08C12">
                <wp:simplePos x="0" y="0"/>
                <wp:positionH relativeFrom="column">
                  <wp:posOffset>180975</wp:posOffset>
                </wp:positionH>
                <wp:positionV relativeFrom="paragraph">
                  <wp:posOffset>48421</wp:posOffset>
                </wp:positionV>
                <wp:extent cx="5476240" cy="0"/>
                <wp:effectExtent l="0" t="0" r="29210" b="19050"/>
                <wp:wrapNone/>
                <wp:docPr id="83" name="Straight Connector 83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AADC88A" id="Straight Connector 83" o:spid="_x0000_s1026" alt="Title: Decorative line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5pt,3.8pt" to="445.4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" strokecolor="#a6a6a6"/>
            </w:pict>
          </mc:Fallback>
        </mc:AlternateContent>
      </w:r>
      <w:r w:rsidR="00595F0B" w:rsidRPr="008B0FE4">
        <w:rPr>
          <w:rFonts w:ascii="Calibri" w:eastAsia="Calibri" w:hAnsi="Calibri" w:cs="Times New Roman"/>
          <w:noProof/>
          <w:sz w:val="20"/>
          <w:lang w:eastAsia="en-A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ACA5BA3" wp14:editId="5140B44A">
                <wp:simplePos x="0" y="0"/>
                <wp:positionH relativeFrom="column">
                  <wp:posOffset>-38735</wp:posOffset>
                </wp:positionH>
                <wp:positionV relativeFrom="paragraph">
                  <wp:posOffset>12226</wp:posOffset>
                </wp:positionV>
                <wp:extent cx="243840" cy="340995"/>
                <wp:effectExtent l="0" t="0" r="0" b="1905"/>
                <wp:wrapNone/>
                <wp:docPr id="5" name="Text Box 5" descr="Folded over icon indicating step 1 in the EAL/D application checklist" title="Step 1 ic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72DB0" w14:textId="77777777" w:rsidR="005D0B72" w:rsidRPr="008B0FE4" w:rsidRDefault="005D0B72" w:rsidP="008B0FE4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8B0FE4">
                              <w:rPr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A5BA3" id="Text Box 5" o:spid="_x0000_s1028" type="#_x0000_t202" alt="Title: Step 1 icon  - Description: Folded over icon indicating step 1 in the EAL/D application checklist" style="position:absolute;margin-left:-3.05pt;margin-top:.95pt;width:19.2pt;height:26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" filled="f" stroked="f" strokeweight=".5pt">
                <v:textbox>
                  <w:txbxContent>
                    <w:p w14:paraId="0F072DB0" w14:textId="77777777" w:rsidR="005D0B72" w:rsidRPr="008B0FE4" w:rsidRDefault="005D0B72" w:rsidP="008B0FE4">
                      <w:pPr>
                        <w:rPr>
                          <w:b/>
                          <w:color w:val="FFFFFF"/>
                        </w:rPr>
                      </w:pPr>
                      <w:r w:rsidRPr="008B0FE4">
                        <w:rPr>
                          <w:b/>
                          <w:color w:val="FFFFFF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B0FE4" w:rsidRPr="008B0FE4">
        <w:rPr>
          <w:rFonts w:ascii="Calibri" w:eastAsia="Calibri" w:hAnsi="Calibri" w:cs="Times New Roman"/>
          <w:noProof/>
          <w:lang w:eastAsia="en-AU"/>
        </w:rPr>
        <w:drawing>
          <wp:inline distT="0" distB="0" distL="0" distR="0" wp14:anchorId="386CCC9F" wp14:editId="40F2CB06">
            <wp:extent cx="212975" cy="288000"/>
            <wp:effectExtent l="0" t="0" r="0" b="0"/>
            <wp:docPr id="88" name="Picture 88" descr="Green icon showing number 1" title="Ic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FE4" w:rsidRPr="001848BE">
        <w:rPr>
          <w:rFonts w:ascii="Calibri" w:eastAsia="Calibri" w:hAnsi="Calibri" w:cs="Times New Roman"/>
          <w:b/>
          <w:color w:val="7030A0"/>
          <w:lang w:val="en-GB"/>
        </w:rPr>
        <w:t>Logging in</w:t>
      </w:r>
      <w:r w:rsidR="009D0E7D">
        <w:rPr>
          <w:rFonts w:ascii="Calibri" w:eastAsia="Calibri" w:hAnsi="Calibri" w:cs="Times New Roman"/>
          <w:b/>
          <w:color w:val="7030A0"/>
          <w:lang w:val="en-GB"/>
        </w:rPr>
        <w:t xml:space="preserve"> </w:t>
      </w:r>
      <w:r w:rsidR="008B0FE4" w:rsidRPr="001848BE">
        <w:rPr>
          <w:rFonts w:ascii="Calibri" w:eastAsia="Calibri" w:hAnsi="Calibri" w:cs="Times New Roman"/>
          <w:b/>
          <w:color w:val="7030A0"/>
          <w:lang w:val="en-GB"/>
        </w:rPr>
        <w:t>to the student portal</w:t>
      </w:r>
    </w:p>
    <w:p w14:paraId="5AA01568" w14:textId="78071BF8" w:rsidR="008B0FE4" w:rsidRPr="00731018" w:rsidRDefault="008B0FE4" w:rsidP="005A4F8B">
      <w:pPr>
        <w:spacing w:after="120" w:line="240" w:lineRule="auto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To log in</w:t>
      </w:r>
      <w:r w:rsidR="00D2168A">
        <w:rPr>
          <w:rFonts w:ascii="Calibri" w:eastAsia="Calibri" w:hAnsi="Calibri" w:cs="Times New Roman"/>
        </w:rPr>
        <w:t xml:space="preserve"> </w:t>
      </w:r>
      <w:r w:rsidRPr="008B0FE4">
        <w:rPr>
          <w:rFonts w:ascii="Calibri" w:eastAsia="Calibri" w:hAnsi="Calibri" w:cs="Times New Roman"/>
        </w:rPr>
        <w:t xml:space="preserve">to the student portal, you will need your </w:t>
      </w:r>
      <w:r w:rsidRPr="008B0FE4">
        <w:rPr>
          <w:rFonts w:ascii="Calibri" w:eastAsia="Calibri" w:hAnsi="Calibri" w:cs="Times New Roman"/>
          <w:b/>
        </w:rPr>
        <w:t>WA student number</w:t>
      </w:r>
      <w:r w:rsidRPr="00C6527E">
        <w:rPr>
          <w:rFonts w:ascii="Calibri" w:eastAsia="Calibri" w:hAnsi="Calibri" w:cs="Times New Roman"/>
        </w:rPr>
        <w:t>,</w:t>
      </w:r>
      <w:r w:rsidRPr="008B0FE4">
        <w:rPr>
          <w:rFonts w:ascii="Calibri" w:eastAsia="Calibri" w:hAnsi="Calibri" w:cs="Times New Roman"/>
        </w:rPr>
        <w:t xml:space="preserve"> which you will find on your school report/s</w:t>
      </w:r>
      <w:r w:rsidR="00926886">
        <w:rPr>
          <w:rFonts w:ascii="Calibri" w:eastAsia="Calibri" w:hAnsi="Calibri" w:cs="Times New Roman"/>
        </w:rPr>
        <w:t>.</w:t>
      </w:r>
      <w:r w:rsidR="00731018">
        <w:rPr>
          <w:rFonts w:ascii="Calibri" w:eastAsia="Calibri" w:hAnsi="Calibri" w:cs="Times New Roman"/>
        </w:rPr>
        <w:t xml:space="preserve"> </w:t>
      </w:r>
      <w:r w:rsidRPr="008B0FE4">
        <w:rPr>
          <w:rFonts w:ascii="Calibri" w:eastAsia="Calibri" w:hAnsi="Calibri" w:cs="Times New Roman"/>
        </w:rPr>
        <w:t>You will also need a</w:t>
      </w:r>
      <w:r w:rsidRPr="008B0FE4">
        <w:rPr>
          <w:rFonts w:ascii="Calibri" w:eastAsia="Calibri" w:hAnsi="Calibri" w:cs="Times New Roman"/>
          <w:b/>
        </w:rPr>
        <w:t xml:space="preserve"> personal email address</w:t>
      </w:r>
      <w:r w:rsidR="001950F4">
        <w:rPr>
          <w:rFonts w:ascii="Calibri" w:eastAsia="Calibri" w:hAnsi="Calibri" w:cs="Times New Roman"/>
        </w:rPr>
        <w:t xml:space="preserve"> and</w:t>
      </w:r>
      <w:r w:rsidRPr="008B0FE4">
        <w:rPr>
          <w:rFonts w:ascii="Calibri" w:eastAsia="Calibri" w:hAnsi="Calibri" w:cs="Times New Roman"/>
        </w:rPr>
        <w:t xml:space="preserve"> must be able to access your personal email account when you complete your online application.</w:t>
      </w:r>
    </w:p>
    <w:p w14:paraId="4A622380" w14:textId="77777777" w:rsidR="008B0FE4" w:rsidRPr="008B0FE4" w:rsidRDefault="00E75135" w:rsidP="001848BE">
      <w:pPr>
        <w:spacing w:after="120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D638829" wp14:editId="2E6B64B6">
                <wp:simplePos x="0" y="0"/>
                <wp:positionH relativeFrom="column">
                  <wp:posOffset>180340</wp:posOffset>
                </wp:positionH>
                <wp:positionV relativeFrom="paragraph">
                  <wp:posOffset>50326</wp:posOffset>
                </wp:positionV>
                <wp:extent cx="5476240" cy="0"/>
                <wp:effectExtent l="0" t="0" r="29210" b="19050"/>
                <wp:wrapNone/>
                <wp:docPr id="84" name="Straight Connector 84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17D38E11" id="Straight Connector 84" o:spid="_x0000_s1026" alt="Title: Decorative line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3.95pt" to="445.4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" strokecolor="#a6a6a6"/>
            </w:pict>
          </mc:Fallback>
        </mc:AlternateContent>
      </w:r>
      <w:r w:rsidR="008B0FE4"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9036F75" wp14:editId="2E7AB616">
                <wp:simplePos x="0" y="0"/>
                <wp:positionH relativeFrom="column">
                  <wp:posOffset>-35560</wp:posOffset>
                </wp:positionH>
                <wp:positionV relativeFrom="paragraph">
                  <wp:posOffset>0</wp:posOffset>
                </wp:positionV>
                <wp:extent cx="243840" cy="340995"/>
                <wp:effectExtent l="0" t="0" r="0" b="1905"/>
                <wp:wrapNone/>
                <wp:docPr id="45" name="Text Box 45" descr="Folded over icon indicating step 2 in the EAL/D application checklist" title="Step 2 ic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BBA44" w14:textId="77777777" w:rsidR="005D0B72" w:rsidRPr="008B0FE4" w:rsidRDefault="005D0B72" w:rsidP="008B0FE4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 w:rsidRPr="008B0FE4">
                              <w:rPr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36F75" id="Text Box 45" o:spid="_x0000_s1029" type="#_x0000_t202" alt="Title: Step 2 icon  - Description: Folded over icon indicating step 2 in the EAL/D application checklist" style="position:absolute;margin-left:-2.8pt;margin-top:0;width:19.2pt;height:26.8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" filled="f" stroked="f" strokeweight=".5pt">
                <v:textbox>
                  <w:txbxContent>
                    <w:p w14:paraId="701BBA44" w14:textId="77777777" w:rsidR="005D0B72" w:rsidRPr="008B0FE4" w:rsidRDefault="005D0B72" w:rsidP="008B0FE4">
                      <w:pPr>
                        <w:rPr>
                          <w:b/>
                          <w:color w:val="FFFFFF"/>
                        </w:rPr>
                      </w:pPr>
                      <w:r w:rsidRPr="008B0FE4">
                        <w:rPr>
                          <w:b/>
                          <w:color w:val="FFFFFF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8B0FE4" w:rsidRPr="008B0FE4">
        <w:rPr>
          <w:rFonts w:ascii="Calibri" w:eastAsia="Calibri" w:hAnsi="Calibri" w:cs="Times New Roman"/>
          <w:noProof/>
          <w:lang w:eastAsia="en-AU"/>
        </w:rPr>
        <w:drawing>
          <wp:inline distT="0" distB="0" distL="0" distR="0" wp14:anchorId="4A70A7CC" wp14:editId="5EE21B38">
            <wp:extent cx="212975" cy="288000"/>
            <wp:effectExtent l="0" t="0" r="0" b="0"/>
            <wp:docPr id="89" name="Picture 89" title="Ic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0FE4" w:rsidRPr="001848BE">
        <w:rPr>
          <w:rFonts w:ascii="Calibri" w:eastAsia="Calibri" w:hAnsi="Calibri" w:cs="Times New Roman"/>
          <w:b/>
          <w:color w:val="7030A0"/>
          <w:lang w:val="en-GB"/>
        </w:rPr>
        <w:t>Residential information</w:t>
      </w:r>
    </w:p>
    <w:p w14:paraId="31F8D4D8" w14:textId="77777777" w:rsidR="008B0FE4" w:rsidRPr="00266E52" w:rsidRDefault="008B0FE4" w:rsidP="007D2DCC">
      <w:pPr>
        <w:spacing w:after="120" w:line="240" w:lineRule="auto"/>
        <w:rPr>
          <w:rFonts w:ascii="Calibri" w:eastAsia="Calibri" w:hAnsi="Calibri" w:cs="Times New Roman"/>
        </w:rPr>
      </w:pPr>
      <w:r w:rsidRPr="00266E52">
        <w:rPr>
          <w:rFonts w:ascii="Calibri" w:eastAsia="Calibri" w:hAnsi="Calibri" w:cs="Times New Roman"/>
        </w:rPr>
        <w:t>You will need to provide the following details:</w:t>
      </w:r>
    </w:p>
    <w:p w14:paraId="320A3929" w14:textId="0FBF442C" w:rsidR="008B0FE4" w:rsidRDefault="008B0FE4" w:rsidP="0051465E">
      <w:pPr>
        <w:numPr>
          <w:ilvl w:val="0"/>
          <w:numId w:val="16"/>
        </w:numPr>
        <w:spacing w:after="6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country of birth</w:t>
      </w:r>
    </w:p>
    <w:p w14:paraId="37A7072E" w14:textId="2F0CD64A" w:rsidR="00731018" w:rsidRPr="00731018" w:rsidRDefault="00731018" w:rsidP="0051465E">
      <w:pPr>
        <w:pStyle w:val="ListParagraph"/>
        <w:numPr>
          <w:ilvl w:val="0"/>
          <w:numId w:val="16"/>
        </w:numPr>
        <w:spacing w:after="60" w:line="240" w:lineRule="auto"/>
        <w:ind w:left="357" w:hanging="357"/>
      </w:pPr>
      <w:r>
        <w:t>total time you have lived in a predominantly English-speaking country*</w:t>
      </w:r>
    </w:p>
    <w:p w14:paraId="20C7DA7F" w14:textId="77777777" w:rsidR="008B0FE4" w:rsidRPr="008B0FE4" w:rsidRDefault="008B0FE4" w:rsidP="0051465E">
      <w:pPr>
        <w:numPr>
          <w:ilvl w:val="0"/>
          <w:numId w:val="16"/>
        </w:numPr>
        <w:spacing w:after="6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 xml:space="preserve">country of birth – mother and father (or carer/s) </w:t>
      </w:r>
    </w:p>
    <w:p w14:paraId="2E15F8A1" w14:textId="25C59A47" w:rsidR="008B0FE4" w:rsidRPr="008B0FE4" w:rsidRDefault="008B0FE4" w:rsidP="0051465E">
      <w:pPr>
        <w:numPr>
          <w:ilvl w:val="0"/>
          <w:numId w:val="16"/>
        </w:numPr>
        <w:spacing w:after="6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countries you have lived in</w:t>
      </w:r>
      <w:r w:rsidR="00EC23AC">
        <w:rPr>
          <w:rFonts w:ascii="Calibri" w:eastAsia="Calibri" w:hAnsi="Calibri" w:cs="Calibri"/>
        </w:rPr>
        <w:t>†</w:t>
      </w:r>
    </w:p>
    <w:p w14:paraId="1BEFFEB3" w14:textId="77777777" w:rsidR="008B0FE4" w:rsidRPr="008B0FE4" w:rsidRDefault="008B0FE4" w:rsidP="0051465E">
      <w:pPr>
        <w:numPr>
          <w:ilvl w:val="0"/>
          <w:numId w:val="16"/>
        </w:numPr>
        <w:spacing w:after="6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nationality</w:t>
      </w:r>
    </w:p>
    <w:p w14:paraId="610AD412" w14:textId="623374A8" w:rsidR="008B0FE4" w:rsidRDefault="008B0FE4" w:rsidP="0051465E">
      <w:pPr>
        <w:numPr>
          <w:ilvl w:val="0"/>
          <w:numId w:val="16"/>
        </w:numPr>
        <w:spacing w:after="12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languages you speak at home</w:t>
      </w:r>
    </w:p>
    <w:p w14:paraId="672C52FB" w14:textId="68B048C8" w:rsidR="00731018" w:rsidRDefault="00731018" w:rsidP="003F2B36">
      <w:pPr>
        <w:spacing w:after="120" w:line="240" w:lineRule="auto"/>
      </w:pPr>
      <w:r>
        <w:t>* countries where English is the primary and/or official language</w:t>
      </w:r>
    </w:p>
    <w:p w14:paraId="4B172858" w14:textId="11098461" w:rsidR="00731018" w:rsidRPr="00731018" w:rsidRDefault="004376D7" w:rsidP="005A4F8B">
      <w:pPr>
        <w:spacing w:after="120" w:line="240" w:lineRule="auto"/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5E43BEF" wp14:editId="2605DACD">
                <wp:simplePos x="0" y="0"/>
                <wp:positionH relativeFrom="margin">
                  <wp:posOffset>-38100</wp:posOffset>
                </wp:positionH>
                <wp:positionV relativeFrom="paragraph">
                  <wp:posOffset>248603</wp:posOffset>
                </wp:positionV>
                <wp:extent cx="238125" cy="340995"/>
                <wp:effectExtent l="0" t="0" r="0" b="1905"/>
                <wp:wrapNone/>
                <wp:docPr id="26" name="Text Box 26" descr="Folded over icon indicating step 2 in the EAL/D application checklist" title="Step 2 ic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8FF23" w14:textId="74DF241B" w:rsidR="004376D7" w:rsidRPr="008B0FE4" w:rsidRDefault="004376D7" w:rsidP="004376D7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43BEF" id="Text Box 26" o:spid="_x0000_s1030" type="#_x0000_t202" alt="Title: Step 2 icon  - Description: Folded over icon indicating step 2 in the EAL/D application checklist" style="position:absolute;margin-left:-3pt;margin-top:19.6pt;width:18.75pt;height:26.85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" filled="f" stroked="f" strokeweight=".5pt">
                <v:textbox>
                  <w:txbxContent>
                    <w:p w14:paraId="0418FF23" w14:textId="74DF241B" w:rsidR="004376D7" w:rsidRPr="008B0FE4" w:rsidRDefault="004376D7" w:rsidP="004376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AC">
        <w:rPr>
          <w:rFonts w:cstheme="minorHAnsi"/>
        </w:rPr>
        <w:t>†</w:t>
      </w:r>
      <w:r w:rsidR="00731018">
        <w:t xml:space="preserve"> countries where you have lived as a resident, not countries </w:t>
      </w:r>
      <w:r w:rsidR="0048677D">
        <w:t xml:space="preserve">that </w:t>
      </w:r>
      <w:r w:rsidR="00731018">
        <w:t>you have visited on holiday</w:t>
      </w:r>
    </w:p>
    <w:p w14:paraId="77769578" w14:textId="267CA54C" w:rsidR="008B0FE4" w:rsidRPr="008B0FE4" w:rsidRDefault="008B0FE4" w:rsidP="00595F0B">
      <w:pPr>
        <w:spacing w:after="120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CCC61E7" wp14:editId="2375D893">
                <wp:simplePos x="0" y="0"/>
                <wp:positionH relativeFrom="column">
                  <wp:posOffset>179736</wp:posOffset>
                </wp:positionH>
                <wp:positionV relativeFrom="paragraph">
                  <wp:posOffset>53975</wp:posOffset>
                </wp:positionV>
                <wp:extent cx="5476240" cy="0"/>
                <wp:effectExtent l="0" t="0" r="29210" b="19050"/>
                <wp:wrapNone/>
                <wp:docPr id="85" name="Straight Connector 85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5C586C" id="Straight Connector 85" o:spid="_x0000_s1026" alt="Title: Decorative line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4.25pt" to="445.3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" strokecolor="#bfbfbf"/>
            </w:pict>
          </mc:Fallback>
        </mc:AlternateContent>
      </w:r>
      <w:r w:rsidRPr="008B0FE4">
        <w:rPr>
          <w:rFonts w:ascii="Calibri" w:eastAsia="Calibri" w:hAnsi="Calibri" w:cs="Times New Roman"/>
          <w:noProof/>
          <w:lang w:eastAsia="en-AU"/>
        </w:rPr>
        <w:drawing>
          <wp:inline distT="0" distB="0" distL="0" distR="0" wp14:anchorId="28748DA3" wp14:editId="7A134ABC">
            <wp:extent cx="212975" cy="288000"/>
            <wp:effectExtent l="0" t="0" r="0" b="0"/>
            <wp:docPr id="90" name="Picture 90" descr="Green icon with number 3" title="Ico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5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8BE">
        <w:rPr>
          <w:rFonts w:ascii="Calibri" w:eastAsia="Calibri" w:hAnsi="Calibri" w:cs="Times New Roman"/>
          <w:b/>
          <w:color w:val="7030A0"/>
          <w:lang w:val="en-GB"/>
        </w:rPr>
        <w:t>Educational background</w:t>
      </w:r>
    </w:p>
    <w:p w14:paraId="1B51221E" w14:textId="77777777" w:rsidR="008B0FE4" w:rsidRPr="00266E52" w:rsidRDefault="008B0FE4" w:rsidP="007D2DCC">
      <w:pPr>
        <w:spacing w:after="120" w:line="240" w:lineRule="auto"/>
        <w:rPr>
          <w:rFonts w:ascii="Calibri" w:eastAsia="Calibri" w:hAnsi="Calibri" w:cs="Times New Roman"/>
        </w:rPr>
      </w:pPr>
      <w:r w:rsidRPr="00266E52">
        <w:rPr>
          <w:rFonts w:ascii="Calibri" w:eastAsia="Calibri" w:hAnsi="Calibri" w:cs="Times New Roman"/>
        </w:rPr>
        <w:t>Make sure you have:</w:t>
      </w:r>
    </w:p>
    <w:p w14:paraId="1296A6C1" w14:textId="2E4A2F86" w:rsidR="008B0FE4" w:rsidRPr="008B0FE4" w:rsidRDefault="008B0FE4" w:rsidP="003F2B36">
      <w:pPr>
        <w:numPr>
          <w:ilvl w:val="0"/>
          <w:numId w:val="16"/>
        </w:numPr>
        <w:spacing w:after="12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details of the schools you attended for every</w:t>
      </w:r>
      <w:r w:rsidR="009E2FE7">
        <w:rPr>
          <w:rFonts w:ascii="Calibri" w:eastAsia="Calibri" w:hAnsi="Calibri" w:cs="Times New Roman"/>
        </w:rPr>
        <w:t xml:space="preserve"> school year from </w:t>
      </w:r>
      <w:r w:rsidR="003F2B36">
        <w:rPr>
          <w:rFonts w:ascii="Calibri" w:eastAsia="Calibri" w:hAnsi="Calibri" w:cs="Times New Roman"/>
        </w:rPr>
        <w:t>Year 1</w:t>
      </w:r>
      <w:r w:rsidR="009E2FE7">
        <w:rPr>
          <w:rFonts w:ascii="Calibri" w:eastAsia="Calibri" w:hAnsi="Calibri" w:cs="Times New Roman"/>
        </w:rPr>
        <w:t>:</w:t>
      </w:r>
    </w:p>
    <w:p w14:paraId="3887E306" w14:textId="2C1B96A6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contextualSpacing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 xml:space="preserve">name of </w:t>
      </w:r>
      <w:r w:rsidR="005D1C5B">
        <w:rPr>
          <w:rFonts w:ascii="Calibri" w:eastAsia="Calibri" w:hAnsi="Calibri" w:cs="Times New Roman"/>
        </w:rPr>
        <w:t xml:space="preserve">the </w:t>
      </w:r>
      <w:r w:rsidRPr="008B0FE4">
        <w:rPr>
          <w:rFonts w:ascii="Calibri" w:eastAsia="Calibri" w:hAnsi="Calibri" w:cs="Times New Roman"/>
        </w:rPr>
        <w:t>school</w:t>
      </w:r>
    </w:p>
    <w:p w14:paraId="501D3DC3" w14:textId="346F7878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contextualSpacing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 xml:space="preserve">country where </w:t>
      </w:r>
      <w:r w:rsidR="005D1C5B">
        <w:rPr>
          <w:rFonts w:ascii="Calibri" w:eastAsia="Calibri" w:hAnsi="Calibri" w:cs="Times New Roman"/>
        </w:rPr>
        <w:t xml:space="preserve">the </w:t>
      </w:r>
      <w:r w:rsidRPr="008B0FE4">
        <w:rPr>
          <w:rFonts w:ascii="Calibri" w:eastAsia="Calibri" w:hAnsi="Calibri" w:cs="Times New Roman"/>
        </w:rPr>
        <w:t>school is located</w:t>
      </w:r>
    </w:p>
    <w:p w14:paraId="0CD740DA" w14:textId="77777777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contextualSpacing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calendar years you attended the school</w:t>
      </w:r>
    </w:p>
    <w:p w14:paraId="38DFAAF6" w14:textId="26090D45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contextualSpacing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international school status</w:t>
      </w:r>
      <w:r w:rsidR="00EC23AC">
        <w:rPr>
          <w:rFonts w:ascii="Calibri" w:eastAsia="Calibri" w:hAnsi="Calibri" w:cs="Times New Roman"/>
        </w:rPr>
        <w:t>‡</w:t>
      </w:r>
    </w:p>
    <w:p w14:paraId="77AE68F2" w14:textId="77777777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contextualSpacing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main language of school delivery</w:t>
      </w:r>
    </w:p>
    <w:p w14:paraId="78FCF3FC" w14:textId="77777777" w:rsidR="008B0FE4" w:rsidRPr="008B0FE4" w:rsidRDefault="008B0FE4" w:rsidP="003F2B36">
      <w:pPr>
        <w:numPr>
          <w:ilvl w:val="0"/>
          <w:numId w:val="19"/>
        </w:numPr>
        <w:spacing w:after="120" w:line="240" w:lineRule="auto"/>
        <w:ind w:left="641" w:hanging="284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percentage of course delivery in English</w:t>
      </w:r>
    </w:p>
    <w:p w14:paraId="1B29164A" w14:textId="3E37E90E" w:rsidR="008B0FE4" w:rsidRPr="00731018" w:rsidRDefault="008B0FE4" w:rsidP="003F2B36">
      <w:pPr>
        <w:numPr>
          <w:ilvl w:val="0"/>
          <w:numId w:val="16"/>
        </w:numPr>
        <w:spacing w:after="12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 xml:space="preserve"> school report/s for years where you attended </w:t>
      </w:r>
      <w:r w:rsidR="00731018">
        <w:t>school</w:t>
      </w:r>
      <w:r w:rsidR="00731018" w:rsidRPr="00DA7631">
        <w:t xml:space="preserve"> </w:t>
      </w:r>
      <w:r w:rsidR="00731018">
        <w:t xml:space="preserve">where English was </w:t>
      </w:r>
      <w:r w:rsidR="00731018" w:rsidRPr="00C241F3">
        <w:rPr>
          <w:b/>
        </w:rPr>
        <w:t>not</w:t>
      </w:r>
      <w:r w:rsidR="00731018">
        <w:t xml:space="preserve"> the main </w:t>
      </w:r>
      <w:r w:rsidR="009C544C">
        <w:t>medium</w:t>
      </w:r>
      <w:r w:rsidR="00731018">
        <w:t xml:space="preserve"> of course delivery</w:t>
      </w:r>
    </w:p>
    <w:p w14:paraId="035822CF" w14:textId="4C002024" w:rsidR="00731018" w:rsidRPr="00731018" w:rsidRDefault="004376D7" w:rsidP="005A4F8B">
      <w:pPr>
        <w:spacing w:after="120" w:line="240" w:lineRule="auto"/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CD9E5D0" wp14:editId="4FC45945">
                <wp:simplePos x="0" y="0"/>
                <wp:positionH relativeFrom="margin">
                  <wp:posOffset>-38100</wp:posOffset>
                </wp:positionH>
                <wp:positionV relativeFrom="paragraph">
                  <wp:posOffset>246380</wp:posOffset>
                </wp:positionV>
                <wp:extent cx="204153" cy="266700"/>
                <wp:effectExtent l="0" t="0" r="0" b="0"/>
                <wp:wrapNone/>
                <wp:docPr id="30" name="Text Box 30" descr="Folded over icon indicating step 2 in the EAL/D application checklist" title="Step 2 icon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53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8DE6F0" w14:textId="2456705A" w:rsidR="004376D7" w:rsidRPr="008B0FE4" w:rsidRDefault="004376D7" w:rsidP="004376D7">
                            <w:pPr>
                              <w:rPr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9E5D0" id="Text Box 30" o:spid="_x0000_s1031" type="#_x0000_t202" alt="Title: Step 2 icon  - Description: Folded over icon indicating step 2 in the EAL/D application checklist" style="position:absolute;margin-left:-3pt;margin-top:19.4pt;width:16.1pt;height:21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" filled="f" stroked="f" strokeweight=".5pt">
                <v:textbox>
                  <w:txbxContent>
                    <w:p w14:paraId="218DE6F0" w14:textId="2456705A" w:rsidR="004376D7" w:rsidRPr="008B0FE4" w:rsidRDefault="004376D7" w:rsidP="004376D7">
                      <w:pPr>
                        <w:rPr>
                          <w:b/>
                          <w:color w:val="FFFFFF"/>
                        </w:rPr>
                      </w:pPr>
                      <w:r>
                        <w:rPr>
                          <w:b/>
                          <w:color w:val="FFFFFF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23AC">
        <w:t>‡</w:t>
      </w:r>
      <w:r w:rsidR="00731018">
        <w:t xml:space="preserve"> schools that teach an international curriculum</w:t>
      </w:r>
    </w:p>
    <w:p w14:paraId="1248E595" w14:textId="0ED0E65D" w:rsidR="008B0FE4" w:rsidRPr="008B0FE4" w:rsidRDefault="008B0FE4" w:rsidP="00595F0B">
      <w:pPr>
        <w:spacing w:after="120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9C5586F" wp14:editId="4FE197AD">
                <wp:simplePos x="0" y="0"/>
                <wp:positionH relativeFrom="column">
                  <wp:posOffset>180644</wp:posOffset>
                </wp:positionH>
                <wp:positionV relativeFrom="paragraph">
                  <wp:posOffset>53137</wp:posOffset>
                </wp:positionV>
                <wp:extent cx="5476240" cy="0"/>
                <wp:effectExtent l="0" t="0" r="29210" b="19050"/>
                <wp:wrapNone/>
                <wp:docPr id="87" name="Straight Connector 87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24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71BF76" id="Straight Connector 87" o:spid="_x0000_s1026" alt="Title: Decorative line" style="position:absolute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4.2pt" to="445.4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" strokecolor="#bfbfbf"/>
            </w:pict>
          </mc:Fallback>
        </mc:AlternateContent>
      </w:r>
      <w:r w:rsidRPr="008B0FE4">
        <w:rPr>
          <w:rFonts w:ascii="Calibri" w:eastAsia="Calibri" w:hAnsi="Calibri" w:cs="Times New Roman"/>
          <w:noProof/>
          <w:lang w:eastAsia="en-AU"/>
        </w:rPr>
        <w:drawing>
          <wp:inline distT="0" distB="0" distL="0" distR="0" wp14:anchorId="542AD0DA" wp14:editId="099B236D">
            <wp:extent cx="212974" cy="288000"/>
            <wp:effectExtent l="0" t="0" r="0" b="0"/>
            <wp:docPr id="53" name="Picture 53" descr="Green icon with number 4" title="Ico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sset 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4" cy="2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48BE">
        <w:rPr>
          <w:rFonts w:ascii="Calibri" w:eastAsia="Calibri" w:hAnsi="Calibri" w:cs="Times New Roman"/>
          <w:b/>
          <w:color w:val="7030A0"/>
          <w:lang w:val="en-GB"/>
        </w:rPr>
        <w:t>Supporting documents</w:t>
      </w:r>
    </w:p>
    <w:p w14:paraId="119C50A9" w14:textId="77777777" w:rsidR="008B0FE4" w:rsidRPr="00266E52" w:rsidRDefault="008B0FE4" w:rsidP="003F2B36">
      <w:pPr>
        <w:spacing w:after="120" w:line="240" w:lineRule="auto"/>
        <w:rPr>
          <w:rFonts w:ascii="Calibri" w:eastAsia="Calibri" w:hAnsi="Calibri" w:cs="Times New Roman"/>
        </w:rPr>
      </w:pPr>
      <w:r w:rsidRPr="00266E52">
        <w:rPr>
          <w:rFonts w:ascii="Calibri" w:eastAsia="Calibri" w:hAnsi="Calibri" w:cs="Times New Roman"/>
        </w:rPr>
        <w:t>You will need to photograph or scan the following documents:</w:t>
      </w:r>
    </w:p>
    <w:p w14:paraId="34CF1A78" w14:textId="1A69841E" w:rsidR="008B0FE4" w:rsidRPr="008B0FE4" w:rsidRDefault="008B0FE4" w:rsidP="0051465E">
      <w:pPr>
        <w:numPr>
          <w:ilvl w:val="0"/>
          <w:numId w:val="16"/>
        </w:numPr>
        <w:spacing w:after="6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passport identification page</w:t>
      </w:r>
      <w:r w:rsidR="00731018">
        <w:rPr>
          <w:rFonts w:ascii="Calibri" w:eastAsia="Calibri" w:hAnsi="Calibri" w:cs="Times New Roman"/>
        </w:rPr>
        <w:t xml:space="preserve"> </w:t>
      </w:r>
      <w:r w:rsidR="00731018" w:rsidRPr="00C8627B">
        <w:rPr>
          <w:b/>
        </w:rPr>
        <w:t>or</w:t>
      </w:r>
      <w:r w:rsidR="00731018">
        <w:rPr>
          <w:b/>
        </w:rPr>
        <w:t xml:space="preserve"> </w:t>
      </w:r>
      <w:r w:rsidR="00731018">
        <w:t>identification card</w:t>
      </w:r>
    </w:p>
    <w:p w14:paraId="1432EFB1" w14:textId="766BECD5" w:rsidR="008B0FE4" w:rsidRPr="008B0FE4" w:rsidRDefault="008B0FE4" w:rsidP="0051465E">
      <w:pPr>
        <w:numPr>
          <w:ilvl w:val="0"/>
          <w:numId w:val="16"/>
        </w:numPr>
        <w:spacing w:after="120" w:line="240" w:lineRule="auto"/>
        <w:ind w:left="357" w:hanging="357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>school report/s</w:t>
      </w:r>
    </w:p>
    <w:p w14:paraId="0F0811CA" w14:textId="1AC0D3B1" w:rsidR="005A4F8B" w:rsidRPr="005A4F8B" w:rsidRDefault="008B0FE4" w:rsidP="005A4F8B">
      <w:pPr>
        <w:spacing w:after="120" w:line="240" w:lineRule="auto"/>
        <w:rPr>
          <w:rFonts w:ascii="Calibri" w:eastAsia="Calibri" w:hAnsi="Calibri" w:cs="Times New Roman"/>
        </w:rPr>
      </w:pPr>
      <w:r w:rsidRPr="008B0FE4">
        <w:rPr>
          <w:rFonts w:ascii="Calibri" w:eastAsia="Calibri" w:hAnsi="Calibri" w:cs="Times New Roman"/>
        </w:rPr>
        <w:t xml:space="preserve">Save the supporting documents to your computer or mobile device as </w:t>
      </w:r>
      <w:r w:rsidRPr="008B0FE4">
        <w:rPr>
          <w:rFonts w:ascii="Calibri" w:eastAsia="Calibri" w:hAnsi="Calibri" w:cs="Times New Roman"/>
          <w:b/>
        </w:rPr>
        <w:t>.pdf</w:t>
      </w:r>
      <w:r w:rsidRPr="008B0FE4">
        <w:rPr>
          <w:rFonts w:ascii="Calibri" w:eastAsia="Calibri" w:hAnsi="Calibri" w:cs="Times New Roman"/>
        </w:rPr>
        <w:t xml:space="preserve">, </w:t>
      </w:r>
      <w:r w:rsidRPr="008B0FE4">
        <w:rPr>
          <w:rFonts w:ascii="Calibri" w:eastAsia="Calibri" w:hAnsi="Calibri" w:cs="Times New Roman"/>
          <w:b/>
        </w:rPr>
        <w:t>.jpg</w:t>
      </w:r>
      <w:r w:rsidRPr="008B0FE4">
        <w:rPr>
          <w:rFonts w:ascii="Calibri" w:eastAsia="Calibri" w:hAnsi="Calibri" w:cs="Times New Roman"/>
        </w:rPr>
        <w:t xml:space="preserve">, </w:t>
      </w:r>
      <w:r w:rsidRPr="008B0FE4">
        <w:rPr>
          <w:rFonts w:ascii="Calibri" w:eastAsia="Calibri" w:hAnsi="Calibri" w:cs="Times New Roman"/>
          <w:b/>
        </w:rPr>
        <w:t>.jpeg</w:t>
      </w:r>
      <w:r w:rsidRPr="008B0FE4">
        <w:rPr>
          <w:rFonts w:ascii="Calibri" w:eastAsia="Calibri" w:hAnsi="Calibri" w:cs="Times New Roman"/>
        </w:rPr>
        <w:t xml:space="preserve"> or </w:t>
      </w:r>
      <w:r w:rsidRPr="008B0FE4">
        <w:rPr>
          <w:rFonts w:ascii="Calibri" w:eastAsia="Calibri" w:hAnsi="Calibri" w:cs="Times New Roman"/>
          <w:b/>
        </w:rPr>
        <w:t xml:space="preserve">.png </w:t>
      </w:r>
      <w:r w:rsidRPr="008B0FE4">
        <w:rPr>
          <w:rFonts w:ascii="Calibri" w:eastAsia="Calibri" w:hAnsi="Calibri" w:cs="Times New Roman"/>
        </w:rPr>
        <w:t xml:space="preserve">files, with </w:t>
      </w:r>
      <w:r w:rsidRPr="008B0FE4">
        <w:rPr>
          <w:rFonts w:ascii="Calibri" w:eastAsia="Calibri" w:hAnsi="Calibri" w:cs="Times New Roman"/>
          <w:b/>
        </w:rPr>
        <w:t>a</w:t>
      </w:r>
      <w:r w:rsidRPr="008B0FE4">
        <w:rPr>
          <w:rFonts w:ascii="Calibri" w:eastAsia="Calibri" w:hAnsi="Calibri" w:cs="Times New Roman"/>
        </w:rPr>
        <w:t xml:space="preserve"> </w:t>
      </w:r>
      <w:r w:rsidRPr="008B0FE4">
        <w:rPr>
          <w:rFonts w:ascii="Calibri" w:eastAsia="Calibri" w:hAnsi="Calibri" w:cs="Times New Roman"/>
          <w:b/>
        </w:rPr>
        <w:t>maximum size of 4MB</w:t>
      </w:r>
      <w:r w:rsidRPr="008B0FE4">
        <w:rPr>
          <w:rFonts w:ascii="Calibri" w:eastAsia="Calibri" w:hAnsi="Calibri" w:cs="Times New Roman"/>
        </w:rPr>
        <w:t xml:space="preserve"> </w:t>
      </w:r>
      <w:r w:rsidRPr="008B0FE4">
        <w:rPr>
          <w:rFonts w:ascii="Calibri" w:eastAsia="Calibri" w:hAnsi="Calibri" w:cs="Times New Roman"/>
          <w:b/>
        </w:rPr>
        <w:t>for each file</w:t>
      </w:r>
      <w:r w:rsidRPr="008B0FE4">
        <w:rPr>
          <w:rFonts w:ascii="Calibri" w:eastAsia="Calibri" w:hAnsi="Calibri" w:cs="Times New Roman"/>
        </w:rPr>
        <w:t xml:space="preserve">. </w:t>
      </w:r>
      <w:r w:rsidRPr="008B0FE4">
        <w:rPr>
          <w:rFonts w:ascii="Calibri" w:eastAsia="Calibri" w:hAnsi="Calibri" w:cs="Times New Roman"/>
          <w:b/>
        </w:rPr>
        <w:t>Word</w:t>
      </w:r>
      <w:r w:rsidRPr="008B0FE4">
        <w:rPr>
          <w:rFonts w:ascii="Calibri" w:eastAsia="Calibri" w:hAnsi="Calibri" w:cs="Times New Roman"/>
        </w:rPr>
        <w:t xml:space="preserve"> documents will </w:t>
      </w:r>
      <w:r w:rsidRPr="00266E52">
        <w:rPr>
          <w:rFonts w:ascii="Calibri" w:eastAsia="Calibri" w:hAnsi="Calibri" w:cs="Times New Roman"/>
          <w:b/>
        </w:rPr>
        <w:t>not</w:t>
      </w:r>
      <w:r w:rsidR="004C5601">
        <w:rPr>
          <w:rFonts w:ascii="Calibri" w:eastAsia="Calibri" w:hAnsi="Calibri" w:cs="Times New Roman"/>
        </w:rPr>
        <w:t xml:space="preserve"> be accept</w:t>
      </w:r>
      <w:bookmarkStart w:id="5" w:name="_Toc12630115"/>
      <w:bookmarkStart w:id="6" w:name="_Toc12632006"/>
      <w:r w:rsidR="009C558B">
        <w:rPr>
          <w:rFonts w:ascii="Calibri" w:eastAsia="Calibri" w:hAnsi="Calibri" w:cs="Times New Roman"/>
        </w:rPr>
        <w:t>ed</w:t>
      </w:r>
      <w:r w:rsidR="00E42ED3">
        <w:rPr>
          <w:rFonts w:ascii="Calibri" w:eastAsia="Calibri" w:hAnsi="Calibri" w:cs="Times New Roman"/>
        </w:rPr>
        <w:t>.</w:t>
      </w:r>
      <w:r w:rsidR="005C2C98">
        <w:rPr>
          <w:rFonts w:ascii="Calibri" w:eastAsia="Calibri" w:hAnsi="Calibri" w:cs="Times New Roman"/>
        </w:rPr>
        <w:t xml:space="preserve"> </w:t>
      </w:r>
    </w:p>
    <w:p w14:paraId="01221579" w14:textId="4295FC97" w:rsidR="004C5601" w:rsidRDefault="005C2C98" w:rsidP="00420D92">
      <w:pPr>
        <w:spacing w:line="240" w:lineRule="auto"/>
        <w:rPr>
          <w:rFonts w:ascii="Calibri" w:eastAsia="Calibri" w:hAnsi="Calibri" w:cs="Times New Roman"/>
        </w:rPr>
        <w:sectPr w:rsidR="004C5601" w:rsidSect="00EB48A2">
          <w:footerReference w:type="default" r:id="rId19"/>
          <w:pgSz w:w="11906" w:h="16838"/>
          <w:pgMar w:top="1134" w:right="1134" w:bottom="1134" w:left="1440" w:header="709" w:footer="709" w:gutter="0"/>
          <w:cols w:space="708"/>
          <w:docGrid w:linePitch="360"/>
        </w:sectPr>
      </w:pPr>
      <w:r w:rsidRPr="00CF7064">
        <w:rPr>
          <w:rFonts w:ascii="Calibri" w:eastAsia="Calibri" w:hAnsi="Calibri" w:cs="Times New Roman"/>
          <w:b/>
        </w:rPr>
        <w:t xml:space="preserve">You must use English letters to name </w:t>
      </w:r>
      <w:r w:rsidR="007C0EEB" w:rsidRPr="00CF7064">
        <w:rPr>
          <w:rFonts w:ascii="Calibri" w:eastAsia="Calibri" w:hAnsi="Calibri" w:cs="Times New Roman"/>
          <w:b/>
        </w:rPr>
        <w:t>your</w:t>
      </w:r>
      <w:r w:rsidRPr="00CF7064">
        <w:rPr>
          <w:rFonts w:ascii="Calibri" w:eastAsia="Calibri" w:hAnsi="Calibri" w:cs="Times New Roman"/>
          <w:b/>
        </w:rPr>
        <w:t xml:space="preserve"> files.</w:t>
      </w:r>
    </w:p>
    <w:p w14:paraId="139E70F7" w14:textId="77777777" w:rsidR="00016DBA" w:rsidRPr="0082077F" w:rsidRDefault="00B529CD" w:rsidP="0026036F">
      <w:pPr>
        <w:pStyle w:val="Heading1"/>
        <w:rPr>
          <w:vertAlign w:val="subscript"/>
        </w:rPr>
      </w:pPr>
      <w:bookmarkStart w:id="7" w:name="_Toc92451256"/>
      <w:bookmarkEnd w:id="5"/>
      <w:bookmarkEnd w:id="6"/>
      <w:r>
        <w:rPr>
          <w:noProof/>
          <w:lang w:eastAsia="en-AU"/>
        </w:rPr>
        <w:lastRenderedPageBreak/>
        <w:drawing>
          <wp:anchor distT="0" distB="0" distL="114300" distR="114300" simplePos="0" relativeHeight="251904000" behindDoc="1" locked="0" layoutInCell="1" allowOverlap="1" wp14:anchorId="1FAAB31D" wp14:editId="72A620F2">
            <wp:simplePos x="0" y="0"/>
            <wp:positionH relativeFrom="column">
              <wp:posOffset>5653405</wp:posOffset>
            </wp:positionH>
            <wp:positionV relativeFrom="paragraph">
              <wp:posOffset>-683297</wp:posOffset>
            </wp:positionV>
            <wp:extent cx="605790" cy="611505"/>
            <wp:effectExtent l="0" t="0" r="3810" b="0"/>
            <wp:wrapNone/>
            <wp:docPr id="60" name="Picture 60" descr="Step 1 first star point coloured" title="Navigation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6A4AD3B4" wp14:editId="53A8A0E4">
                <wp:simplePos x="0" y="0"/>
                <wp:positionH relativeFrom="column">
                  <wp:posOffset>-938664</wp:posOffset>
                </wp:positionH>
                <wp:positionV relativeFrom="paragraph">
                  <wp:posOffset>-441960</wp:posOffset>
                </wp:positionV>
                <wp:extent cx="7592060" cy="0"/>
                <wp:effectExtent l="0" t="0" r="27940" b="19050"/>
                <wp:wrapNone/>
                <wp:docPr id="56" name="Straight Connector 56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E96F2B8" id="Straight Connector 56" o:spid="_x0000_s1026" alt="Title: Decorative line" style="position:absolute;z-index:-2514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9pt,-34.8pt" to="523.9pt,-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" strokecolor="#d8d8d8 [2732]" strokeweight=".5pt"/>
            </w:pict>
          </mc:Fallback>
        </mc:AlternateContent>
      </w:r>
      <w:r w:rsidR="00016DBA">
        <w:t xml:space="preserve">Step 1: </w:t>
      </w:r>
      <w:r w:rsidR="000740D6">
        <w:t>Log in to the student portal</w:t>
      </w:r>
      <w:bookmarkEnd w:id="7"/>
    </w:p>
    <w:p w14:paraId="40607B70" w14:textId="7CD892EB" w:rsidR="0025110E" w:rsidRDefault="00EC57A3" w:rsidP="004A6A31">
      <w:pPr>
        <w:rPr>
          <w:rStyle w:val="Hyperlink"/>
          <w:color w:val="auto"/>
        </w:rPr>
      </w:pPr>
      <w:r>
        <w:t>Lo</w:t>
      </w:r>
      <w:r w:rsidR="00016DBA">
        <w:t>g</w:t>
      </w:r>
      <w:r>
        <w:t xml:space="preserve"> in to</w:t>
      </w:r>
      <w:r w:rsidR="00BA1D31">
        <w:t xml:space="preserve"> the </w:t>
      </w:r>
      <w:hyperlink r:id="rId21" w:history="1">
        <w:r w:rsidR="00251D39" w:rsidRPr="00820A9A">
          <w:rPr>
            <w:rStyle w:val="Hyperlink"/>
            <w:u w:val="single"/>
          </w:rPr>
          <w:t>student portal</w:t>
        </w:r>
        <w:r w:rsidR="003E09A8" w:rsidRPr="00820A9A">
          <w:rPr>
            <w:rStyle w:val="Hyperlink"/>
            <w:u w:val="single"/>
          </w:rPr>
          <w:t xml:space="preserve"> </w:t>
        </w:r>
        <w:r w:rsidR="00820A9A" w:rsidRPr="00820A9A">
          <w:rPr>
            <w:rStyle w:val="Hyperlink"/>
            <w:u w:val="single"/>
          </w:rPr>
          <w:t>(</w:t>
        </w:r>
        <w:r w:rsidR="00251D39" w:rsidRPr="00820A9A">
          <w:rPr>
            <w:rStyle w:val="Hyperlink"/>
            <w:u w:val="single"/>
          </w:rPr>
          <w:t>https://studentportal.scsa.wa.edu.au</w:t>
        </w:r>
        <w:r w:rsidR="00820A9A" w:rsidRPr="00820A9A">
          <w:rPr>
            <w:rStyle w:val="Hyperlink"/>
            <w:u w:val="single"/>
          </w:rPr>
          <w:t>)</w:t>
        </w:r>
      </w:hyperlink>
      <w:r w:rsidR="00C6527E" w:rsidRPr="00C6527E">
        <w:rPr>
          <w:rStyle w:val="Hyperlink"/>
          <w:color w:val="auto"/>
        </w:rPr>
        <w:t>.</w:t>
      </w:r>
    </w:p>
    <w:p w14:paraId="4F7BA129" w14:textId="77777777" w:rsidR="0035250E" w:rsidRDefault="0035250E" w:rsidP="0035250E">
      <w:pPr>
        <w:rPr>
          <w:noProof/>
          <w:lang w:eastAsia="en-AU"/>
        </w:rPr>
      </w:pPr>
      <w:r>
        <w:rPr>
          <w:noProof/>
          <w:lang w:eastAsia="en-AU"/>
        </w:rPr>
        <w:t xml:space="preserve">You will find this link on the SCSA website, under </w:t>
      </w:r>
      <w:r w:rsidRPr="00491095">
        <w:rPr>
          <w:b/>
          <w:noProof/>
          <w:lang w:eastAsia="en-AU"/>
        </w:rPr>
        <w:t>Useful Links</w:t>
      </w:r>
      <w:r>
        <w:rPr>
          <w:noProof/>
          <w:lang w:eastAsia="en-AU"/>
        </w:rPr>
        <w:t xml:space="preserve"> (highlighted below).</w:t>
      </w:r>
    </w:p>
    <w:p w14:paraId="1B8937AF" w14:textId="18456E0B" w:rsidR="0035250E" w:rsidRDefault="0035250E" w:rsidP="004A6A31">
      <w:pPr>
        <w:rPr>
          <w:rStyle w:val="Hyperlink"/>
          <w:noProof/>
          <w:color w:val="auto"/>
          <w:lang w:eastAsia="en-AU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E643BF9" wp14:editId="365D842B">
                <wp:simplePos x="0" y="0"/>
                <wp:positionH relativeFrom="margin">
                  <wp:posOffset>33655</wp:posOffset>
                </wp:positionH>
                <wp:positionV relativeFrom="paragraph">
                  <wp:posOffset>956310</wp:posOffset>
                </wp:positionV>
                <wp:extent cx="865909" cy="199159"/>
                <wp:effectExtent l="0" t="0" r="10795" b="10795"/>
                <wp:wrapNone/>
                <wp:docPr id="102" name="Rounded Rectangle 102" descr="Red highlight box around the login button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909" cy="19915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D7761" id="Rounded Rectangle 102" o:spid="_x0000_s1026" alt="Title: Red highlight box - Description: Red highlight box around the login button" style="position:absolute;margin-left:2.65pt;margin-top:75.3pt;width:68.2pt;height:15.7pt;z-index:25195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" filled="f" strokecolor="red" strokeweight="2pt">
                <w10:wrap anchorx="margin"/>
              </v:roundrect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3CA42EC0" wp14:editId="01A26062">
            <wp:extent cx="1514475" cy="1792591"/>
            <wp:effectExtent l="38100" t="38100" r="85725" b="9398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Authority_website_useful_links_student_portal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91"/>
                    <a:stretch/>
                  </pic:blipFill>
                  <pic:spPr bwMode="auto">
                    <a:xfrm>
                      <a:off x="0" y="0"/>
                      <a:ext cx="1533555" cy="181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C2741" w14:textId="210385F5" w:rsidR="00400B03" w:rsidRDefault="00400B03" w:rsidP="00400B03">
      <w:r w:rsidRPr="00B36B6C">
        <w:t xml:space="preserve">Enter your </w:t>
      </w:r>
      <w:r w:rsidRPr="00B36B6C">
        <w:rPr>
          <w:b/>
        </w:rPr>
        <w:t>WA student number</w:t>
      </w:r>
      <w:r w:rsidRPr="00C6527E">
        <w:t>,</w:t>
      </w:r>
      <w:r w:rsidRPr="00B36B6C">
        <w:t xml:space="preserve"> which you will find on your school report/s</w:t>
      </w:r>
      <w:r w:rsidR="00946619">
        <w:t>.</w:t>
      </w:r>
    </w:p>
    <w:p w14:paraId="488AA827" w14:textId="77777777" w:rsidR="00400B03" w:rsidRPr="00B36B6C" w:rsidRDefault="00400B03" w:rsidP="00400B03">
      <w:r w:rsidRPr="00B36B6C">
        <w:t xml:space="preserve">Your initial password is a combination of your </w:t>
      </w:r>
      <w:r>
        <w:t xml:space="preserve">family name and date of birth — </w:t>
      </w:r>
      <w:r w:rsidRPr="00B36B6C">
        <w:rPr>
          <w:b/>
        </w:rPr>
        <w:t>Nnddmmyyyy</w:t>
      </w:r>
      <w:r w:rsidRPr="00B36B6C">
        <w:t>:</w:t>
      </w:r>
    </w:p>
    <w:p w14:paraId="0A61BB36" w14:textId="77777777" w:rsidR="00400B03" w:rsidRPr="00B36B6C" w:rsidRDefault="00400B03" w:rsidP="00400B03">
      <w:pPr>
        <w:pStyle w:val="ListParagraph"/>
        <w:numPr>
          <w:ilvl w:val="0"/>
          <w:numId w:val="18"/>
        </w:numPr>
        <w:spacing w:after="160" w:line="259" w:lineRule="auto"/>
      </w:pPr>
      <w:r w:rsidRPr="00B36B6C">
        <w:rPr>
          <w:b/>
        </w:rPr>
        <w:t>Nn</w:t>
      </w:r>
      <w:r w:rsidRPr="00B36B6C">
        <w:t xml:space="preserve"> = the first two letters of your family name: the first as a capital letter (A–Z) and the second as a lower case letter (a–z), excluding any punctuation or spaces</w:t>
      </w:r>
    </w:p>
    <w:p w14:paraId="6257AE54" w14:textId="77777777" w:rsidR="00400B03" w:rsidRPr="00B36B6C" w:rsidRDefault="00400B03" w:rsidP="00400B03">
      <w:pPr>
        <w:pStyle w:val="ListParagraph"/>
        <w:numPr>
          <w:ilvl w:val="0"/>
          <w:numId w:val="18"/>
        </w:numPr>
        <w:spacing w:after="160" w:line="259" w:lineRule="auto"/>
      </w:pPr>
      <w:r w:rsidRPr="00B36B6C">
        <w:rPr>
          <w:b/>
        </w:rPr>
        <w:t xml:space="preserve">ddmmyyyy </w:t>
      </w:r>
      <w:r w:rsidRPr="00B36B6C">
        <w:t>= your date of birth in day month year format.</w:t>
      </w:r>
    </w:p>
    <w:p w14:paraId="59EDD689" w14:textId="6D9F6F5E" w:rsidR="00400B03" w:rsidRPr="00B36B6C" w:rsidRDefault="00400B03" w:rsidP="004A6A31">
      <w:r w:rsidRPr="008551B5">
        <w:t>Tick the check box</w:t>
      </w:r>
      <w:r>
        <w:t xml:space="preserve"> (highlighted </w:t>
      </w:r>
      <w:r w:rsidR="005277F5">
        <w:t>below</w:t>
      </w:r>
      <w:r>
        <w:t xml:space="preserve">) </w:t>
      </w:r>
      <w:r w:rsidRPr="00B36B6C">
        <w:t>to show that you have read and underst</w:t>
      </w:r>
      <w:r>
        <w:t>an</w:t>
      </w:r>
      <w:r w:rsidRPr="00B36B6C">
        <w:t xml:space="preserve">d the terms of use and click on the </w:t>
      </w:r>
      <w:r w:rsidRPr="00B36B6C">
        <w:rPr>
          <w:b/>
        </w:rPr>
        <w:t>Login</w:t>
      </w:r>
      <w:r w:rsidRPr="00B36B6C">
        <w:t xml:space="preserve"> button</w:t>
      </w:r>
      <w:r>
        <w:t xml:space="preserve"> (highlighted </w:t>
      </w:r>
      <w:r w:rsidR="005277F5">
        <w:t>below</w:t>
      </w:r>
      <w:r>
        <w:t>) to enter the student portal.</w:t>
      </w:r>
    </w:p>
    <w:p w14:paraId="4C7B5731" w14:textId="1DD53A39" w:rsidR="00685373" w:rsidRDefault="0035250E" w:rsidP="00250FEB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0685F61" wp14:editId="58570847">
                <wp:simplePos x="0" y="0"/>
                <wp:positionH relativeFrom="column">
                  <wp:posOffset>83820</wp:posOffset>
                </wp:positionH>
                <wp:positionV relativeFrom="paragraph">
                  <wp:posOffset>1621790</wp:posOffset>
                </wp:positionV>
                <wp:extent cx="118110" cy="118110"/>
                <wp:effectExtent l="0" t="0" r="15240" b="15240"/>
                <wp:wrapNone/>
                <wp:docPr id="91" name="Rounded Rectangle 91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181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C3753A" id="Rounded Rectangle 91" o:spid="_x0000_s1026" alt="Title: Red highlight box - Description: Red highlight box" style="position:absolute;margin-left:6.6pt;margin-top:127.7pt;width:9.3pt;height:9.3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7313861" wp14:editId="182760AB">
                <wp:simplePos x="0" y="0"/>
                <wp:positionH relativeFrom="column">
                  <wp:posOffset>104775</wp:posOffset>
                </wp:positionH>
                <wp:positionV relativeFrom="paragraph">
                  <wp:posOffset>1841500</wp:posOffset>
                </wp:positionV>
                <wp:extent cx="568579" cy="200660"/>
                <wp:effectExtent l="0" t="0" r="22225" b="27940"/>
                <wp:wrapNone/>
                <wp:docPr id="31" name="Rounded Rectangle 31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579" cy="20066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05D5C7" id="Rounded Rectangle 31" o:spid="_x0000_s1026" alt="Title: Red highlight box - Description: Red highlight box" style="position:absolute;margin-left:8.25pt;margin-top:145pt;width:44.75pt;height:15.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" filled="f" strokecolor="red" strokeweight="2pt"/>
            </w:pict>
          </mc:Fallback>
        </mc:AlternateContent>
      </w:r>
      <w:r w:rsidR="00F118D2">
        <w:rPr>
          <w:noProof/>
          <w:lang w:eastAsia="en-AU"/>
        </w:rPr>
        <w:drawing>
          <wp:inline distT="0" distB="0" distL="0" distR="0" wp14:anchorId="07514D5A" wp14:editId="309FF191">
            <wp:extent cx="2719628" cy="3867150"/>
            <wp:effectExtent l="57150" t="57150" r="119380" b="114300"/>
            <wp:docPr id="23" name="Picture 23" descr="Login screen with highlights to show check box to agree to terms of use and Login box to enter the student portal" title="SRMS student login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RMS_student_login_final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11"/>
                    <a:stretch/>
                  </pic:blipFill>
                  <pic:spPr bwMode="auto">
                    <a:xfrm>
                      <a:off x="0" y="0"/>
                      <a:ext cx="2719628" cy="38671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5373">
        <w:br w:type="page"/>
      </w:r>
    </w:p>
    <w:p w14:paraId="32CCDB8D" w14:textId="77777777" w:rsidR="00815998" w:rsidRDefault="00815998" w:rsidP="008D4951">
      <w:pPr>
        <w:pStyle w:val="Heading2"/>
      </w:pPr>
      <w:bookmarkStart w:id="8" w:name="_Toc92451257"/>
      <w:r>
        <w:lastRenderedPageBreak/>
        <w:t>Set up your personal</w:t>
      </w:r>
      <w:r w:rsidRPr="00815998">
        <w:t xml:space="preserve"> email </w:t>
      </w:r>
      <w:r>
        <w:t>address</w:t>
      </w:r>
      <w:bookmarkEnd w:id="8"/>
    </w:p>
    <w:p w14:paraId="780F8783" w14:textId="77777777" w:rsidR="00865053" w:rsidRDefault="00865053" w:rsidP="00045D76">
      <w:r w:rsidRPr="00C930F3">
        <w:t xml:space="preserve">When logging in for the first time, you will be asked to enter your personal email address. Choose an email address that you use frequently and click on the </w:t>
      </w:r>
      <w:r w:rsidRPr="00C930F3">
        <w:rPr>
          <w:b/>
        </w:rPr>
        <w:t>Set</w:t>
      </w:r>
      <w:r w:rsidRPr="00C930F3">
        <w:t xml:space="preserve"> button (</w:t>
      </w:r>
      <w:r w:rsidR="0031756A">
        <w:t>highlighted</w:t>
      </w:r>
      <w:r w:rsidRPr="00C930F3">
        <w:t xml:space="preserve"> below).</w:t>
      </w:r>
    </w:p>
    <w:p w14:paraId="06CE9DE3" w14:textId="77777777" w:rsidR="00FC495D" w:rsidRPr="00C930F3" w:rsidRDefault="00FC495D" w:rsidP="00045D76">
      <w:r>
        <w:t xml:space="preserve">Note: you need to use a personal email address so that you will be able to </w:t>
      </w:r>
      <w:r w:rsidR="00663B9B">
        <w:t>receive emails</w:t>
      </w:r>
      <w:r>
        <w:t xml:space="preserve"> after you have left school and your school email address has expired.</w:t>
      </w:r>
    </w:p>
    <w:p w14:paraId="3F8BB327" w14:textId="77777777" w:rsidR="00865053" w:rsidRPr="00C930F3" w:rsidRDefault="00865053" w:rsidP="00865053">
      <w:pPr>
        <w:spacing w:after="0"/>
        <w:ind w:left="-57"/>
        <w:rPr>
          <w:noProof/>
          <w:lang w:eastAsia="en-AU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098B550" wp14:editId="7EBE65E9">
                <wp:simplePos x="0" y="0"/>
                <wp:positionH relativeFrom="column">
                  <wp:posOffset>104523</wp:posOffset>
                </wp:positionH>
                <wp:positionV relativeFrom="paragraph">
                  <wp:posOffset>2529205</wp:posOffset>
                </wp:positionV>
                <wp:extent cx="971550" cy="323850"/>
                <wp:effectExtent l="0" t="0" r="19050" b="19050"/>
                <wp:wrapNone/>
                <wp:docPr id="93" name="Rounded Rectangle 93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238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8947691" id="Rounded Rectangle 93" o:spid="_x0000_s1026" alt="Title: Red highlight box - Description: Red highlight box" style="position:absolute;margin-left:8.25pt;margin-top:199.15pt;width:76.5pt;height:25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" filled="f" strokecolor="red" strokeweight="2pt"/>
            </w:pict>
          </mc:Fallback>
        </mc:AlternateContent>
      </w:r>
      <w:r w:rsidR="00A569D7">
        <w:rPr>
          <w:noProof/>
          <w:lang w:eastAsia="en-AU"/>
        </w:rPr>
        <w:drawing>
          <wp:inline distT="0" distB="0" distL="0" distR="0" wp14:anchorId="6D5ED133" wp14:editId="2F664F17">
            <wp:extent cx="3514016" cy="2888846"/>
            <wp:effectExtent l="57150" t="57150" r="106045" b="121285"/>
            <wp:docPr id="8" name="Picture 8" descr="Panel to set up email address with Set button highlighted" title="EALD student email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udent_portal_set_email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"/>
                    <a:stretch/>
                  </pic:blipFill>
                  <pic:spPr bwMode="auto">
                    <a:xfrm>
                      <a:off x="0" y="0"/>
                      <a:ext cx="3530451" cy="290235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64C704" w14:textId="77777777" w:rsidR="00865053" w:rsidRPr="00C930F3" w:rsidRDefault="00865053" w:rsidP="00865053">
      <w:pPr>
        <w:spacing w:before="200"/>
      </w:pPr>
      <w:r w:rsidRPr="00C930F3">
        <w:t>A confirmation email will be sent to this email address.</w:t>
      </w:r>
    </w:p>
    <w:p w14:paraId="4E33DB37" w14:textId="77777777" w:rsidR="00865053" w:rsidRPr="00C930F3" w:rsidRDefault="00A569D7" w:rsidP="00865053">
      <w:pPr>
        <w:spacing w:after="0"/>
        <w:ind w:left="-57"/>
      </w:pPr>
      <w:r>
        <w:rPr>
          <w:noProof/>
          <w:lang w:eastAsia="en-AU"/>
        </w:rPr>
        <w:drawing>
          <wp:inline distT="0" distB="0" distL="0" distR="0" wp14:anchorId="4EAE9C7A" wp14:editId="5207060E">
            <wp:extent cx="4422371" cy="2207530"/>
            <wp:effectExtent l="57150" t="57150" r="111760" b="116840"/>
            <wp:docPr id="41" name="Picture 41" descr="Instruction to confirm email address" title="EALD student email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tudent_portal_confirmation_email.jpg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4979" cy="2223807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6DA313" w14:textId="5BC7B37D" w:rsidR="00865053" w:rsidRPr="00C930F3" w:rsidRDefault="00865053" w:rsidP="00865053">
      <w:pPr>
        <w:spacing w:before="200"/>
      </w:pPr>
      <w:r w:rsidRPr="00C930F3">
        <w:t xml:space="preserve">Go to your </w:t>
      </w:r>
      <w:r w:rsidR="00FB1DF4">
        <w:t xml:space="preserve">personal </w:t>
      </w:r>
      <w:r w:rsidRPr="00C930F3">
        <w:t xml:space="preserve">email </w:t>
      </w:r>
      <w:r w:rsidR="00FB1DF4">
        <w:t>account</w:t>
      </w:r>
      <w:r w:rsidRPr="00C930F3">
        <w:t xml:space="preserve"> and click on the </w:t>
      </w:r>
      <w:r w:rsidRPr="007D6F94">
        <w:t>link</w:t>
      </w:r>
      <w:r w:rsidRPr="00C930F3">
        <w:t xml:space="preserve"> </w:t>
      </w:r>
      <w:r w:rsidR="00A65182">
        <w:t xml:space="preserve">in the email from the </w:t>
      </w:r>
      <w:r w:rsidR="005C2B61">
        <w:t>SCSA</w:t>
      </w:r>
      <w:r w:rsidR="00A65182">
        <w:t xml:space="preserve"> </w:t>
      </w:r>
      <w:r w:rsidR="00D52365">
        <w:br/>
      </w:r>
      <w:r w:rsidRPr="00C930F3">
        <w:t>to confirm your email address and complete your registration.</w:t>
      </w:r>
    </w:p>
    <w:p w14:paraId="2715DE6E" w14:textId="77777777" w:rsidR="00865053" w:rsidRDefault="00865053" w:rsidP="00865053">
      <w:pPr>
        <w:ind w:left="-57"/>
      </w:pPr>
      <w:r>
        <w:br w:type="page"/>
      </w:r>
    </w:p>
    <w:p w14:paraId="0D02E33A" w14:textId="742DAEE6" w:rsidR="00537B15" w:rsidRDefault="00537B15" w:rsidP="008D4951">
      <w:pPr>
        <w:pStyle w:val="Heading2"/>
      </w:pPr>
      <w:bookmarkStart w:id="9" w:name="_Toc92451258"/>
      <w:r>
        <w:lastRenderedPageBreak/>
        <w:t>Set up your new password</w:t>
      </w:r>
      <w:bookmarkEnd w:id="9"/>
    </w:p>
    <w:p w14:paraId="42D3E390" w14:textId="77777777" w:rsidR="00F95200" w:rsidRDefault="00AB7D33" w:rsidP="00AB7D33">
      <w:r>
        <w:t>When</w:t>
      </w:r>
      <w:r w:rsidR="00607B50">
        <w:t xml:space="preserve"> you have confirmed your email address</w:t>
      </w:r>
      <w:r w:rsidR="0016665C">
        <w:t>,</w:t>
      </w:r>
      <w:r w:rsidR="00607B50">
        <w:t xml:space="preserve"> y</w:t>
      </w:r>
      <w:r w:rsidR="00F95200">
        <w:t xml:space="preserve">ou will </w:t>
      </w:r>
      <w:r w:rsidR="00607B50">
        <w:t xml:space="preserve">then </w:t>
      </w:r>
      <w:r w:rsidR="00F95200">
        <w:t xml:space="preserve">be </w:t>
      </w:r>
      <w:r w:rsidR="00FD6757">
        <w:t>asked</w:t>
      </w:r>
      <w:r w:rsidR="00F95200">
        <w:t xml:space="preserve"> to </w:t>
      </w:r>
      <w:r w:rsidR="00F95200" w:rsidRPr="00F95200">
        <w:t>reset your password</w:t>
      </w:r>
      <w:r w:rsidR="00F95200">
        <w:t xml:space="preserve">. </w:t>
      </w:r>
    </w:p>
    <w:p w14:paraId="55CDEDB1" w14:textId="77777777" w:rsidR="0030032F" w:rsidRDefault="0030032F" w:rsidP="00045D76">
      <w:r>
        <w:t xml:space="preserve">Your new password must contain a minimum of eight characters, with at least one digit (0–9), at least one capital letter (A–Z) and at least one lower case letter (a–z). Choose a new password that is easy to remember and </w:t>
      </w:r>
      <w:r w:rsidR="003E09A8">
        <w:t>keep it</w:t>
      </w:r>
      <w:r w:rsidR="00D965F4">
        <w:t xml:space="preserve"> in a s</w:t>
      </w:r>
      <w:r w:rsidR="003E09A8">
        <w:t>ecur</w:t>
      </w:r>
      <w:r w:rsidR="00D965F4">
        <w:t>e place</w:t>
      </w:r>
      <w:r>
        <w:t>.</w:t>
      </w:r>
    </w:p>
    <w:p w14:paraId="58248C18" w14:textId="77777777" w:rsidR="0012029E" w:rsidRDefault="00F95200" w:rsidP="00045D76">
      <w:r>
        <w:t xml:space="preserve">Re-enter your new password to confirm it. Click on the </w:t>
      </w:r>
      <w:r w:rsidRPr="00F95200">
        <w:rPr>
          <w:b/>
        </w:rPr>
        <w:t>Reset</w:t>
      </w:r>
      <w:r>
        <w:t xml:space="preserve"> button </w:t>
      </w:r>
      <w:r w:rsidR="00D965F4">
        <w:t>(highlighted</w:t>
      </w:r>
      <w:r w:rsidR="00D965F4" w:rsidRPr="00C930F3">
        <w:t xml:space="preserve"> </w:t>
      </w:r>
      <w:r w:rsidR="002A4D84">
        <w:t xml:space="preserve">below) </w:t>
      </w:r>
      <w:r>
        <w:t>to res</w:t>
      </w:r>
      <w:r w:rsidR="00684003">
        <w:t>e</w:t>
      </w:r>
      <w:r>
        <w:t>t your new password</w:t>
      </w:r>
      <w:r w:rsidR="00DA5631">
        <w:t>.</w:t>
      </w:r>
    </w:p>
    <w:p w14:paraId="0D1F6B09" w14:textId="77777777" w:rsidR="00684003" w:rsidRDefault="00BB22CA" w:rsidP="00AD6CCF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853F0D6" wp14:editId="04A573FF">
                <wp:simplePos x="0" y="0"/>
                <wp:positionH relativeFrom="column">
                  <wp:posOffset>92710</wp:posOffset>
                </wp:positionH>
                <wp:positionV relativeFrom="paragraph">
                  <wp:posOffset>3004185</wp:posOffset>
                </wp:positionV>
                <wp:extent cx="720000" cy="242645"/>
                <wp:effectExtent l="0" t="0" r="23495" b="24130"/>
                <wp:wrapNone/>
                <wp:docPr id="192" name="Rounded Rectangle 192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24264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76C086E" id="Rounded Rectangle 192" o:spid="_x0000_s1026" alt="Title: Red highlight box - Description: Red highlight box" style="position:absolute;margin-left:7.3pt;margin-top:236.55pt;width:56.7pt;height:19.1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" filled="f" strokecolor="red" strokeweight="2pt"/>
            </w:pict>
          </mc:Fallback>
        </mc:AlternateContent>
      </w:r>
      <w:r w:rsidR="00A569D7">
        <w:rPr>
          <w:noProof/>
          <w:lang w:eastAsia="en-AU"/>
        </w:rPr>
        <w:drawing>
          <wp:inline distT="0" distB="0" distL="0" distR="0" wp14:anchorId="54BEF3B5" wp14:editId="46ED54F4">
            <wp:extent cx="2631600" cy="3240000"/>
            <wp:effectExtent l="57150" t="57150" r="111760" b="113030"/>
            <wp:docPr id="42" name="Picture 42" descr="Panel to reset password with Reset button highlighted" title="EALD student password ch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tudent_portal_reset_password.jpg"/>
                    <pic:cNvPicPr/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600" cy="324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59E47B" w14:textId="77777777" w:rsidR="00AD6CCF" w:rsidRDefault="00EE1ED8" w:rsidP="008D4951">
      <w:pPr>
        <w:pStyle w:val="Heading2"/>
      </w:pPr>
      <w:bookmarkStart w:id="10" w:name="_Toc92451259"/>
      <w:r>
        <w:t>Co</w:t>
      </w:r>
      <w:r w:rsidR="00A66136">
        <w:t>mplete your Student D</w:t>
      </w:r>
      <w:r w:rsidR="00545924">
        <w:t>eclaration</w:t>
      </w:r>
      <w:r w:rsidR="00A66136">
        <w:t xml:space="preserve"> and P</w:t>
      </w:r>
      <w:r>
        <w:t>ermission</w:t>
      </w:r>
      <w:bookmarkEnd w:id="10"/>
    </w:p>
    <w:p w14:paraId="589EFC9A" w14:textId="32001DEF" w:rsidR="00955686" w:rsidRDefault="00914390" w:rsidP="008F7B98">
      <w:r>
        <w:t>After you</w:t>
      </w:r>
      <w:r w:rsidR="004351BA">
        <w:t xml:space="preserve"> have </w:t>
      </w:r>
      <w:r w:rsidR="00304F53">
        <w:t>set up your new password</w:t>
      </w:r>
      <w:r w:rsidR="004351BA">
        <w:t>,</w:t>
      </w:r>
      <w:r>
        <w:t xml:space="preserve"> </w:t>
      </w:r>
      <w:r w:rsidR="00951DE6">
        <w:t xml:space="preserve">if you are in Year 12, </w:t>
      </w:r>
      <w:r w:rsidR="004351BA">
        <w:t>y</w:t>
      </w:r>
      <w:r w:rsidR="008F7B98">
        <w:t xml:space="preserve">ou will be taken to the </w:t>
      </w:r>
      <w:r w:rsidR="00A66136">
        <w:rPr>
          <w:b/>
        </w:rPr>
        <w:t>S</w:t>
      </w:r>
      <w:r w:rsidR="008F7B98" w:rsidRPr="00157494">
        <w:rPr>
          <w:b/>
        </w:rPr>
        <w:t xml:space="preserve">tudent </w:t>
      </w:r>
      <w:r w:rsidR="00A66136">
        <w:rPr>
          <w:b/>
        </w:rPr>
        <w:t>D</w:t>
      </w:r>
      <w:r w:rsidR="008F7B98" w:rsidRPr="00157494">
        <w:rPr>
          <w:b/>
        </w:rPr>
        <w:t xml:space="preserve">eclaration and </w:t>
      </w:r>
      <w:r w:rsidR="00A66136">
        <w:rPr>
          <w:b/>
        </w:rPr>
        <w:t>P</w:t>
      </w:r>
      <w:r w:rsidR="008F7B98" w:rsidRPr="00157494">
        <w:rPr>
          <w:b/>
        </w:rPr>
        <w:t>ermission</w:t>
      </w:r>
      <w:r w:rsidR="008F7B98">
        <w:t xml:space="preserve"> page</w:t>
      </w:r>
      <w:r w:rsidR="004153B2">
        <w:t xml:space="preserve">, </w:t>
      </w:r>
      <w:r w:rsidR="00B27956">
        <w:t>which includes</w:t>
      </w:r>
      <w:r w:rsidR="008F7B98">
        <w:t xml:space="preserve"> </w:t>
      </w:r>
      <w:r w:rsidR="00304F53">
        <w:t>information about</w:t>
      </w:r>
      <w:r w:rsidR="008F7B98">
        <w:t xml:space="preserve"> </w:t>
      </w:r>
      <w:r w:rsidR="004153B2">
        <w:t xml:space="preserve">compliance with </w:t>
      </w:r>
      <w:r w:rsidR="008F7B98">
        <w:t>the W</w:t>
      </w:r>
      <w:r w:rsidR="00004861">
        <w:t xml:space="preserve">estern </w:t>
      </w:r>
      <w:r w:rsidR="008F7B98">
        <w:t>A</w:t>
      </w:r>
      <w:r w:rsidR="00004861">
        <w:t xml:space="preserve">ustralian </w:t>
      </w:r>
      <w:r w:rsidR="008F7B98">
        <w:t>C</w:t>
      </w:r>
      <w:r w:rsidR="00004861">
        <w:t xml:space="preserve">ertificate of </w:t>
      </w:r>
      <w:r w:rsidR="008F7B98">
        <w:t>E</w:t>
      </w:r>
      <w:r w:rsidR="00004861">
        <w:t>ducation (WACE)</w:t>
      </w:r>
      <w:r w:rsidR="008F7B98">
        <w:t xml:space="preserve"> requirements and rules as set out in the </w:t>
      </w:r>
      <w:r w:rsidR="008F7B98" w:rsidRPr="006230BF">
        <w:rPr>
          <w:i/>
        </w:rPr>
        <w:t>Year 12 Information Handbook</w:t>
      </w:r>
      <w:r w:rsidR="004153B2">
        <w:t xml:space="preserve"> and your awareness of the restrictions on eligibility to enrol in </w:t>
      </w:r>
      <w:r w:rsidR="00481F1D">
        <w:t>the ATAR EAL/D course</w:t>
      </w:r>
      <w:r w:rsidR="004153B2">
        <w:t>.</w:t>
      </w:r>
    </w:p>
    <w:p w14:paraId="664D8971" w14:textId="6998A582" w:rsidR="00684003" w:rsidRDefault="00684003" w:rsidP="008F7B98">
      <w:r>
        <w:t xml:space="preserve">Tick the </w:t>
      </w:r>
      <w:r w:rsidR="00045D76">
        <w:t>c</w:t>
      </w:r>
      <w:r w:rsidR="00304F53" w:rsidRPr="00045D76">
        <w:t>heck</w:t>
      </w:r>
      <w:r w:rsidR="00545924">
        <w:t xml:space="preserve"> </w:t>
      </w:r>
      <w:r w:rsidRPr="00045D76">
        <w:t>box</w:t>
      </w:r>
      <w:r>
        <w:t xml:space="preserve"> (</w:t>
      </w:r>
      <w:r w:rsidR="00304F53">
        <w:t>highlighted</w:t>
      </w:r>
      <w:r>
        <w:t xml:space="preserve"> below) to confirm that you have read and underst</w:t>
      </w:r>
      <w:r w:rsidR="003E09A8">
        <w:t>an</w:t>
      </w:r>
      <w:r>
        <w:t>d the information</w:t>
      </w:r>
      <w:r w:rsidR="00304F53">
        <w:t>,</w:t>
      </w:r>
      <w:r>
        <w:t xml:space="preserve"> then click </w:t>
      </w:r>
      <w:r w:rsidR="00304F53">
        <w:t xml:space="preserve">on </w:t>
      </w:r>
      <w:r>
        <w:t xml:space="preserve">the </w:t>
      </w:r>
      <w:r w:rsidRPr="00670DE2">
        <w:rPr>
          <w:b/>
        </w:rPr>
        <w:t>Submit</w:t>
      </w:r>
      <w:r>
        <w:t xml:space="preserve"> button (</w:t>
      </w:r>
      <w:r w:rsidR="00304F53">
        <w:t xml:space="preserve">highlighted </w:t>
      </w:r>
      <w:r>
        <w:t>below).</w:t>
      </w:r>
    </w:p>
    <w:p w14:paraId="20125CD9" w14:textId="6BF69AF2" w:rsidR="002E00A9" w:rsidRDefault="00F66B4A" w:rsidP="00F66B4A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C14D0D" wp14:editId="54D6EB34">
                <wp:simplePos x="0" y="0"/>
                <wp:positionH relativeFrom="column">
                  <wp:posOffset>4993022</wp:posOffset>
                </wp:positionH>
                <wp:positionV relativeFrom="paragraph">
                  <wp:posOffset>1124585</wp:posOffset>
                </wp:positionV>
                <wp:extent cx="809625" cy="270510"/>
                <wp:effectExtent l="0" t="0" r="28575" b="15240"/>
                <wp:wrapNone/>
                <wp:docPr id="194" name="Rounded Rectangle 194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705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ACCD1" id="Rounded Rectangle 194" o:spid="_x0000_s1026" alt="Title: Red highlight box - Description: Red highlight box" style="position:absolute;margin-left:393.15pt;margin-top:88.55pt;width:63.75pt;height:21.3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2F3734F" wp14:editId="6EA328DA">
                <wp:simplePos x="0" y="0"/>
                <wp:positionH relativeFrom="column">
                  <wp:posOffset>197502</wp:posOffset>
                </wp:positionH>
                <wp:positionV relativeFrom="paragraph">
                  <wp:posOffset>228600</wp:posOffset>
                </wp:positionV>
                <wp:extent cx="143510" cy="143510"/>
                <wp:effectExtent l="0" t="0" r="27940" b="27940"/>
                <wp:wrapNone/>
                <wp:docPr id="193" name="Rounded Rectangle 193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0" cy="14351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9EF05F" id="Rounded Rectangle 193" o:spid="_x0000_s1026" alt="Title: Red highlight box - Description: Red highlight box" style="position:absolute;margin-left:15.55pt;margin-top:18pt;width:11.3pt;height:11.3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" filled="f" strokecolor="red" strokeweight="2pt"/>
            </w:pict>
          </mc:Fallback>
        </mc:AlternateContent>
      </w:r>
      <w:r w:rsidR="002E00A9">
        <w:rPr>
          <w:noProof/>
          <w:lang w:eastAsia="en-AU"/>
        </w:rPr>
        <w:drawing>
          <wp:inline distT="0" distB="0" distL="0" distR="0" wp14:anchorId="07A5FC5B" wp14:editId="0E7F500E">
            <wp:extent cx="5814000" cy="1389546"/>
            <wp:effectExtent l="57150" t="57150" r="111125" b="115570"/>
            <wp:docPr id="32" name="Picture 32" descr="Part of Student Declaration and Permission with declaration tick box and Submit button highlighted" title="Student_portal_declaration_permission_x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tudent_portal_declaration_permission_2021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4000" cy="1389546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603D7" w14:textId="45A496DE" w:rsidR="00BD743D" w:rsidRDefault="008F7B98" w:rsidP="008F7B98">
      <w:r>
        <w:lastRenderedPageBreak/>
        <w:t xml:space="preserve">The </w:t>
      </w:r>
      <w:r w:rsidR="005C2B61">
        <w:t>SCSA</w:t>
      </w:r>
      <w:r>
        <w:t xml:space="preserve"> also asks </w:t>
      </w:r>
      <w:r w:rsidR="003A2ECD">
        <w:t>permission to use your results (</w:t>
      </w:r>
      <w:r>
        <w:t>should you win an award</w:t>
      </w:r>
      <w:r w:rsidR="003A2ECD">
        <w:t>)</w:t>
      </w:r>
      <w:r>
        <w:t xml:space="preserve">, and other </w:t>
      </w:r>
      <w:r w:rsidR="003A2ECD">
        <w:br/>
        <w:t>school</w:t>
      </w:r>
      <w:r>
        <w:t>work (without identifying who yo</w:t>
      </w:r>
      <w:r w:rsidR="00BD743D">
        <w:t>u are) in media communications.</w:t>
      </w:r>
    </w:p>
    <w:p w14:paraId="5ACE1EE7" w14:textId="77777777" w:rsidR="008F7B98" w:rsidRDefault="008F7B98" w:rsidP="008F7B98">
      <w:r>
        <w:t xml:space="preserve">Click on either </w:t>
      </w:r>
      <w:r w:rsidRPr="00956C57">
        <w:rPr>
          <w:b/>
        </w:rPr>
        <w:t>Y</w:t>
      </w:r>
      <w:r w:rsidR="003A3030">
        <w:rPr>
          <w:b/>
        </w:rPr>
        <w:t>es</w:t>
      </w:r>
      <w:r>
        <w:t xml:space="preserve"> or </w:t>
      </w:r>
      <w:r w:rsidRPr="00956C57">
        <w:rPr>
          <w:b/>
        </w:rPr>
        <w:t>N</w:t>
      </w:r>
      <w:r w:rsidR="003A3030">
        <w:rPr>
          <w:b/>
        </w:rPr>
        <w:t>o</w:t>
      </w:r>
      <w:r>
        <w:t xml:space="preserve"> </w:t>
      </w:r>
      <w:r w:rsidR="003A2ECD">
        <w:t xml:space="preserve">(highlighted below) </w:t>
      </w:r>
      <w:r>
        <w:t xml:space="preserve">for </w:t>
      </w:r>
      <w:r w:rsidRPr="00461C80">
        <w:rPr>
          <w:b/>
        </w:rPr>
        <w:t>each statement</w:t>
      </w:r>
      <w:r w:rsidR="003A2ECD">
        <w:t>.</w:t>
      </w:r>
    </w:p>
    <w:p w14:paraId="30846EEB" w14:textId="203F821C" w:rsidR="009F26F0" w:rsidRDefault="004F20E7" w:rsidP="008F7B98">
      <w:r>
        <w:t>When you have responded to each statement, c</w:t>
      </w:r>
      <w:r w:rsidR="009F26F0">
        <w:t xml:space="preserve">lick on the </w:t>
      </w:r>
      <w:r w:rsidR="009F26F0" w:rsidRPr="00D26F37">
        <w:rPr>
          <w:b/>
        </w:rPr>
        <w:t>Submit</w:t>
      </w:r>
      <w:r w:rsidR="009F26F0">
        <w:t xml:space="preserve"> button</w:t>
      </w:r>
      <w:r w:rsidR="00BD743D">
        <w:t xml:space="preserve"> (highlighted below)</w:t>
      </w:r>
      <w:r>
        <w:t xml:space="preserve"> to enter the student portal.</w:t>
      </w:r>
    </w:p>
    <w:p w14:paraId="1C79CDE0" w14:textId="12635514" w:rsidR="002E00A9" w:rsidRDefault="0097479C" w:rsidP="00F66B4A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A4FEA15" wp14:editId="02DC23BA">
                <wp:simplePos x="0" y="0"/>
                <wp:positionH relativeFrom="column">
                  <wp:posOffset>4872038</wp:posOffset>
                </wp:positionH>
                <wp:positionV relativeFrom="paragraph">
                  <wp:posOffset>3172461</wp:posOffset>
                </wp:positionV>
                <wp:extent cx="771525" cy="260350"/>
                <wp:effectExtent l="0" t="0" r="28575" b="25400"/>
                <wp:wrapNone/>
                <wp:docPr id="196" name="Rounded Rectangle 196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26035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91F343" id="Rounded Rectangle 196" o:spid="_x0000_s1026" alt="Title: Red highlight box - Description: Red highlight box" style="position:absolute;margin-left:383.65pt;margin-top:249.8pt;width:60.75pt;height:20.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168F5B3E" wp14:editId="07C38AC1">
                <wp:simplePos x="0" y="0"/>
                <wp:positionH relativeFrom="column">
                  <wp:posOffset>4914265</wp:posOffset>
                </wp:positionH>
                <wp:positionV relativeFrom="paragraph">
                  <wp:posOffset>810895</wp:posOffset>
                </wp:positionV>
                <wp:extent cx="601345" cy="266065"/>
                <wp:effectExtent l="0" t="0" r="27305" b="19685"/>
                <wp:wrapNone/>
                <wp:docPr id="195" name="Rounded Rectangle 195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" cy="26606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DE193" id="Rounded Rectangle 195" o:spid="_x0000_s1026" alt="Title: Red highlight box - Description: Red highlight box" style="position:absolute;margin-left:386.95pt;margin-top:63.85pt;width:47.35pt;height:20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" filled="f" strokecolor="red" strokeweight="2pt"/>
            </w:pict>
          </mc:Fallback>
        </mc:AlternateContent>
      </w:r>
      <w:r w:rsidR="002E00A9">
        <w:rPr>
          <w:noProof/>
          <w:lang w:eastAsia="en-AU"/>
        </w:rPr>
        <w:drawing>
          <wp:inline distT="0" distB="0" distL="0" distR="0" wp14:anchorId="4831545D" wp14:editId="4700FAC7">
            <wp:extent cx="5698800" cy="3425577"/>
            <wp:effectExtent l="57150" t="57150" r="111760" b="1181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tudent_portal_yes_no_statements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8800" cy="3425577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51D29" w14:textId="77777777" w:rsidR="00836FAF" w:rsidRDefault="00836FAF" w:rsidP="008D4951">
      <w:pPr>
        <w:pStyle w:val="Heading2"/>
      </w:pPr>
      <w:bookmarkStart w:id="11" w:name="_Toc92451260"/>
      <w:r>
        <w:t>Returning to the student portal</w:t>
      </w:r>
      <w:bookmarkEnd w:id="11"/>
    </w:p>
    <w:p w14:paraId="042C5ED4" w14:textId="0E8D0A8B" w:rsidR="00125330" w:rsidRDefault="00836FAF" w:rsidP="008F7B98">
      <w:r>
        <w:t>T</w:t>
      </w:r>
      <w:r w:rsidR="00F27846">
        <w:t xml:space="preserve">he </w:t>
      </w:r>
      <w:r w:rsidR="008F7B98">
        <w:t>next time you log in</w:t>
      </w:r>
      <w:r w:rsidR="004F20E7">
        <w:t xml:space="preserve"> </w:t>
      </w:r>
      <w:r w:rsidR="008F7B98">
        <w:t xml:space="preserve">to the student portal, you will only need to enter your </w:t>
      </w:r>
      <w:r w:rsidR="00FC495D" w:rsidRPr="009D0E7D">
        <w:rPr>
          <w:b/>
        </w:rPr>
        <w:t>WA</w:t>
      </w:r>
      <w:r w:rsidR="004C22D3" w:rsidRPr="009D0E7D">
        <w:rPr>
          <w:b/>
        </w:rPr>
        <w:t xml:space="preserve"> student number</w:t>
      </w:r>
      <w:r w:rsidR="008F7B98">
        <w:t xml:space="preserve"> and </w:t>
      </w:r>
      <w:r w:rsidR="008F7B98" w:rsidRPr="009D0E7D">
        <w:t>your</w:t>
      </w:r>
      <w:r w:rsidR="008F7B98" w:rsidRPr="000C13AD">
        <w:rPr>
          <w:b/>
        </w:rPr>
        <w:t xml:space="preserve"> new password</w:t>
      </w:r>
      <w:r w:rsidR="00004861">
        <w:rPr>
          <w:b/>
        </w:rPr>
        <w:t xml:space="preserve"> </w:t>
      </w:r>
      <w:r w:rsidR="00004861" w:rsidRPr="00C10654">
        <w:rPr>
          <w:bCs/>
        </w:rPr>
        <w:t>in the login panel</w:t>
      </w:r>
      <w:r w:rsidR="008F7B98">
        <w:t>.</w:t>
      </w:r>
    </w:p>
    <w:p w14:paraId="353E8F95" w14:textId="77777777" w:rsidR="00F44227" w:rsidRDefault="00125330">
      <w:r>
        <w:br w:type="page"/>
      </w:r>
    </w:p>
    <w:p w14:paraId="3C17132F" w14:textId="77777777" w:rsidR="00A25C6C" w:rsidRPr="0082077F" w:rsidRDefault="00A5765C" w:rsidP="0026036F">
      <w:pPr>
        <w:pStyle w:val="Heading1"/>
        <w:rPr>
          <w:vertAlign w:val="subscript"/>
        </w:rPr>
      </w:pPr>
      <w:bookmarkStart w:id="12" w:name="_Toc92451261"/>
      <w:r>
        <w:rPr>
          <w:noProof/>
          <w:lang w:eastAsia="en-AU"/>
        </w:rPr>
        <w:lastRenderedPageBreak/>
        <w:drawing>
          <wp:anchor distT="0" distB="0" distL="114300" distR="114300" simplePos="0" relativeHeight="251916288" behindDoc="1" locked="0" layoutInCell="1" allowOverlap="1" wp14:anchorId="74D9DA6D" wp14:editId="649D742B">
            <wp:simplePos x="0" y="0"/>
            <wp:positionH relativeFrom="column">
              <wp:posOffset>5647765</wp:posOffset>
            </wp:positionH>
            <wp:positionV relativeFrom="paragraph">
              <wp:posOffset>-683879</wp:posOffset>
            </wp:positionV>
            <wp:extent cx="611505" cy="611505"/>
            <wp:effectExtent l="0" t="0" r="0" b="0"/>
            <wp:wrapNone/>
            <wp:docPr id="74" name="Picture 74" descr="Step 2 second star point coloured" title="Navigation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77E771B" wp14:editId="19AC065A">
                <wp:simplePos x="0" y="0"/>
                <wp:positionH relativeFrom="column">
                  <wp:posOffset>-931044</wp:posOffset>
                </wp:positionH>
                <wp:positionV relativeFrom="paragraph">
                  <wp:posOffset>-441960</wp:posOffset>
                </wp:positionV>
                <wp:extent cx="7592060" cy="0"/>
                <wp:effectExtent l="0" t="0" r="27940" b="19050"/>
                <wp:wrapNone/>
                <wp:docPr id="73" name="Straight Connector 73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0AEE543" id="Straight Connector 73" o:spid="_x0000_s1026" alt="Title: Decorative line" style="position:absolute;z-index:-2514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3pt,-34.8pt" to="524.5pt,-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" strokecolor="#d8d8d8 [2732]" strokeweight=".5pt"/>
            </w:pict>
          </mc:Fallback>
        </mc:AlternateContent>
      </w:r>
      <w:r w:rsidR="00A25C6C">
        <w:t>Step 2: Start your EAL/D eligibility application</w:t>
      </w:r>
      <w:bookmarkEnd w:id="12"/>
    </w:p>
    <w:p w14:paraId="5C47B38F" w14:textId="36A227DC" w:rsidR="00251D39" w:rsidRDefault="001C06E2" w:rsidP="00251D39">
      <w:r>
        <w:t>To start your EAL/D application, c</w:t>
      </w:r>
      <w:r w:rsidR="00251D39">
        <w:t xml:space="preserve">lick on the </w:t>
      </w:r>
      <w:r w:rsidR="00251D39" w:rsidRPr="00251D39">
        <w:rPr>
          <w:b/>
        </w:rPr>
        <w:t>Applications</w:t>
      </w:r>
      <w:r w:rsidR="00251D39">
        <w:t xml:space="preserve"> tab in the </w:t>
      </w:r>
      <w:r w:rsidR="00823A9B">
        <w:t xml:space="preserve">green </w:t>
      </w:r>
      <w:r w:rsidR="00004861">
        <w:t xml:space="preserve">horizontal </w:t>
      </w:r>
      <w:r w:rsidR="004848A4">
        <w:t>navigation bar</w:t>
      </w:r>
      <w:r w:rsidR="00251D39">
        <w:t xml:space="preserve"> and select </w:t>
      </w:r>
      <w:r w:rsidR="00F1581D">
        <w:rPr>
          <w:b/>
        </w:rPr>
        <w:t xml:space="preserve">EAL/D </w:t>
      </w:r>
      <w:r w:rsidR="00F27846">
        <w:rPr>
          <w:b/>
        </w:rPr>
        <w:t>a</w:t>
      </w:r>
      <w:r w:rsidR="00251D39" w:rsidRPr="00251D39">
        <w:rPr>
          <w:b/>
        </w:rPr>
        <w:t>pplication</w:t>
      </w:r>
      <w:r w:rsidR="00251D39">
        <w:t xml:space="preserve"> </w:t>
      </w:r>
      <w:r w:rsidR="004848A4">
        <w:t>from</w:t>
      </w:r>
      <w:r w:rsidR="00251D39">
        <w:t xml:space="preserve"> the drop-down list (</w:t>
      </w:r>
      <w:r w:rsidR="004848A4">
        <w:t>highlighted</w:t>
      </w:r>
      <w:r w:rsidR="00251D39">
        <w:t xml:space="preserve"> below). This will take you to </w:t>
      </w:r>
      <w:r w:rsidR="00A83E8E">
        <w:t xml:space="preserve">the first </w:t>
      </w:r>
      <w:r w:rsidR="004848A4">
        <w:t>screen</w:t>
      </w:r>
      <w:r>
        <w:t xml:space="preserve"> of the EAL/D eligibility application</w:t>
      </w:r>
      <w:r w:rsidR="00251D39">
        <w:t>.</w:t>
      </w:r>
    </w:p>
    <w:p w14:paraId="45C06BB6" w14:textId="77777777" w:rsidR="00853E96" w:rsidRDefault="00BD6136" w:rsidP="00871A5D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7C5F5E" wp14:editId="72FF40AC">
                <wp:simplePos x="0" y="0"/>
                <wp:positionH relativeFrom="column">
                  <wp:posOffset>900953</wp:posOffset>
                </wp:positionH>
                <wp:positionV relativeFrom="paragraph">
                  <wp:posOffset>880632</wp:posOffset>
                </wp:positionV>
                <wp:extent cx="1179419" cy="268941"/>
                <wp:effectExtent l="0" t="0" r="20955" b="17145"/>
                <wp:wrapNone/>
                <wp:docPr id="198" name="Rounded Rectangle 198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9419" cy="26894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CF87BE9" id="Rounded Rectangle 198" o:spid="_x0000_s1026" alt="Title: Red highlight box - Description: Red highlight box" style="position:absolute;margin-left:70.95pt;margin-top:69.35pt;width:92.85pt;height:21.2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" filled="f" strokecolor="red" strokeweight="2pt"/>
            </w:pict>
          </mc:Fallback>
        </mc:AlternateContent>
      </w:r>
      <w:r w:rsidR="0003754C">
        <w:rPr>
          <w:noProof/>
          <w:lang w:eastAsia="en-AU"/>
        </w:rPr>
        <w:drawing>
          <wp:inline distT="0" distB="0" distL="0" distR="0" wp14:anchorId="7B3B97D1" wp14:editId="4201A5F2">
            <wp:extent cx="2404800" cy="1350000"/>
            <wp:effectExtent l="57150" t="57150" r="109855" b="117475"/>
            <wp:docPr id="43" name="Picture 43" descr="Dropdown menu with EAL/D application highlighted" title="EALD application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ALD_student_application_dropdown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800" cy="135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F0FB24" w14:textId="77777777" w:rsidR="00385E63" w:rsidRPr="006E3EE9" w:rsidRDefault="00385E63" w:rsidP="004A294F">
      <w:pPr>
        <w:pStyle w:val="Heading2"/>
      </w:pPr>
      <w:bookmarkStart w:id="13" w:name="_Toc92451262"/>
      <w:r w:rsidRPr="006E3EE9">
        <w:t>Your details</w:t>
      </w:r>
      <w:bookmarkEnd w:id="13"/>
    </w:p>
    <w:p w14:paraId="14DF3546" w14:textId="10553FBA" w:rsidR="00033EE0" w:rsidRDefault="00033EE0" w:rsidP="00033EE0">
      <w:r>
        <w:t xml:space="preserve">The </w:t>
      </w:r>
      <w:r w:rsidR="00400E34">
        <w:t xml:space="preserve">personal </w:t>
      </w:r>
      <w:r>
        <w:t xml:space="preserve">details </w:t>
      </w:r>
      <w:r w:rsidR="00400E34">
        <w:t xml:space="preserve">you </w:t>
      </w:r>
      <w:r w:rsidR="00A83E8E">
        <w:t xml:space="preserve">will </w:t>
      </w:r>
      <w:r w:rsidR="00400E34">
        <w:t>see</w:t>
      </w:r>
      <w:r>
        <w:t xml:space="preserve"> </w:t>
      </w:r>
      <w:r w:rsidR="00C34621">
        <w:t>cannot be changed</w:t>
      </w:r>
      <w:r>
        <w:t xml:space="preserve"> as they have been provided by your school</w:t>
      </w:r>
      <w:r w:rsidR="001C06E2">
        <w:t xml:space="preserve"> to the </w:t>
      </w:r>
      <w:r w:rsidR="005C2B61">
        <w:t>SCSA</w:t>
      </w:r>
      <w:r>
        <w:t xml:space="preserve">. If there are any errors, </w:t>
      </w:r>
      <w:r w:rsidR="00A83E8E">
        <w:t>you must</w:t>
      </w:r>
      <w:r w:rsidR="001C06E2">
        <w:t xml:space="preserve"> </w:t>
      </w:r>
      <w:r>
        <w:t>contact your school.</w:t>
      </w:r>
    </w:p>
    <w:p w14:paraId="520B83D1" w14:textId="77777777" w:rsidR="00853E96" w:rsidRDefault="00853E96" w:rsidP="00853E96">
      <w:r>
        <w:t xml:space="preserve">Click on the </w:t>
      </w:r>
      <w:r w:rsidRPr="00853E96">
        <w:rPr>
          <w:b/>
        </w:rPr>
        <w:t>Start EAL/D</w:t>
      </w:r>
      <w:r w:rsidR="00F1581D">
        <w:rPr>
          <w:b/>
        </w:rPr>
        <w:t xml:space="preserve"> a</w:t>
      </w:r>
      <w:r w:rsidRPr="00853E96">
        <w:rPr>
          <w:b/>
        </w:rPr>
        <w:t>pplication</w:t>
      </w:r>
      <w:r>
        <w:t xml:space="preserve"> button (</w:t>
      </w:r>
      <w:r w:rsidR="00527549">
        <w:t xml:space="preserve">highlighted </w:t>
      </w:r>
      <w:r>
        <w:t>below)</w:t>
      </w:r>
      <w:r w:rsidR="00E90423">
        <w:t>,</w:t>
      </w:r>
      <w:r w:rsidR="006A65E6">
        <w:t xml:space="preserve"> </w:t>
      </w:r>
      <w:r w:rsidR="001373FD">
        <w:t>which will take you</w:t>
      </w:r>
      <w:r w:rsidR="006A65E6">
        <w:t xml:space="preserve"> to 1: EAL/D application type</w:t>
      </w:r>
      <w:r>
        <w:t>.</w:t>
      </w:r>
    </w:p>
    <w:p w14:paraId="1ECCBB0D" w14:textId="77777777" w:rsidR="00853E96" w:rsidRDefault="00256FF0" w:rsidP="00C07F53">
      <w:pPr>
        <w:ind w:left="-113"/>
        <w:rPr>
          <w:noProof/>
          <w:lang w:eastAsia="en-AU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8DE0E3F" wp14:editId="52A9F868">
                <wp:simplePos x="0" y="0"/>
                <wp:positionH relativeFrom="column">
                  <wp:posOffset>18288</wp:posOffset>
                </wp:positionH>
                <wp:positionV relativeFrom="paragraph">
                  <wp:posOffset>4297553</wp:posOffset>
                </wp:positionV>
                <wp:extent cx="1109472" cy="299085"/>
                <wp:effectExtent l="0" t="0" r="14605" b="24765"/>
                <wp:wrapNone/>
                <wp:docPr id="199" name="Rounded Rectangle 199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472" cy="2990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B0E89F" id="Rounded Rectangle 199" o:spid="_x0000_s1026" alt="Title: Red highlight box - Description: Red highlight box" style="position:absolute;margin-left:1.45pt;margin-top:338.4pt;width:87.35pt;height:23.5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" filled="f" strokecolor="red" strokeweight="2pt"/>
            </w:pict>
          </mc:Fallback>
        </mc:AlternateContent>
      </w:r>
      <w:r w:rsidR="006B76AC" w:rsidRPr="00C410E9">
        <w:rPr>
          <w:noProof/>
          <w:lang w:eastAsia="en-AU"/>
        </w:rPr>
        <w:drawing>
          <wp:inline distT="0" distB="0" distL="0" distR="0" wp14:anchorId="10786600" wp14:editId="73A90D6B">
            <wp:extent cx="4297291" cy="4590288"/>
            <wp:effectExtent l="57150" t="57150" r="122555" b="115570"/>
            <wp:docPr id="35" name="Picture 35" descr="EAL/D application showing student details, with Start EAL/D application highlighted" title="EALD application student detai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EALD_application_student_details&#10;&#10;EAL/D application showing student details, with Start EAL/D application highlighted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314" cy="4593517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09832" w14:textId="77777777" w:rsidR="00A83E8E" w:rsidRPr="00A83E8E" w:rsidRDefault="00A83E8E" w:rsidP="00721A3D">
      <w:pPr>
        <w:pStyle w:val="Heading2"/>
      </w:pPr>
      <w:bookmarkStart w:id="14" w:name="_Toc92451263"/>
      <w:r w:rsidRPr="00853E96">
        <w:lastRenderedPageBreak/>
        <w:t>1: EAL/D application type</w:t>
      </w:r>
      <w:bookmarkEnd w:id="14"/>
    </w:p>
    <w:p w14:paraId="764B9206" w14:textId="241423BC" w:rsidR="00A05D94" w:rsidRDefault="00A05D94" w:rsidP="000B5E38">
      <w:r>
        <w:t xml:space="preserve">Select your EAL/D teacher’s name from the </w:t>
      </w:r>
      <w:r w:rsidRPr="00A05D94">
        <w:rPr>
          <w:b/>
        </w:rPr>
        <w:t>Select your EAL/D teacher</w:t>
      </w:r>
      <w:r>
        <w:t xml:space="preserve"> drop</w:t>
      </w:r>
      <w:r w:rsidR="008F7B98">
        <w:t>-</w:t>
      </w:r>
      <w:r>
        <w:t>down list</w:t>
      </w:r>
      <w:r w:rsidR="0022758F">
        <w:t xml:space="preserve"> (highlighted below)</w:t>
      </w:r>
      <w:r>
        <w:t>.</w:t>
      </w:r>
      <w:r w:rsidR="001950F4">
        <w:t xml:space="preserve"> If you do not see your teacher’s name, select </w:t>
      </w:r>
      <w:r w:rsidR="001950F4" w:rsidRPr="00CA0DB7">
        <w:rPr>
          <w:b/>
        </w:rPr>
        <w:t>My teacher is not listed here</w:t>
      </w:r>
      <w:r w:rsidR="001950F4">
        <w:t>.</w:t>
      </w:r>
    </w:p>
    <w:p w14:paraId="4C2DE48B" w14:textId="3E15DE81" w:rsidR="00853E96" w:rsidRDefault="00CB1E6F" w:rsidP="000B5E38">
      <w:r w:rsidRPr="00CB1E6F">
        <w:t>The</w:t>
      </w:r>
      <w:r>
        <w:t xml:space="preserve"> purpose </w:t>
      </w:r>
      <w:r w:rsidR="009F663F">
        <w:t>of the</w:t>
      </w:r>
      <w:r>
        <w:t xml:space="preserve"> EAL/D eligibility application is pre-selected to </w:t>
      </w:r>
      <w:r w:rsidRPr="00CB1E6F">
        <w:rPr>
          <w:b/>
        </w:rPr>
        <w:t>Both</w:t>
      </w:r>
      <w:r>
        <w:rPr>
          <w:b/>
        </w:rPr>
        <w:t xml:space="preserve"> </w:t>
      </w:r>
      <w:r w:rsidRPr="00CB1E6F">
        <w:t>(</w:t>
      </w:r>
      <w:r w:rsidR="009F663F">
        <w:t>e</w:t>
      </w:r>
      <w:r w:rsidR="00853E96" w:rsidRPr="00CB1E6F">
        <w:t>nrolment in Year 12 EAL/D</w:t>
      </w:r>
      <w:r w:rsidR="000B5E38" w:rsidRPr="00CB1E6F">
        <w:t xml:space="preserve"> and </w:t>
      </w:r>
      <w:r w:rsidRPr="00CB1E6F">
        <w:t>OLNA time extension)</w:t>
      </w:r>
      <w:r>
        <w:t xml:space="preserve"> and the </w:t>
      </w:r>
      <w:r w:rsidR="00065B33">
        <w:t>c</w:t>
      </w:r>
      <w:r w:rsidR="005F2499" w:rsidRPr="00065B33">
        <w:t>ourse type</w:t>
      </w:r>
      <w:r w:rsidR="005F2499">
        <w:t xml:space="preserve"> </w:t>
      </w:r>
      <w:r>
        <w:t xml:space="preserve">is </w:t>
      </w:r>
      <w:r w:rsidR="005F2499">
        <w:t>pre-selected</w:t>
      </w:r>
      <w:r>
        <w:t xml:space="preserve"> to </w:t>
      </w:r>
      <w:r w:rsidRPr="00CB1E6F">
        <w:rPr>
          <w:b/>
        </w:rPr>
        <w:t>ATAR</w:t>
      </w:r>
      <w:r w:rsidR="00853E96">
        <w:t>.</w:t>
      </w:r>
    </w:p>
    <w:p w14:paraId="17A585C9" w14:textId="78FA4D3F" w:rsidR="00CB1E6F" w:rsidRDefault="00CB1E6F" w:rsidP="00853E96">
      <w:r>
        <w:t xml:space="preserve">Note: if you would like to apply to enrol in a General or Foundation EAL/D course, you do not need to submit an application to the </w:t>
      </w:r>
      <w:r w:rsidR="005C2B61">
        <w:t>SCSA</w:t>
      </w:r>
      <w:r>
        <w:t>. Speak to your school.</w:t>
      </w:r>
    </w:p>
    <w:p w14:paraId="440A28F7" w14:textId="5FDCBF11" w:rsidR="00853E96" w:rsidRDefault="00853E96" w:rsidP="00853E96">
      <w:r>
        <w:t xml:space="preserve">There are </w:t>
      </w:r>
      <w:r w:rsidR="005D5272" w:rsidRPr="00373B83">
        <w:t>two</w:t>
      </w:r>
      <w:r>
        <w:t xml:space="preserve"> criteria for EAL/D eligibility and you must select </w:t>
      </w:r>
      <w:r w:rsidR="00A83E8E">
        <w:t xml:space="preserve">the </w:t>
      </w:r>
      <w:r>
        <w:t>one</w:t>
      </w:r>
      <w:r w:rsidR="00A83E8E">
        <w:t xml:space="preserve"> that is applicable to you</w:t>
      </w:r>
      <w:r>
        <w:t xml:space="preserve">. </w:t>
      </w:r>
      <w:r w:rsidR="00951DE6">
        <w:t>Usually, t</w:t>
      </w:r>
      <w:r>
        <w:t xml:space="preserve">he </w:t>
      </w:r>
      <w:r w:rsidR="00951DE6">
        <w:t xml:space="preserve">first </w:t>
      </w:r>
      <w:r>
        <w:t xml:space="preserve">criterion </w:t>
      </w:r>
      <w:r w:rsidR="00951DE6">
        <w:t>(highlighted below) will apply</w:t>
      </w:r>
      <w:r>
        <w:t>.</w:t>
      </w:r>
    </w:p>
    <w:p w14:paraId="54D2675E" w14:textId="77777777" w:rsidR="00173953" w:rsidRDefault="00853E96" w:rsidP="00853E96">
      <w:r>
        <w:t xml:space="preserve">Click on the </w:t>
      </w:r>
      <w:r w:rsidRPr="00853E96">
        <w:rPr>
          <w:b/>
        </w:rPr>
        <w:t>Next</w:t>
      </w:r>
      <w:r>
        <w:t xml:space="preserve"> button </w:t>
      </w:r>
      <w:r w:rsidR="00375F9F">
        <w:t>(highlighted below), which will</w:t>
      </w:r>
      <w:r>
        <w:t xml:space="preserve"> take you to 2</w:t>
      </w:r>
      <w:r w:rsidR="00A83E8E">
        <w:t>: Residential information</w:t>
      </w:r>
      <w:r>
        <w:t xml:space="preserve">. If you </w:t>
      </w:r>
      <w:r w:rsidR="008D2354">
        <w:t>have</w:t>
      </w:r>
      <w:r w:rsidR="00B71921">
        <w:t xml:space="preserve"> not complete</w:t>
      </w:r>
      <w:r w:rsidR="008D2354">
        <w:t>d</w:t>
      </w:r>
      <w:r>
        <w:t xml:space="preserve"> all the required information on this page, </w:t>
      </w:r>
      <w:r w:rsidR="005212F8">
        <w:t>you will not be able to proceed</w:t>
      </w:r>
      <w:r>
        <w:t>.</w:t>
      </w:r>
    </w:p>
    <w:p w14:paraId="26D4609C" w14:textId="462FEF2D" w:rsidR="009C5E61" w:rsidRPr="001C5E8D" w:rsidRDefault="00383EC0" w:rsidP="009C5E61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565F038" wp14:editId="2924720A">
                <wp:simplePos x="0" y="0"/>
                <wp:positionH relativeFrom="column">
                  <wp:posOffset>30734</wp:posOffset>
                </wp:positionH>
                <wp:positionV relativeFrom="paragraph">
                  <wp:posOffset>2153285</wp:posOffset>
                </wp:positionV>
                <wp:extent cx="131445" cy="141605"/>
                <wp:effectExtent l="0" t="0" r="20955" b="10795"/>
                <wp:wrapNone/>
                <wp:docPr id="4" name="Rounded Rectangle 4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416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7C44D9" id="Rounded Rectangle 4" o:spid="_x0000_s1026" alt="Title: Red highlight box - Description: Red highlight box" style="position:absolute;margin-left:2.4pt;margin-top:169.55pt;width:10.35pt;height:11.1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4D13656" wp14:editId="37F75EAD">
                <wp:simplePos x="0" y="0"/>
                <wp:positionH relativeFrom="column">
                  <wp:posOffset>40386</wp:posOffset>
                </wp:positionH>
                <wp:positionV relativeFrom="paragraph">
                  <wp:posOffset>507365</wp:posOffset>
                </wp:positionV>
                <wp:extent cx="728980" cy="168275"/>
                <wp:effectExtent l="0" t="0" r="13970" b="22225"/>
                <wp:wrapNone/>
                <wp:docPr id="200" name="Rounded Rectangle 200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1682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F22E8" id="Rounded Rectangle 200" o:spid="_x0000_s1026" alt="Title: Red highlight box - Description: Red highlight box" style="position:absolute;margin-left:3.2pt;margin-top:39.95pt;width:57.4pt;height:13.2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" filled="f" strokecolor="red" strokeweight="2pt"/>
            </w:pict>
          </mc:Fallback>
        </mc:AlternateContent>
      </w:r>
      <w:r w:rsidR="00287B4C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B91C919" wp14:editId="0B36E7C2">
                <wp:simplePos x="0" y="0"/>
                <wp:positionH relativeFrom="column">
                  <wp:posOffset>3585845</wp:posOffset>
                </wp:positionH>
                <wp:positionV relativeFrom="paragraph">
                  <wp:posOffset>3604260</wp:posOffset>
                </wp:positionV>
                <wp:extent cx="457518" cy="189230"/>
                <wp:effectExtent l="0" t="0" r="19050" b="20320"/>
                <wp:wrapNone/>
                <wp:docPr id="201" name="Rounded Rectangle 201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518" cy="18923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BF73F2" id="Rounded Rectangle 201" o:spid="_x0000_s1026" alt="Title: Red highlight box - Description: Red highlight box" style="position:absolute;margin-left:282.35pt;margin-top:283.8pt;width:36.05pt;height:14.9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" filled="f" strokecolor="red" strokeweight="2pt"/>
            </w:pict>
          </mc:Fallback>
        </mc:AlternateContent>
      </w:r>
      <w:r w:rsidR="00CB1E6F">
        <w:rPr>
          <w:noProof/>
          <w:lang w:eastAsia="en-AU"/>
        </w:rPr>
        <w:drawing>
          <wp:inline distT="0" distB="0" distL="0" distR="0" wp14:anchorId="0E25B475" wp14:editId="5AC4684B">
            <wp:extent cx="4057200" cy="3780000"/>
            <wp:effectExtent l="57150" t="57150" r="114935" b="106680"/>
            <wp:docPr id="2" name="Picture 2" descr="EAL/D application panel with Select your EALD teacher drop-down menu and Next button highlighted" title="EALD application deidentified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LD_student_application_preselection.JPG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200" cy="378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8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B03E2" w14:textId="67387CE8" w:rsidR="001C5E8D" w:rsidRPr="00150DBD" w:rsidRDefault="001C5E8D" w:rsidP="001C5E8D">
      <w:r>
        <w:t xml:space="preserve">Note: each time you click on the </w:t>
      </w:r>
      <w:r w:rsidRPr="00EC0CF2">
        <w:rPr>
          <w:b/>
        </w:rPr>
        <w:t>Next</w:t>
      </w:r>
      <w:r>
        <w:t xml:space="preserve"> or </w:t>
      </w:r>
      <w:r w:rsidRPr="00EC0CF2">
        <w:rPr>
          <w:b/>
        </w:rPr>
        <w:t>Back</w:t>
      </w:r>
      <w:r w:rsidRPr="005B23AD">
        <w:t xml:space="preserve"> </w:t>
      </w:r>
      <w:r>
        <w:t xml:space="preserve">buttons, your application will be </w:t>
      </w:r>
      <w:r w:rsidR="001E0E39">
        <w:t xml:space="preserve">saved </w:t>
      </w:r>
      <w:r>
        <w:t>automatically (</w:t>
      </w:r>
      <w:r w:rsidRPr="0089565E">
        <w:t xml:space="preserve">highlighted </w:t>
      </w:r>
      <w:r>
        <w:t>below). You c</w:t>
      </w:r>
      <w:r w:rsidRPr="005B23AD">
        <w:t xml:space="preserve">an </w:t>
      </w:r>
      <w:r>
        <w:t xml:space="preserve">stop at any time and resume your application </w:t>
      </w:r>
      <w:r w:rsidRPr="005B23AD">
        <w:t>later</w:t>
      </w:r>
      <w:r>
        <w:t xml:space="preserve"> (</w:t>
      </w:r>
      <w:r w:rsidRPr="0089565E">
        <w:t xml:space="preserve">highlighted </w:t>
      </w:r>
      <w:r>
        <w:t>below)</w:t>
      </w:r>
      <w:r w:rsidRPr="005B23AD">
        <w:t>.</w:t>
      </w:r>
      <w:r w:rsidRPr="00C64B40">
        <w:t xml:space="preserve"> </w:t>
      </w:r>
    </w:p>
    <w:p w14:paraId="3C20CC52" w14:textId="512EAA23" w:rsidR="001C5E8D" w:rsidRPr="00150DBD" w:rsidRDefault="009F663F" w:rsidP="001C5E8D">
      <w:pPr>
        <w:ind w:left="-57"/>
        <w:rPr>
          <w:vertAlign w:val="subscript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DBFC488" wp14:editId="33E36358">
                <wp:simplePos x="0" y="0"/>
                <wp:positionH relativeFrom="column">
                  <wp:posOffset>1251045</wp:posOffset>
                </wp:positionH>
                <wp:positionV relativeFrom="paragraph">
                  <wp:posOffset>849233</wp:posOffset>
                </wp:positionV>
                <wp:extent cx="880745" cy="244266"/>
                <wp:effectExtent l="12700" t="12700" r="8255" b="10160"/>
                <wp:wrapNone/>
                <wp:docPr id="210" name="Rounded Rectangle 210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745" cy="24426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99C9A62" id="Rounded Rectangle 210" o:spid="_x0000_s1026" alt="Title: Red highlight box - Description: Red highlight box" style="position:absolute;margin-left:98.5pt;margin-top:66.85pt;width:69.35pt;height:19.2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" filled="f" strokecolor="red" strokeweight="2pt"/>
            </w:pict>
          </mc:Fallback>
        </mc:AlternateContent>
      </w:r>
      <w:r w:rsidR="00811472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05FA6FE" wp14:editId="598B109F">
                <wp:simplePos x="0" y="0"/>
                <wp:positionH relativeFrom="column">
                  <wp:posOffset>131928</wp:posOffset>
                </wp:positionH>
                <wp:positionV relativeFrom="paragraph">
                  <wp:posOffset>853781</wp:posOffset>
                </wp:positionV>
                <wp:extent cx="1076633" cy="241111"/>
                <wp:effectExtent l="12700" t="12700" r="15875" b="13335"/>
                <wp:wrapNone/>
                <wp:docPr id="208" name="Rounded Rectangle 208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633" cy="24111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99E3F1" id="Rounded Rectangle 208" o:spid="_x0000_s1026" alt="Title: Red highlight box - Description: Red highlight box" style="position:absolute;margin-left:10.4pt;margin-top:67.25pt;width:84.75pt;height:19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" filled="f" strokecolor="red" strokeweight="2pt"/>
            </w:pict>
          </mc:Fallback>
        </mc:AlternateContent>
      </w:r>
      <w:r w:rsidR="001C5E8D" w:rsidRPr="00C64B40">
        <w:rPr>
          <w:b/>
          <w:noProof/>
          <w:lang w:eastAsia="en-AU"/>
        </w:rPr>
        <w:drawing>
          <wp:inline distT="0" distB="0" distL="0" distR="0" wp14:anchorId="757C5897" wp14:editId="07C7CC2D">
            <wp:extent cx="4060800" cy="1260000"/>
            <wp:effectExtent l="57150" t="57150" r="111760" b="111760"/>
            <wp:docPr id="33" name="Picture 33" descr="Panel showing EAL/D application is saved and you can resume later" title="EALD application resume and s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7" b="33209"/>
                    <a:stretch/>
                  </pic:blipFill>
                  <pic:spPr bwMode="auto">
                    <a:xfrm>
                      <a:off x="0" y="0"/>
                      <a:ext cx="4060800" cy="1260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chemeClr val="bg1">
                          <a:lumMod val="75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B29C0" w14:textId="77777777" w:rsidR="0026085B" w:rsidRPr="00173953" w:rsidRDefault="0026085B" w:rsidP="0022758F">
      <w:pPr>
        <w:pStyle w:val="Heading2"/>
      </w:pPr>
      <w:bookmarkStart w:id="15" w:name="_Toc92451264"/>
      <w:r w:rsidRPr="0026085B">
        <w:lastRenderedPageBreak/>
        <w:t xml:space="preserve">2: </w:t>
      </w:r>
      <w:r w:rsidRPr="006A65E6">
        <w:t>Residential</w:t>
      </w:r>
      <w:r w:rsidRPr="0026085B">
        <w:t xml:space="preserve"> information</w:t>
      </w:r>
      <w:bookmarkEnd w:id="15"/>
    </w:p>
    <w:p w14:paraId="5770FB30" w14:textId="77777777" w:rsidR="00695629" w:rsidRDefault="0026085B" w:rsidP="0026085B">
      <w:r>
        <w:t xml:space="preserve">Enter </w:t>
      </w:r>
      <w:r w:rsidR="00BA5AC7">
        <w:t>your country of birth and the overall time spent in a predominantly English-speaking country, using the calendar tool to select the number of years and months.</w:t>
      </w:r>
      <w:r w:rsidR="00695629">
        <w:t xml:space="preserve"> </w:t>
      </w:r>
    </w:p>
    <w:p w14:paraId="76AF2392" w14:textId="7FF0D098" w:rsidR="00951DE6" w:rsidRDefault="00695629" w:rsidP="0026085B">
      <w:r>
        <w:t>Note: p</w:t>
      </w:r>
      <w:r w:rsidR="00951DE6">
        <w:t>redominantly English-speaking countries are those where English is the primary and/or official language.</w:t>
      </w:r>
    </w:p>
    <w:p w14:paraId="279B51C1" w14:textId="77777777" w:rsidR="00695629" w:rsidRDefault="00BA5AC7" w:rsidP="0026085B">
      <w:r>
        <w:t xml:space="preserve">Enter the </w:t>
      </w:r>
      <w:r w:rsidR="0026085B">
        <w:t>country of birth of your</w:t>
      </w:r>
      <w:r w:rsidR="00E63D34">
        <w:t xml:space="preserve"> mother and father (or carer/s)</w:t>
      </w:r>
      <w:r w:rsidR="00695629">
        <w:t>.</w:t>
      </w:r>
    </w:p>
    <w:p w14:paraId="1BDD596D" w14:textId="68B37F5F" w:rsidR="00E63D34" w:rsidRDefault="00695629" w:rsidP="0026085B">
      <w:r>
        <w:t xml:space="preserve">Enter </w:t>
      </w:r>
      <w:r w:rsidR="0026085B">
        <w:t xml:space="preserve">the countries </w:t>
      </w:r>
      <w:r>
        <w:t>where you have been a resident. These are</w:t>
      </w:r>
      <w:r w:rsidR="00E63D34">
        <w:t xml:space="preserve"> countries where you have lived and not countries </w:t>
      </w:r>
      <w:r w:rsidR="00C15697">
        <w:t xml:space="preserve">that </w:t>
      </w:r>
      <w:r w:rsidR="00E63D34">
        <w:t>you have visited on holiday.</w:t>
      </w:r>
    </w:p>
    <w:p w14:paraId="4B8D7AEC" w14:textId="66B20726" w:rsidR="0026085B" w:rsidRDefault="00E63D34" w:rsidP="0026085B">
      <w:r>
        <w:t xml:space="preserve">Enter </w:t>
      </w:r>
      <w:r w:rsidR="00BA5AC7">
        <w:t xml:space="preserve">your current nationality, </w:t>
      </w:r>
      <w:r w:rsidR="0026085B">
        <w:t>and the languages that are spoken at home</w:t>
      </w:r>
      <w:r w:rsidR="009E71A6">
        <w:t xml:space="preserve"> (in order of frequency)</w:t>
      </w:r>
      <w:r w:rsidR="0026085B">
        <w:t>.</w:t>
      </w:r>
    </w:p>
    <w:p w14:paraId="72D58EED" w14:textId="77777777" w:rsidR="00E30A6D" w:rsidRDefault="0026085B" w:rsidP="0026085B">
      <w:r>
        <w:t xml:space="preserve">Click on the </w:t>
      </w:r>
      <w:r w:rsidRPr="0026085B">
        <w:rPr>
          <w:b/>
        </w:rPr>
        <w:t>Next</w:t>
      </w:r>
      <w:r>
        <w:t xml:space="preserve"> button</w:t>
      </w:r>
      <w:r w:rsidR="005417B9">
        <w:t xml:space="preserve"> (</w:t>
      </w:r>
      <w:r w:rsidR="00592FA0" w:rsidRPr="00592FA0">
        <w:t xml:space="preserve">highlighted </w:t>
      </w:r>
      <w:r w:rsidR="005417B9">
        <w:t>below)</w:t>
      </w:r>
      <w:r w:rsidR="00592FA0">
        <w:t xml:space="preserve">, which will </w:t>
      </w:r>
      <w:r>
        <w:t>take you to 3</w:t>
      </w:r>
      <w:r w:rsidR="00385E63">
        <w:t>: Educational background</w:t>
      </w:r>
      <w:r w:rsidR="00604DD4">
        <w:t xml:space="preserve">. </w:t>
      </w:r>
    </w:p>
    <w:p w14:paraId="4C700A0D" w14:textId="452D384C" w:rsidR="00695629" w:rsidRDefault="00695629" w:rsidP="0026085B">
      <w:r>
        <w:t>If you have not completed all the required information on this page, you will not be able to proceed.</w:t>
      </w:r>
    </w:p>
    <w:p w14:paraId="6E89C872" w14:textId="72B92B7B" w:rsidR="003A04AB" w:rsidRDefault="00EF71CD" w:rsidP="00E30A6D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16EE993" wp14:editId="17EE907C">
                <wp:simplePos x="0" y="0"/>
                <wp:positionH relativeFrom="column">
                  <wp:posOffset>4938395</wp:posOffset>
                </wp:positionH>
                <wp:positionV relativeFrom="paragraph">
                  <wp:posOffset>4957762</wp:posOffset>
                </wp:positionV>
                <wp:extent cx="609600" cy="262890"/>
                <wp:effectExtent l="0" t="0" r="19050" b="22860"/>
                <wp:wrapNone/>
                <wp:docPr id="202" name="Rounded Rectangle 202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6289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2AC36" id="Rounded Rectangle 202" o:spid="_x0000_s1026" alt="Title: Red highlight box - Description: Red highlight box" style="position:absolute;margin-left:388.85pt;margin-top:390.35pt;width:48pt;height:20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" filled="f" strokecolor="red" strokeweight="2pt"/>
            </w:pict>
          </mc:Fallback>
        </mc:AlternateContent>
      </w:r>
      <w:r w:rsidR="003D26F7">
        <w:rPr>
          <w:noProof/>
          <w:lang w:eastAsia="en-AU"/>
        </w:rPr>
        <w:drawing>
          <wp:inline distT="0" distB="0" distL="0" distR="0" wp14:anchorId="71273D77" wp14:editId="44AEA061">
            <wp:extent cx="5583600" cy="5220000"/>
            <wp:effectExtent l="57150" t="57150" r="112395" b="11430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EALD_residential_information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600" cy="522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592FA0">
        <w:br w:type="page"/>
      </w:r>
    </w:p>
    <w:p w14:paraId="36DBC1BD" w14:textId="77777777" w:rsidR="0026085B" w:rsidRPr="0026085B" w:rsidRDefault="0026085B" w:rsidP="00685584">
      <w:pPr>
        <w:pStyle w:val="Heading2"/>
      </w:pPr>
      <w:bookmarkStart w:id="16" w:name="_Toc92451265"/>
      <w:r w:rsidRPr="0026085B">
        <w:lastRenderedPageBreak/>
        <w:t>3: Educational background</w:t>
      </w:r>
      <w:bookmarkEnd w:id="16"/>
    </w:p>
    <w:p w14:paraId="27A4411C" w14:textId="77777777" w:rsidR="00665CB4" w:rsidRDefault="00665CB4" w:rsidP="003D26F7">
      <w:r>
        <w:t xml:space="preserve">Complete the table to provide information about all the schools you have attended. </w:t>
      </w:r>
    </w:p>
    <w:p w14:paraId="636293A8" w14:textId="77777777" w:rsidR="00B24B6A" w:rsidRDefault="0026085B" w:rsidP="003D26F7">
      <w:r>
        <w:t xml:space="preserve">Click on the </w:t>
      </w:r>
      <w:r w:rsidRPr="0026085B">
        <w:rPr>
          <w:b/>
        </w:rPr>
        <w:t>Add</w:t>
      </w:r>
      <w:r>
        <w:t xml:space="preserve"> button </w:t>
      </w:r>
      <w:r w:rsidR="00AF069C">
        <w:t>(</w:t>
      </w:r>
      <w:r w:rsidR="00C170B0" w:rsidRPr="00592FA0">
        <w:t xml:space="preserve">highlighted </w:t>
      </w:r>
      <w:r w:rsidR="00AF069C">
        <w:t>below)</w:t>
      </w:r>
      <w:r w:rsidR="00665CB4">
        <w:t xml:space="preserve"> next to a calendar year</w:t>
      </w:r>
      <w:r w:rsidR="00356374">
        <w:t>.</w:t>
      </w:r>
    </w:p>
    <w:p w14:paraId="57C76E9E" w14:textId="77777777" w:rsidR="00B24B6A" w:rsidRDefault="00A4126D" w:rsidP="00B24B6A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C36D51A" wp14:editId="662E0FBF">
                <wp:simplePos x="0" y="0"/>
                <wp:positionH relativeFrom="column">
                  <wp:posOffset>97155</wp:posOffset>
                </wp:positionH>
                <wp:positionV relativeFrom="paragraph">
                  <wp:posOffset>535623</wp:posOffset>
                </wp:positionV>
                <wp:extent cx="393065" cy="162000"/>
                <wp:effectExtent l="0" t="0" r="26035" b="28575"/>
                <wp:wrapNone/>
                <wp:docPr id="204" name="Rounded Rectangle 204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065" cy="1620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D58F7B5" id="Rounded Rectangle 204" o:spid="_x0000_s1026" alt="Title: Red highlight box - Description: Red highlight box" style="position:absolute;margin-left:7.65pt;margin-top:42.2pt;width:30.95pt;height:12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" filled="f" strokecolor="red" strokeweight="2pt"/>
            </w:pict>
          </mc:Fallback>
        </mc:AlternateContent>
      </w:r>
      <w:r w:rsidR="00395D33">
        <w:rPr>
          <w:noProof/>
          <w:lang w:eastAsia="en-AU"/>
        </w:rPr>
        <w:drawing>
          <wp:inline distT="0" distB="0" distL="0" distR="0" wp14:anchorId="3AC3F775" wp14:editId="30BDC26D">
            <wp:extent cx="5971950" cy="1348684"/>
            <wp:effectExtent l="57150" t="57150" r="105410" b="118745"/>
            <wp:docPr id="38" name="Picture 38" descr="Education details to complete for each calendar year, with the Add button highlighted " title="EALD_application_education_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ALD_application_education_form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950" cy="134868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EB9465" w14:textId="5AF9282F" w:rsidR="00C06832" w:rsidRDefault="00C06832" w:rsidP="00B24B6A">
      <w:r>
        <w:t>A school details box will appear. Select</w:t>
      </w:r>
      <w:r w:rsidR="00B24B6A" w:rsidRPr="00B24B6A">
        <w:t xml:space="preserve"> </w:t>
      </w:r>
      <w:r w:rsidR="00B24B6A" w:rsidRPr="00B24B6A">
        <w:rPr>
          <w:b/>
        </w:rPr>
        <w:t>Yes</w:t>
      </w:r>
      <w:r w:rsidR="00B24B6A" w:rsidRPr="00B24B6A">
        <w:t xml:space="preserve"> or </w:t>
      </w:r>
      <w:r w:rsidR="00B24B6A" w:rsidRPr="001013DC">
        <w:rPr>
          <w:b/>
        </w:rPr>
        <w:t>No</w:t>
      </w:r>
      <w:r w:rsidR="00B24B6A" w:rsidRPr="00B24B6A">
        <w:t xml:space="preserve"> </w:t>
      </w:r>
      <w:r>
        <w:t>to the question about</w:t>
      </w:r>
      <w:r w:rsidR="00B24B6A" w:rsidRPr="00B24B6A">
        <w:t xml:space="preserve"> school</w:t>
      </w:r>
      <w:r>
        <w:t xml:space="preserve"> attendance in</w:t>
      </w:r>
      <w:r w:rsidR="00B24B6A" w:rsidRPr="00B24B6A">
        <w:t xml:space="preserve"> that </w:t>
      </w:r>
      <w:r>
        <w:t xml:space="preserve">calendar </w:t>
      </w:r>
      <w:r w:rsidR="00B24B6A" w:rsidRPr="00B24B6A">
        <w:t xml:space="preserve">year. </w:t>
      </w:r>
    </w:p>
    <w:p w14:paraId="20A896DF" w14:textId="77777777" w:rsidR="00395D33" w:rsidRDefault="00B24B6A" w:rsidP="00B24B6A">
      <w:r w:rsidRPr="00B24B6A">
        <w:t xml:space="preserve">If you select </w:t>
      </w:r>
      <w:r w:rsidRPr="00B24B6A">
        <w:rPr>
          <w:b/>
        </w:rPr>
        <w:t>Yes</w:t>
      </w:r>
      <w:r w:rsidRPr="00B24B6A">
        <w:t xml:space="preserve">, you must provide </w:t>
      </w:r>
      <w:r w:rsidR="00C06832">
        <w:t>information for all the fields in that calendar year</w:t>
      </w:r>
      <w:r w:rsidRPr="00B24B6A">
        <w:t xml:space="preserve">. </w:t>
      </w:r>
      <w:r w:rsidR="00395D33" w:rsidRPr="00B24B6A">
        <w:t xml:space="preserve">Click on the </w:t>
      </w:r>
      <w:r w:rsidR="00395D33" w:rsidRPr="00B24B6A">
        <w:rPr>
          <w:b/>
        </w:rPr>
        <w:t>Add</w:t>
      </w:r>
      <w:r w:rsidR="00395D33" w:rsidRPr="00B24B6A">
        <w:t xml:space="preserve"> button </w:t>
      </w:r>
      <w:r w:rsidR="00395D33">
        <w:t>(</w:t>
      </w:r>
      <w:r w:rsidR="00395D33" w:rsidRPr="00592FA0">
        <w:t xml:space="preserve">highlighted </w:t>
      </w:r>
      <w:r w:rsidR="00395D33">
        <w:t xml:space="preserve">below) </w:t>
      </w:r>
      <w:r w:rsidR="00395D33" w:rsidRPr="00B24B6A">
        <w:t xml:space="preserve">to save </w:t>
      </w:r>
      <w:r w:rsidR="00C06832">
        <w:t>these details</w:t>
      </w:r>
      <w:r w:rsidR="00395D33" w:rsidRPr="00B24B6A">
        <w:t xml:space="preserve"> for that school year. </w:t>
      </w:r>
    </w:p>
    <w:p w14:paraId="7EB0BAFB" w14:textId="4125C543" w:rsidR="00F24695" w:rsidRDefault="00D913BA" w:rsidP="00B24B6A">
      <w:pPr>
        <w:rPr>
          <w:noProof/>
          <w:lang w:eastAsia="en-AU"/>
        </w:rPr>
      </w:pPr>
      <w:r>
        <w:t>Repeat</w:t>
      </w:r>
      <w:r w:rsidR="00F24695">
        <w:t xml:space="preserve"> the process until </w:t>
      </w:r>
      <w:r w:rsidR="00244281">
        <w:t xml:space="preserve">you have completed </w:t>
      </w:r>
      <w:r w:rsidR="00F24695">
        <w:t>all calendar years.</w:t>
      </w:r>
      <w:r w:rsidR="00F24695" w:rsidRPr="00953340">
        <w:rPr>
          <w:noProof/>
          <w:lang w:eastAsia="en-AU"/>
        </w:rPr>
        <w:t xml:space="preserve"> </w:t>
      </w:r>
    </w:p>
    <w:p w14:paraId="5D022472" w14:textId="77777777" w:rsidR="00395D33" w:rsidRPr="00B24B6A" w:rsidRDefault="00395D33" w:rsidP="00864D18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251E5DC" wp14:editId="02138299">
                <wp:simplePos x="0" y="0"/>
                <wp:positionH relativeFrom="column">
                  <wp:posOffset>1318895</wp:posOffset>
                </wp:positionH>
                <wp:positionV relativeFrom="paragraph">
                  <wp:posOffset>4420552</wp:posOffset>
                </wp:positionV>
                <wp:extent cx="1185862" cy="237808"/>
                <wp:effectExtent l="0" t="0" r="14605" b="10160"/>
                <wp:wrapNone/>
                <wp:docPr id="50" name="Rounded Rectangle 50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862" cy="237808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639C0E" id="Rounded Rectangle 50" o:spid="_x0000_s1026" alt="Title: Red highlight box - Description: Red highlight box" style="position:absolute;margin-left:103.85pt;margin-top:348.05pt;width:93.35pt;height:18.7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" filled="f" strokecolor="red" strokeweight="2pt"/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758725D1" wp14:editId="031476AC">
            <wp:extent cx="2570400" cy="4680000"/>
            <wp:effectExtent l="57150" t="57150" r="116205" b="120650"/>
            <wp:docPr id="47" name="Picture 47" descr="School details panel for details to complete for a calendar year, with Yes selected and the Add button highlighted" title="EALD_application_education_school_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EALD_application_education_school_inf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00" cy="468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8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63D0D98" w14:textId="496A1001" w:rsidR="003D26F7" w:rsidRDefault="00B24B6A" w:rsidP="00D913BA">
      <w:pPr>
        <w:spacing w:before="200"/>
      </w:pPr>
      <w:r>
        <w:lastRenderedPageBreak/>
        <w:t xml:space="preserve">If you did not go to school in </w:t>
      </w:r>
      <w:r w:rsidR="007B6764">
        <w:t>a</w:t>
      </w:r>
      <w:r>
        <w:t xml:space="preserve"> calendar year, select </w:t>
      </w:r>
      <w:r w:rsidRPr="005D5272">
        <w:rPr>
          <w:b/>
        </w:rPr>
        <w:t>No</w:t>
      </w:r>
      <w:r>
        <w:t xml:space="preserve"> and click on the </w:t>
      </w:r>
      <w:r w:rsidRPr="007450DB">
        <w:rPr>
          <w:b/>
        </w:rPr>
        <w:t>Add</w:t>
      </w:r>
      <w:r>
        <w:t xml:space="preserve"> button</w:t>
      </w:r>
      <w:r w:rsidR="00FF109B">
        <w:t xml:space="preserve"> (</w:t>
      </w:r>
      <w:r w:rsidR="00FF109B" w:rsidRPr="00592FA0">
        <w:t xml:space="preserve">highlighted </w:t>
      </w:r>
      <w:r w:rsidR="00FF109B">
        <w:t>below).</w:t>
      </w:r>
      <w:r w:rsidR="00D913BA">
        <w:t xml:space="preserve"> This will show as </w:t>
      </w:r>
      <w:r w:rsidR="00D913BA" w:rsidRPr="008F7162">
        <w:rPr>
          <w:b/>
        </w:rPr>
        <w:t>No schooling</w:t>
      </w:r>
      <w:r w:rsidR="00D913BA">
        <w:t xml:space="preserve"> for that calendar year. </w:t>
      </w:r>
    </w:p>
    <w:p w14:paraId="5F3F5470" w14:textId="77777777" w:rsidR="00B24B6A" w:rsidRDefault="00BA1EA3" w:rsidP="00C523E9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8234AF5" wp14:editId="3E5CF5D4">
                <wp:simplePos x="0" y="0"/>
                <wp:positionH relativeFrom="column">
                  <wp:posOffset>1066800</wp:posOffset>
                </wp:positionH>
                <wp:positionV relativeFrom="paragraph">
                  <wp:posOffset>1061720</wp:posOffset>
                </wp:positionV>
                <wp:extent cx="952500" cy="200025"/>
                <wp:effectExtent l="0" t="0" r="19050" b="28575"/>
                <wp:wrapNone/>
                <wp:docPr id="205" name="Rounded Rectangle 205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0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640D3D" id="Rounded Rectangle 205" o:spid="_x0000_s1026" alt="Title: Red highlight box" style="position:absolute;margin-left:84pt;margin-top:83.6pt;width:75pt;height:15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" filled="f" strokecolor="red" strokeweight="2pt"/>
            </w:pict>
          </mc:Fallback>
        </mc:AlternateContent>
      </w:r>
      <w:r w:rsidR="00395D33">
        <w:rPr>
          <w:noProof/>
          <w:lang w:eastAsia="en-AU"/>
        </w:rPr>
        <w:drawing>
          <wp:inline distT="0" distB="0" distL="0" distR="0" wp14:anchorId="2F4475E0" wp14:editId="4038C6F3">
            <wp:extent cx="2062800" cy="1260000"/>
            <wp:effectExtent l="57150" t="57150" r="109220" b="111760"/>
            <wp:docPr id="49" name="Picture 49" descr="School details for a calendar year, with No check box selected, and Add button highlighted" title="EALD student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EALD_student_education_no.jpg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2800" cy="126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B72F9B" w14:textId="77777777" w:rsidR="005753B8" w:rsidRDefault="0026085B" w:rsidP="006A65E6">
      <w:r>
        <w:t>If your school was in a country where the school year ends in June or July</w:t>
      </w:r>
      <w:r w:rsidR="007450DB">
        <w:t xml:space="preserve"> </w:t>
      </w:r>
      <w:r w:rsidR="003C331A">
        <w:t>(e.g.</w:t>
      </w:r>
      <w:r w:rsidR="007450DB">
        <w:t xml:space="preserve"> </w:t>
      </w:r>
      <w:r w:rsidR="003C331A">
        <w:t xml:space="preserve">the </w:t>
      </w:r>
      <w:r w:rsidR="007450DB">
        <w:t>UK or the USA</w:t>
      </w:r>
      <w:r w:rsidR="003C331A">
        <w:t>),</w:t>
      </w:r>
      <w:r w:rsidR="007450DB">
        <w:t xml:space="preserve"> </w:t>
      </w:r>
      <w:r>
        <w:t xml:space="preserve">enter the academic year that you </w:t>
      </w:r>
      <w:r w:rsidR="003C331A" w:rsidRPr="003C331A">
        <w:rPr>
          <w:b/>
        </w:rPr>
        <w:t>finished</w:t>
      </w:r>
      <w:r w:rsidR="004A1796">
        <w:t xml:space="preserve"> in that calendar year</w:t>
      </w:r>
      <w:r>
        <w:t>.</w:t>
      </w:r>
      <w:r w:rsidR="003C331A">
        <w:t xml:space="preserve"> For example, if you were in Year 9 from January to June or July, then in Year 10 from September to December, </w:t>
      </w:r>
      <w:r w:rsidR="00626B65">
        <w:t>enter</w:t>
      </w:r>
      <w:r w:rsidR="003C331A">
        <w:t xml:space="preserve"> Year 9 because that was the academic year that you completed.</w:t>
      </w:r>
      <w:r w:rsidR="00AA1D25">
        <w:t xml:space="preserve"> </w:t>
      </w:r>
    </w:p>
    <w:p w14:paraId="119F4FDB" w14:textId="24E64A25" w:rsidR="003C331A" w:rsidRDefault="00B67389" w:rsidP="006A65E6">
      <w:r>
        <w:t xml:space="preserve">If you </w:t>
      </w:r>
      <w:r w:rsidR="00CB72EA">
        <w:t>went to</w:t>
      </w:r>
      <w:r>
        <w:t xml:space="preserve"> different schools in a calendar year, enter the school you </w:t>
      </w:r>
      <w:r w:rsidR="00761823">
        <w:t>went to</w:t>
      </w:r>
      <w:r>
        <w:t xml:space="preserve"> in the first six months of that calendar year.</w:t>
      </w:r>
    </w:p>
    <w:p w14:paraId="5AB86A3A" w14:textId="769E83F9" w:rsidR="00C523E9" w:rsidRDefault="00FA520E" w:rsidP="006A65E6">
      <w:r>
        <w:t>If</w:t>
      </w:r>
      <w:r w:rsidR="00C523E9">
        <w:t xml:space="preserve"> you </w:t>
      </w:r>
      <w:r w:rsidR="00E30A6D">
        <w:t xml:space="preserve">select </w:t>
      </w:r>
      <w:r w:rsidR="00E30A6D" w:rsidRPr="00E30A6D">
        <w:rPr>
          <w:b/>
        </w:rPr>
        <w:t>Yes</w:t>
      </w:r>
      <w:r w:rsidR="00E30A6D">
        <w:t xml:space="preserve">, that you </w:t>
      </w:r>
      <w:r w:rsidR="00C523E9">
        <w:t>attended an international school</w:t>
      </w:r>
      <w:r>
        <w:t xml:space="preserve"> in a calendar year</w:t>
      </w:r>
      <w:r w:rsidR="00C523E9">
        <w:t xml:space="preserve">, </w:t>
      </w:r>
      <w:r>
        <w:t>this</w:t>
      </w:r>
      <w:r w:rsidR="00C523E9">
        <w:t xml:space="preserve"> means that the school teaches an international curriculum</w:t>
      </w:r>
      <w:r>
        <w:t>,</w:t>
      </w:r>
      <w:r w:rsidR="003826F2">
        <w:t xml:space="preserve"> rather than the country’s national curriculum</w:t>
      </w:r>
      <w:r w:rsidR="00C523E9">
        <w:t>.</w:t>
      </w:r>
    </w:p>
    <w:p w14:paraId="46E4D981" w14:textId="6F02B778" w:rsidR="00287B4C" w:rsidRDefault="00C15697" w:rsidP="006A65E6">
      <w:r>
        <w:t xml:space="preserve">If you need to add further details about </w:t>
      </w:r>
      <w:r w:rsidR="00244281">
        <w:t>schools you attended</w:t>
      </w:r>
      <w:r>
        <w:t xml:space="preserve">, enter </w:t>
      </w:r>
      <w:r w:rsidR="00244281">
        <w:t>the information</w:t>
      </w:r>
      <w:r>
        <w:t xml:space="preserve"> in the text box below the table.</w:t>
      </w:r>
    </w:p>
    <w:p w14:paraId="27C736B0" w14:textId="77777777" w:rsidR="007B6764" w:rsidRDefault="0026085B" w:rsidP="005753B8">
      <w:r>
        <w:t xml:space="preserve">Check all the information </w:t>
      </w:r>
      <w:r w:rsidR="0079451C">
        <w:t xml:space="preserve">that </w:t>
      </w:r>
      <w:r>
        <w:t xml:space="preserve">you have entered. If you want to change anything, click on the </w:t>
      </w:r>
      <w:r w:rsidRPr="0026085B">
        <w:rPr>
          <w:b/>
        </w:rPr>
        <w:t>Edit</w:t>
      </w:r>
      <w:r>
        <w:t xml:space="preserve"> button</w:t>
      </w:r>
      <w:r w:rsidR="00AF069C">
        <w:t xml:space="preserve"> (</w:t>
      </w:r>
      <w:r w:rsidR="0089565E" w:rsidRPr="0089565E">
        <w:t xml:space="preserve">highlighted </w:t>
      </w:r>
      <w:r w:rsidR="00AF069C">
        <w:t>below)</w:t>
      </w:r>
      <w:r>
        <w:t>.</w:t>
      </w:r>
      <w:r w:rsidR="00400E34">
        <w:t xml:space="preserve"> </w:t>
      </w:r>
    </w:p>
    <w:p w14:paraId="2089C545" w14:textId="77777777" w:rsidR="00AF069C" w:rsidRDefault="0010421D" w:rsidP="00AB038A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DC19082" wp14:editId="5A3244C4">
                <wp:simplePos x="0" y="0"/>
                <wp:positionH relativeFrom="column">
                  <wp:posOffset>102235</wp:posOffset>
                </wp:positionH>
                <wp:positionV relativeFrom="paragraph">
                  <wp:posOffset>1090612</wp:posOffset>
                </wp:positionV>
                <wp:extent cx="375723" cy="165633"/>
                <wp:effectExtent l="0" t="0" r="24765" b="25400"/>
                <wp:wrapNone/>
                <wp:docPr id="206" name="Rounded Rectangle 206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723" cy="165633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D6A24" id="Rounded Rectangle 206" o:spid="_x0000_s1026" alt="Title: Red highlight box - Description: Red highlight box" style="position:absolute;margin-left:8.05pt;margin-top:85.85pt;width:29.6pt;height:13.0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" filled="f" strokecolor="red" strokeweight="2pt"/>
            </w:pict>
          </mc:Fallback>
        </mc:AlternateContent>
      </w:r>
      <w:r w:rsidR="004B30FB">
        <w:rPr>
          <w:noProof/>
          <w:lang w:eastAsia="en-AU"/>
        </w:rPr>
        <w:drawing>
          <wp:inline distT="0" distB="0" distL="0" distR="0" wp14:anchorId="2A3166C2" wp14:editId="518FDD59">
            <wp:extent cx="5727600" cy="1242000"/>
            <wp:effectExtent l="57150" t="57150" r="121285" b="111125"/>
            <wp:docPr id="51" name="Picture 51" descr="Education details completed for each calendar year, with the Edit button highlighted " title="EALD_student_education_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ALD_student_education_edit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600" cy="1242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E5B821" w14:textId="32ED6A92" w:rsidR="00956C57" w:rsidRPr="00244281" w:rsidRDefault="0026085B" w:rsidP="005753B8">
      <w:r>
        <w:t xml:space="preserve">Indicate whether you </w:t>
      </w:r>
      <w:r w:rsidR="002F469C">
        <w:t>plan to enrol</w:t>
      </w:r>
      <w:r>
        <w:t xml:space="preserve"> in any other </w:t>
      </w:r>
      <w:r w:rsidR="005130A4">
        <w:t>l</w:t>
      </w:r>
      <w:r>
        <w:t>anguage course</w:t>
      </w:r>
      <w:r w:rsidR="00C8482A">
        <w:t>/s</w:t>
      </w:r>
      <w:r>
        <w:t xml:space="preserve"> and, if so, </w:t>
      </w:r>
      <w:r w:rsidR="002F469C">
        <w:t xml:space="preserve">you must provide </w:t>
      </w:r>
      <w:r>
        <w:t>the name and type of course (</w:t>
      </w:r>
      <w:r w:rsidR="00F074E5">
        <w:t>i.e.</w:t>
      </w:r>
      <w:r w:rsidR="002F469C">
        <w:t xml:space="preserve"> </w:t>
      </w:r>
      <w:r>
        <w:t>First Language, Background Language or Second Language).</w:t>
      </w:r>
    </w:p>
    <w:p w14:paraId="45DEBD05" w14:textId="083EB1AC" w:rsidR="005212F8" w:rsidRDefault="005212F8" w:rsidP="0026085B">
      <w:r>
        <w:t xml:space="preserve">Click on the </w:t>
      </w:r>
      <w:r w:rsidRPr="0026085B">
        <w:rPr>
          <w:b/>
        </w:rPr>
        <w:t>Next</w:t>
      </w:r>
      <w:r>
        <w:t xml:space="preserve"> button (</w:t>
      </w:r>
      <w:r w:rsidR="00532642">
        <w:t>highlighted</w:t>
      </w:r>
      <w:r>
        <w:t xml:space="preserve"> below) to take you to 4: Supporting documents. If you </w:t>
      </w:r>
      <w:r w:rsidR="009828A4">
        <w:t>do not complete</w:t>
      </w:r>
      <w:r>
        <w:t xml:space="preserve"> all sections where indicated, you will not be able to proceed.</w:t>
      </w:r>
    </w:p>
    <w:p w14:paraId="0D064E59" w14:textId="77777777" w:rsidR="005C66C2" w:rsidRDefault="003F1266" w:rsidP="004B30FB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3A6DBCA" wp14:editId="3642817E">
                <wp:simplePos x="0" y="0"/>
                <wp:positionH relativeFrom="column">
                  <wp:posOffset>4076700</wp:posOffset>
                </wp:positionH>
                <wp:positionV relativeFrom="paragraph">
                  <wp:posOffset>999236</wp:posOffset>
                </wp:positionV>
                <wp:extent cx="514350" cy="222379"/>
                <wp:effectExtent l="0" t="0" r="19050" b="25400"/>
                <wp:wrapNone/>
                <wp:docPr id="207" name="Rounded Rectangle 207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22237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B3CF1" id="Rounded Rectangle 207" o:spid="_x0000_s1026" alt="Title: Red highlight box - Description: Red highlight box" style="position:absolute;margin-left:321pt;margin-top:78.7pt;width:40.5pt;height:17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" filled="f" strokecolor="red" strokeweight="2pt"/>
            </w:pict>
          </mc:Fallback>
        </mc:AlternateContent>
      </w:r>
      <w:r w:rsidR="00150DBD">
        <w:rPr>
          <w:noProof/>
          <w:lang w:eastAsia="en-AU"/>
        </w:rPr>
        <w:drawing>
          <wp:inline distT="0" distB="0" distL="0" distR="0" wp14:anchorId="340D46BE" wp14:editId="48738282">
            <wp:extent cx="4629600" cy="1188000"/>
            <wp:effectExtent l="57150" t="57150" r="114300" b="107950"/>
            <wp:docPr id="18" name="Picture 18" descr="Question about enrolling in other language courses with Next button highlighted " title="EALD student langu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ALD_student_languages.jpg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600" cy="1188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150DBD">
        <w:br w:type="page"/>
      </w:r>
    </w:p>
    <w:p w14:paraId="45F86487" w14:textId="77777777" w:rsidR="00A415D1" w:rsidRPr="00A415D1" w:rsidRDefault="00A5765C" w:rsidP="0026036F">
      <w:pPr>
        <w:pStyle w:val="Heading1"/>
      </w:pPr>
      <w:bookmarkStart w:id="17" w:name="_Toc92451266"/>
      <w:r>
        <w:rPr>
          <w:noProof/>
          <w:lang w:eastAsia="en-AU"/>
        </w:rPr>
        <w:lastRenderedPageBreak/>
        <w:drawing>
          <wp:anchor distT="0" distB="0" distL="114300" distR="114300" simplePos="0" relativeHeight="251919360" behindDoc="1" locked="0" layoutInCell="1" allowOverlap="1" wp14:anchorId="7C8E5CF6" wp14:editId="7C913197">
            <wp:simplePos x="0" y="0"/>
            <wp:positionH relativeFrom="column">
              <wp:posOffset>5655531</wp:posOffset>
            </wp:positionH>
            <wp:positionV relativeFrom="paragraph">
              <wp:posOffset>-683879</wp:posOffset>
            </wp:positionV>
            <wp:extent cx="605625" cy="611505"/>
            <wp:effectExtent l="0" t="0" r="4445" b="0"/>
            <wp:wrapNone/>
            <wp:docPr id="78" name="Picture 78" descr="Step 3 third star point coloured" title="Navigation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6928612B" wp14:editId="4D249D71">
                <wp:simplePos x="0" y="0"/>
                <wp:positionH relativeFrom="column">
                  <wp:posOffset>-938664</wp:posOffset>
                </wp:positionH>
                <wp:positionV relativeFrom="paragraph">
                  <wp:posOffset>-445770</wp:posOffset>
                </wp:positionV>
                <wp:extent cx="7592060" cy="0"/>
                <wp:effectExtent l="0" t="0" r="27940" b="19050"/>
                <wp:wrapNone/>
                <wp:docPr id="77" name="Straight Connector 77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8DBF110" id="Straight Connector 77" o:spid="_x0000_s1026" alt="Title: Decorative line" style="position:absolute;z-index:-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9pt,-35.1pt" to="523.9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" strokecolor="#d8d8d8 [2732]" strokeweight=".5pt"/>
            </w:pict>
          </mc:Fallback>
        </mc:AlternateContent>
      </w:r>
      <w:r w:rsidR="00A415D1">
        <w:t>Step 3: Upload your supporting documents</w:t>
      </w:r>
      <w:bookmarkEnd w:id="17"/>
    </w:p>
    <w:p w14:paraId="653571B9" w14:textId="77777777" w:rsidR="0026085B" w:rsidRPr="0026085B" w:rsidRDefault="0026085B" w:rsidP="003F1266">
      <w:pPr>
        <w:pStyle w:val="Heading2"/>
      </w:pPr>
      <w:bookmarkStart w:id="18" w:name="_Toc92451267"/>
      <w:r w:rsidRPr="0026085B">
        <w:t>4: Supporting documents</w:t>
      </w:r>
      <w:bookmarkEnd w:id="18"/>
    </w:p>
    <w:p w14:paraId="3DF3AEB5" w14:textId="64F59F95" w:rsidR="00DE4E20" w:rsidRDefault="0048677D" w:rsidP="00D87C63">
      <w:r>
        <w:t>You are required to upload</w:t>
      </w:r>
      <w:r w:rsidR="00D87C63">
        <w:t xml:space="preserve"> your </w:t>
      </w:r>
      <w:r w:rsidR="0026085B">
        <w:t>passport identification page</w:t>
      </w:r>
      <w:r w:rsidR="000E2407">
        <w:t xml:space="preserve"> </w:t>
      </w:r>
      <w:r w:rsidR="000E2407" w:rsidRPr="003E1942">
        <w:t>or</w:t>
      </w:r>
      <w:r w:rsidR="00D87C63">
        <w:rPr>
          <w:b/>
        </w:rPr>
        <w:t xml:space="preserve"> </w:t>
      </w:r>
      <w:r>
        <w:t>identification card</w:t>
      </w:r>
      <w:r w:rsidR="00B36887">
        <w:t>,</w:t>
      </w:r>
      <w:r w:rsidR="00D87C63">
        <w:t xml:space="preserve"> and your </w:t>
      </w:r>
      <w:r w:rsidR="00C8482A">
        <w:t>school report/s</w:t>
      </w:r>
      <w:r w:rsidR="006242BC">
        <w:t xml:space="preserve"> as supporting documents.</w:t>
      </w:r>
      <w:r w:rsidR="003A27E1">
        <w:t xml:space="preserve"> </w:t>
      </w:r>
    </w:p>
    <w:p w14:paraId="2CBA328A" w14:textId="765D26D4" w:rsidR="006242BC" w:rsidRDefault="006242BC" w:rsidP="00D87C63">
      <w:r>
        <w:t>The purpose of these supporting documents is to prove</w:t>
      </w:r>
      <w:r w:rsidR="00C5539C">
        <w:t xml:space="preserve"> the following</w:t>
      </w:r>
      <w: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7"/>
        <w:gridCol w:w="3108"/>
        <w:gridCol w:w="3108"/>
      </w:tblGrid>
      <w:tr w:rsidR="006242BC" w14:paraId="7B932043" w14:textId="77777777" w:rsidTr="00B125CF">
        <w:trPr>
          <w:trHeight w:val="706"/>
        </w:trPr>
        <w:tc>
          <w:tcPr>
            <w:tcW w:w="3107" w:type="dxa"/>
            <w:shd w:val="clear" w:color="auto" w:fill="864EA8" w:themeFill="accent1" w:themeFillShade="BF"/>
          </w:tcPr>
          <w:p w14:paraId="5B0611B4" w14:textId="5EE3A354" w:rsidR="006242BC" w:rsidRPr="00B125CF" w:rsidRDefault="00826300" w:rsidP="00826300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B125CF">
              <w:rPr>
                <w:b/>
                <w:color w:val="FFFFFF" w:themeColor="background1"/>
              </w:rPr>
              <w:t>Supporting documents</w:t>
            </w:r>
          </w:p>
        </w:tc>
        <w:tc>
          <w:tcPr>
            <w:tcW w:w="3108" w:type="dxa"/>
            <w:shd w:val="clear" w:color="auto" w:fill="864EA8" w:themeFill="accent1" w:themeFillShade="BF"/>
          </w:tcPr>
          <w:p w14:paraId="12E20C85" w14:textId="34D4B22B" w:rsidR="006242BC" w:rsidRPr="00B125CF" w:rsidRDefault="006242BC" w:rsidP="00826300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B125CF">
              <w:rPr>
                <w:b/>
                <w:color w:val="FFFFFF" w:themeColor="background1"/>
              </w:rPr>
              <w:t>Students studying in Australia</w:t>
            </w:r>
          </w:p>
        </w:tc>
        <w:tc>
          <w:tcPr>
            <w:tcW w:w="3108" w:type="dxa"/>
            <w:shd w:val="clear" w:color="auto" w:fill="864EA8" w:themeFill="accent1" w:themeFillShade="BF"/>
          </w:tcPr>
          <w:p w14:paraId="050713E6" w14:textId="3F8E523D" w:rsidR="006242BC" w:rsidRPr="00B125CF" w:rsidRDefault="006242BC" w:rsidP="00826300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 w:rsidRPr="00B125CF">
              <w:rPr>
                <w:b/>
                <w:color w:val="FFFFFF" w:themeColor="background1"/>
              </w:rPr>
              <w:t>Students studying at a school outside Australia</w:t>
            </w:r>
          </w:p>
        </w:tc>
      </w:tr>
      <w:tr w:rsidR="006242BC" w14:paraId="20071757" w14:textId="77777777" w:rsidTr="004B72A5">
        <w:trPr>
          <w:trHeight w:val="706"/>
        </w:trPr>
        <w:tc>
          <w:tcPr>
            <w:tcW w:w="3107" w:type="dxa"/>
          </w:tcPr>
          <w:p w14:paraId="5649B601" w14:textId="7A605367" w:rsidR="006242BC" w:rsidRDefault="006242BC" w:rsidP="00826300">
            <w:pPr>
              <w:spacing w:line="276" w:lineRule="auto"/>
            </w:pPr>
            <w:r>
              <w:t>Passport identification page or identification card</w:t>
            </w:r>
          </w:p>
        </w:tc>
        <w:tc>
          <w:tcPr>
            <w:tcW w:w="3108" w:type="dxa"/>
          </w:tcPr>
          <w:p w14:paraId="64D83461" w14:textId="52D280BD" w:rsidR="006242BC" w:rsidRDefault="006242BC" w:rsidP="00826300">
            <w:pPr>
              <w:spacing w:line="276" w:lineRule="auto"/>
            </w:pPr>
            <w:r>
              <w:t>The student’s identity</w:t>
            </w:r>
          </w:p>
        </w:tc>
        <w:tc>
          <w:tcPr>
            <w:tcW w:w="3108" w:type="dxa"/>
          </w:tcPr>
          <w:p w14:paraId="555E5C48" w14:textId="57C9C189" w:rsidR="006242BC" w:rsidRDefault="006242BC" w:rsidP="00826300">
            <w:pPr>
              <w:spacing w:line="276" w:lineRule="auto"/>
            </w:pPr>
            <w:r>
              <w:t>The student’s identity</w:t>
            </w:r>
          </w:p>
        </w:tc>
      </w:tr>
      <w:tr w:rsidR="006242BC" w14:paraId="0E7A690C" w14:textId="77777777" w:rsidTr="004B72A5">
        <w:trPr>
          <w:trHeight w:val="706"/>
        </w:trPr>
        <w:tc>
          <w:tcPr>
            <w:tcW w:w="3107" w:type="dxa"/>
          </w:tcPr>
          <w:p w14:paraId="4B172EA2" w14:textId="6A875898" w:rsidR="006242BC" w:rsidRDefault="006242BC" w:rsidP="00DA0AF5">
            <w:pPr>
              <w:spacing w:line="276" w:lineRule="auto"/>
            </w:pPr>
            <w:r>
              <w:t xml:space="preserve">Date of </w:t>
            </w:r>
            <w:r w:rsidR="00DA0AF5">
              <w:t>entry stamp, visa or international movement record</w:t>
            </w:r>
          </w:p>
        </w:tc>
        <w:tc>
          <w:tcPr>
            <w:tcW w:w="3108" w:type="dxa"/>
          </w:tcPr>
          <w:p w14:paraId="5364E85F" w14:textId="67A2A612" w:rsidR="006242BC" w:rsidRDefault="006242BC" w:rsidP="00826300">
            <w:pPr>
              <w:spacing w:line="276" w:lineRule="auto"/>
            </w:pPr>
            <w:r>
              <w:t>How long the student has lived in Australia</w:t>
            </w:r>
          </w:p>
        </w:tc>
        <w:tc>
          <w:tcPr>
            <w:tcW w:w="3108" w:type="dxa"/>
          </w:tcPr>
          <w:p w14:paraId="61337773" w14:textId="036D27DB" w:rsidR="006242BC" w:rsidRDefault="006242BC" w:rsidP="00826300">
            <w:pPr>
              <w:spacing w:line="276" w:lineRule="auto"/>
            </w:pPr>
            <w:r>
              <w:t>N/A</w:t>
            </w:r>
          </w:p>
        </w:tc>
      </w:tr>
      <w:tr w:rsidR="006242BC" w14:paraId="4C31F3FB" w14:textId="77777777" w:rsidTr="004B72A5">
        <w:trPr>
          <w:trHeight w:val="706"/>
        </w:trPr>
        <w:tc>
          <w:tcPr>
            <w:tcW w:w="3107" w:type="dxa"/>
          </w:tcPr>
          <w:p w14:paraId="091CA4EA" w14:textId="7D83E56C" w:rsidR="006242BC" w:rsidRDefault="006242BC" w:rsidP="00826300">
            <w:pPr>
              <w:spacing w:line="276" w:lineRule="auto"/>
            </w:pPr>
            <w:r>
              <w:t>School report</w:t>
            </w:r>
          </w:p>
        </w:tc>
        <w:tc>
          <w:tcPr>
            <w:tcW w:w="3108" w:type="dxa"/>
          </w:tcPr>
          <w:p w14:paraId="2AEF5749" w14:textId="41299542" w:rsidR="006242BC" w:rsidRDefault="006242BC" w:rsidP="00826300">
            <w:pPr>
              <w:spacing w:line="276" w:lineRule="auto"/>
            </w:pPr>
            <w:r>
              <w:t xml:space="preserve">The </w:t>
            </w:r>
            <w:r w:rsidR="00826300">
              <w:t xml:space="preserve">main </w:t>
            </w:r>
            <w:r>
              <w:t>language of course delivery</w:t>
            </w:r>
          </w:p>
        </w:tc>
        <w:tc>
          <w:tcPr>
            <w:tcW w:w="3108" w:type="dxa"/>
          </w:tcPr>
          <w:p w14:paraId="3AF460CA" w14:textId="1C6BCE8D" w:rsidR="006242BC" w:rsidRDefault="006242BC" w:rsidP="00826300">
            <w:pPr>
              <w:spacing w:line="276" w:lineRule="auto"/>
            </w:pPr>
            <w:r>
              <w:t xml:space="preserve">The </w:t>
            </w:r>
            <w:r w:rsidR="00826300">
              <w:t xml:space="preserve">main </w:t>
            </w:r>
            <w:r>
              <w:t>language of course delivery</w:t>
            </w:r>
          </w:p>
        </w:tc>
      </w:tr>
    </w:tbl>
    <w:p w14:paraId="4038FC1A" w14:textId="77777777" w:rsidR="004B72A5" w:rsidRDefault="004B72A5" w:rsidP="004B72A5">
      <w:pPr>
        <w:spacing w:after="0"/>
        <w:rPr>
          <w:b/>
        </w:rPr>
      </w:pPr>
    </w:p>
    <w:p w14:paraId="6346D51F" w14:textId="49363917" w:rsidR="004B72A5" w:rsidRPr="00063DD7" w:rsidRDefault="004B72A5" w:rsidP="004B72A5">
      <w:pPr>
        <w:spacing w:after="0"/>
        <w:rPr>
          <w:b/>
        </w:rPr>
      </w:pPr>
      <w:r w:rsidRPr="00063DD7">
        <w:rPr>
          <w:b/>
        </w:rPr>
        <w:t>School reports</w:t>
      </w:r>
    </w:p>
    <w:p w14:paraId="5033057D" w14:textId="2CE6ED5F" w:rsidR="004B72A5" w:rsidRDefault="006242BC" w:rsidP="009F2F1C">
      <w:pPr>
        <w:spacing w:before="200"/>
      </w:pPr>
      <w:r>
        <w:t xml:space="preserve">The school report is linked to the information provided in the educational background table. </w:t>
      </w:r>
    </w:p>
    <w:p w14:paraId="1BA22C5B" w14:textId="56FA0231" w:rsidR="003A27E1" w:rsidRDefault="006242BC" w:rsidP="009F2F1C">
      <w:pPr>
        <w:spacing w:before="200"/>
      </w:pPr>
      <w:r>
        <w:t xml:space="preserve">If a student says that English was the main language of course delivery, the </w:t>
      </w:r>
      <w:r w:rsidR="005C2B61">
        <w:t>SCSA</w:t>
      </w:r>
      <w:r>
        <w:t xml:space="preserve"> does not require a school report </w:t>
      </w:r>
      <w:r w:rsidR="003A27E1">
        <w:t>for</w:t>
      </w:r>
      <w:r>
        <w:t xml:space="preserve"> that year. </w:t>
      </w:r>
      <w:r w:rsidR="003A27E1">
        <w:t xml:space="preserve">However, the </w:t>
      </w:r>
      <w:r w:rsidR="005C2B61">
        <w:t>SCSA</w:t>
      </w:r>
      <w:r w:rsidR="003A27E1">
        <w:t xml:space="preserve"> does require the most recent school report from the last school attended where a language other than English was the main medium of course delivery.</w:t>
      </w:r>
    </w:p>
    <w:p w14:paraId="52CC4C59" w14:textId="77777777" w:rsidR="004B72A5" w:rsidRDefault="003A27E1" w:rsidP="0026085B">
      <w:r>
        <w:t xml:space="preserve">A school report </w:t>
      </w:r>
      <w:r w:rsidR="00063DD7">
        <w:t xml:space="preserve">or academic transcript </w:t>
      </w:r>
      <w:r>
        <w:t xml:space="preserve">must be </w:t>
      </w:r>
      <w:r w:rsidR="00063DD7">
        <w:t xml:space="preserve">official and contain the name of the school, with the school </w:t>
      </w:r>
      <w:r w:rsidR="00DA0AF5">
        <w:t xml:space="preserve">stamp or </w:t>
      </w:r>
      <w:r w:rsidR="00063DD7">
        <w:t xml:space="preserve">seal and an authorised signature of a school representative. </w:t>
      </w:r>
    </w:p>
    <w:p w14:paraId="254F0459" w14:textId="3B80AF27" w:rsidR="003A27E1" w:rsidRDefault="00063DD7" w:rsidP="0026085B">
      <w:r>
        <w:t xml:space="preserve">The school report must also include </w:t>
      </w:r>
      <w:r w:rsidR="00826300">
        <w:t>the student’s</w:t>
      </w:r>
      <w:r>
        <w:t xml:space="preserve"> name, the academic year, the subjects studied and grades or results achieved</w:t>
      </w:r>
      <w:r w:rsidR="003A27E1">
        <w:t>.</w:t>
      </w:r>
    </w:p>
    <w:p w14:paraId="2B0447BC" w14:textId="4AB96AC7" w:rsidR="003A27E1" w:rsidRDefault="00063DD7">
      <w:r>
        <w:t xml:space="preserve">If more reports are required, </w:t>
      </w:r>
      <w:r w:rsidR="00DC2584">
        <w:t xml:space="preserve">the </w:t>
      </w:r>
      <w:r w:rsidR="005C2B61">
        <w:t>SCSA</w:t>
      </w:r>
      <w:r w:rsidR="00DC2584">
        <w:t xml:space="preserve"> will request </w:t>
      </w:r>
      <w:r>
        <w:t>further information.</w:t>
      </w:r>
      <w:r w:rsidR="003A27E1">
        <w:br w:type="page"/>
      </w:r>
    </w:p>
    <w:p w14:paraId="32552711" w14:textId="6B760E02" w:rsidR="0048677D" w:rsidRDefault="003C331A" w:rsidP="0026085B">
      <w:r>
        <w:lastRenderedPageBreak/>
        <w:t>P</w:t>
      </w:r>
      <w:r w:rsidR="0026085B">
        <w:t xml:space="preserve">hotograph </w:t>
      </w:r>
      <w:r>
        <w:t xml:space="preserve">or scan </w:t>
      </w:r>
      <w:r w:rsidR="0026085B">
        <w:t>each</w:t>
      </w:r>
      <w:r w:rsidR="006F393F">
        <w:t xml:space="preserve"> </w:t>
      </w:r>
      <w:r w:rsidR="00CF2D7C">
        <w:t xml:space="preserve">supporting </w:t>
      </w:r>
      <w:r w:rsidR="0026085B">
        <w:t xml:space="preserve">document and save the files to your computer or mobile device. </w:t>
      </w:r>
      <w:r w:rsidR="00037D6A">
        <w:t>Your supporting</w:t>
      </w:r>
      <w:r w:rsidR="002F469C">
        <w:t xml:space="preserve"> </w:t>
      </w:r>
      <w:r w:rsidR="00037D6A">
        <w:t>documents</w:t>
      </w:r>
      <w:r w:rsidR="0026085B">
        <w:t xml:space="preserve"> must be</w:t>
      </w:r>
      <w:r w:rsidR="00037D6A">
        <w:t xml:space="preserve"> saved as</w:t>
      </w:r>
      <w:r w:rsidR="0026085B">
        <w:t xml:space="preserve"> </w:t>
      </w:r>
      <w:r w:rsidR="0026085B" w:rsidRPr="002F469C">
        <w:rPr>
          <w:b/>
        </w:rPr>
        <w:t>.pdf</w:t>
      </w:r>
      <w:r w:rsidR="0026085B" w:rsidRPr="00D17CA8">
        <w:t>,</w:t>
      </w:r>
      <w:r w:rsidR="0026085B">
        <w:t xml:space="preserve"> </w:t>
      </w:r>
      <w:r w:rsidR="0026085B" w:rsidRPr="002F469C">
        <w:rPr>
          <w:b/>
        </w:rPr>
        <w:t>.jpg</w:t>
      </w:r>
      <w:r w:rsidR="0026085B">
        <w:t xml:space="preserve">, </w:t>
      </w:r>
      <w:r w:rsidR="0026085B" w:rsidRPr="002F469C">
        <w:rPr>
          <w:b/>
        </w:rPr>
        <w:t>.jpeg</w:t>
      </w:r>
      <w:r w:rsidR="0026085B">
        <w:t xml:space="preserve"> or </w:t>
      </w:r>
      <w:r w:rsidR="0026085B" w:rsidRPr="002F469C">
        <w:rPr>
          <w:b/>
        </w:rPr>
        <w:t>.png</w:t>
      </w:r>
      <w:r w:rsidR="00037D6A">
        <w:t xml:space="preserve"> files,</w:t>
      </w:r>
      <w:r w:rsidR="0026085B">
        <w:t xml:space="preserve"> with </w:t>
      </w:r>
      <w:r w:rsidR="0026085B" w:rsidRPr="00E91DDE">
        <w:rPr>
          <w:b/>
        </w:rPr>
        <w:t>a maximum size of</w:t>
      </w:r>
      <w:r w:rsidR="0026085B">
        <w:t xml:space="preserve"> </w:t>
      </w:r>
      <w:r w:rsidR="0026085B" w:rsidRPr="002D34E5">
        <w:rPr>
          <w:b/>
        </w:rPr>
        <w:t>4MB</w:t>
      </w:r>
      <w:r w:rsidR="002C3F96" w:rsidRPr="002D34E5">
        <w:rPr>
          <w:b/>
        </w:rPr>
        <w:t xml:space="preserve"> for each file</w:t>
      </w:r>
      <w:r w:rsidR="0026085B">
        <w:t xml:space="preserve">. </w:t>
      </w:r>
      <w:r w:rsidR="0026085B" w:rsidRPr="003A3030">
        <w:rPr>
          <w:b/>
        </w:rPr>
        <w:t>Word</w:t>
      </w:r>
      <w:r w:rsidR="0026085B">
        <w:t xml:space="preserve"> documents </w:t>
      </w:r>
      <w:r w:rsidR="001C5EAF">
        <w:t>will</w:t>
      </w:r>
      <w:r w:rsidR="0026085B">
        <w:t xml:space="preserve"> </w:t>
      </w:r>
      <w:r w:rsidR="0026085B" w:rsidRPr="001C5EAF">
        <w:rPr>
          <w:b/>
        </w:rPr>
        <w:t>not</w:t>
      </w:r>
      <w:r w:rsidR="0026085B">
        <w:t xml:space="preserve"> </w:t>
      </w:r>
      <w:r w:rsidR="001C5EAF">
        <w:t xml:space="preserve">be </w:t>
      </w:r>
      <w:r w:rsidR="0026085B">
        <w:t>accepted.</w:t>
      </w:r>
      <w:r w:rsidR="00C73DEC">
        <w:t xml:space="preserve"> </w:t>
      </w:r>
    </w:p>
    <w:p w14:paraId="16C5FD16" w14:textId="77777777" w:rsidR="00A719ED" w:rsidRDefault="00982F0B" w:rsidP="0026085B">
      <w:r w:rsidRPr="0048677D">
        <w:rPr>
          <w:b/>
        </w:rPr>
        <w:t>You must use English letters</w:t>
      </w:r>
      <w:r w:rsidR="00C73DEC" w:rsidRPr="0048677D">
        <w:rPr>
          <w:b/>
        </w:rPr>
        <w:t xml:space="preserve"> </w:t>
      </w:r>
      <w:r w:rsidRPr="0048677D">
        <w:rPr>
          <w:b/>
        </w:rPr>
        <w:t>to name</w:t>
      </w:r>
      <w:r w:rsidR="00C73DEC" w:rsidRPr="0048677D">
        <w:rPr>
          <w:b/>
        </w:rPr>
        <w:t xml:space="preserve"> your </w:t>
      </w:r>
      <w:r w:rsidRPr="0048677D">
        <w:rPr>
          <w:b/>
        </w:rPr>
        <w:t>files</w:t>
      </w:r>
      <w:r w:rsidR="00C73DEC" w:rsidRPr="009F2F1C">
        <w:t>.</w:t>
      </w:r>
      <w:r w:rsidR="0048677D">
        <w:t xml:space="preserve"> </w:t>
      </w:r>
    </w:p>
    <w:p w14:paraId="3A458F6B" w14:textId="0456F372" w:rsidR="00C73DEC" w:rsidRDefault="0048677D" w:rsidP="0026085B">
      <w:r>
        <w:t xml:space="preserve">Please do not use spaces or unrecognisable characters or symbols, such as &lt; </w:t>
      </w:r>
      <w:r w:rsidRPr="00C27681">
        <w:t>&gt;</w:t>
      </w:r>
      <w:r>
        <w:t xml:space="preserve"> </w:t>
      </w:r>
      <w:r w:rsidRPr="00C27681">
        <w:t>?</w:t>
      </w:r>
      <w:r>
        <w:t xml:space="preserve"> !</w:t>
      </w:r>
      <w:r w:rsidRPr="00C27681">
        <w:t xml:space="preserve"> /</w:t>
      </w:r>
      <w:r>
        <w:t xml:space="preserve"> </w:t>
      </w:r>
      <w:r w:rsidRPr="00C27681">
        <w:t>\ "</w:t>
      </w:r>
      <w:r>
        <w:t xml:space="preserve"> </w:t>
      </w:r>
      <w:r w:rsidRPr="00C27681">
        <w:t>*</w:t>
      </w:r>
      <w:r>
        <w:t xml:space="preserve"> </w:t>
      </w:r>
      <w:r w:rsidRPr="00C27681">
        <w:t>:</w:t>
      </w:r>
      <w:r>
        <w:t xml:space="preserve"> , </w:t>
      </w:r>
      <w:r w:rsidRPr="00C27681">
        <w:t>#</w:t>
      </w:r>
      <w:r>
        <w:t xml:space="preserve"> </w:t>
      </w:r>
      <w:r w:rsidRPr="00C27681">
        <w:t>%</w:t>
      </w:r>
      <w:r>
        <w:t xml:space="preserve"> &amp;</w:t>
      </w:r>
      <w:r w:rsidRPr="00C27681">
        <w:t xml:space="preserve"> (</w:t>
      </w:r>
      <w:r>
        <w:t xml:space="preserve"> </w:t>
      </w:r>
      <w:r w:rsidRPr="00C27681">
        <w:t>)</w:t>
      </w:r>
      <w:r>
        <w:t xml:space="preserve"> </w:t>
      </w:r>
      <w:r w:rsidRPr="00C27681">
        <w:t>{</w:t>
      </w:r>
      <w:r>
        <w:t xml:space="preserve"> </w:t>
      </w:r>
      <w:r w:rsidRPr="00C27681">
        <w:t>}</w:t>
      </w:r>
      <w:r>
        <w:t xml:space="preserve"> +</w:t>
      </w:r>
      <w:r w:rsidRPr="00C27681">
        <w:t xml:space="preserve"> =</w:t>
      </w:r>
      <w:r>
        <w:t xml:space="preserve"> </w:t>
      </w:r>
      <w:r w:rsidRPr="00C27681">
        <w:t>@</w:t>
      </w:r>
      <w:r>
        <w:t xml:space="preserve"> when naming files.</w:t>
      </w:r>
    </w:p>
    <w:p w14:paraId="46DC2E19" w14:textId="77777777" w:rsidR="00123FD1" w:rsidRDefault="0043169D" w:rsidP="0043169D">
      <w:r>
        <w:t>Select the first document to upload</w:t>
      </w:r>
      <w:r w:rsidRPr="003770A1">
        <w:t xml:space="preserve"> from the drop-down list</w:t>
      </w:r>
      <w:r>
        <w:t xml:space="preserve"> (</w:t>
      </w:r>
      <w:r w:rsidRPr="0089565E">
        <w:t xml:space="preserve">highlighted </w:t>
      </w:r>
      <w:r w:rsidR="00FF5936">
        <w:t>below</w:t>
      </w:r>
      <w:r>
        <w:t xml:space="preserve">). Click on the </w:t>
      </w:r>
      <w:r w:rsidRPr="001C24EC">
        <w:rPr>
          <w:b/>
        </w:rPr>
        <w:t>Browse</w:t>
      </w:r>
      <w:r>
        <w:t xml:space="preserve"> button (</w:t>
      </w:r>
      <w:r w:rsidRPr="0089565E">
        <w:t xml:space="preserve">highlighted </w:t>
      </w:r>
      <w:r w:rsidR="00FF5936">
        <w:t>below</w:t>
      </w:r>
      <w:r>
        <w:t xml:space="preserve">) to select the file from your computer or mobile device and click on the </w:t>
      </w:r>
      <w:r w:rsidRPr="001C24EC">
        <w:rPr>
          <w:b/>
        </w:rPr>
        <w:t>Open</w:t>
      </w:r>
      <w:r>
        <w:t xml:space="preserve"> button </w:t>
      </w:r>
      <w:r w:rsidR="00F27846">
        <w:t>(</w:t>
      </w:r>
      <w:r w:rsidR="00957C75">
        <w:rPr>
          <w:b/>
        </w:rPr>
        <w:t>Upload</w:t>
      </w:r>
      <w:r w:rsidR="00F27846">
        <w:t xml:space="preserve"> </w:t>
      </w:r>
      <w:r w:rsidR="007E47C2">
        <w:t xml:space="preserve">button </w:t>
      </w:r>
      <w:r w:rsidR="00F27846">
        <w:t xml:space="preserve">on a Mac) </w:t>
      </w:r>
      <w:r>
        <w:t xml:space="preserve">to upload this file. </w:t>
      </w:r>
    </w:p>
    <w:p w14:paraId="22B70DE9" w14:textId="77777777" w:rsidR="00123FD1" w:rsidRDefault="0043169D" w:rsidP="0043169D">
      <w:r>
        <w:t xml:space="preserve">Repeat this process until </w:t>
      </w:r>
      <w:r w:rsidR="00151669">
        <w:t xml:space="preserve">you have uploaded </w:t>
      </w:r>
      <w:r>
        <w:t xml:space="preserve">all the required documents. </w:t>
      </w:r>
    </w:p>
    <w:p w14:paraId="60B3C17D" w14:textId="77777777" w:rsidR="00123FD1" w:rsidRDefault="0043169D" w:rsidP="0043169D">
      <w:r>
        <w:t xml:space="preserve">If you </w:t>
      </w:r>
      <w:r w:rsidR="00151669">
        <w:t>want</w:t>
      </w:r>
      <w:r>
        <w:t xml:space="preserve"> to provide </w:t>
      </w:r>
      <w:r w:rsidR="00151669">
        <w:t>more</w:t>
      </w:r>
      <w:r>
        <w:t xml:space="preserve"> information, select </w:t>
      </w:r>
      <w:r w:rsidRPr="00A53129">
        <w:rPr>
          <w:b/>
        </w:rPr>
        <w:t>Other</w:t>
      </w:r>
      <w:r>
        <w:t xml:space="preserve"> from the drop-down list, and upload another file.</w:t>
      </w:r>
      <w:r w:rsidR="00B71921">
        <w:t xml:space="preserve"> You may also enter details in the </w:t>
      </w:r>
      <w:r w:rsidR="00B71921" w:rsidRPr="00B71921">
        <w:rPr>
          <w:b/>
        </w:rPr>
        <w:t xml:space="preserve">Additional information </w:t>
      </w:r>
      <w:r w:rsidR="00B71921">
        <w:t>section (optional).</w:t>
      </w:r>
      <w:r w:rsidR="00151669">
        <w:t xml:space="preserve"> </w:t>
      </w:r>
    </w:p>
    <w:p w14:paraId="199BCFF1" w14:textId="2989424A" w:rsidR="0043169D" w:rsidRDefault="00A719ED" w:rsidP="0043169D">
      <w:r>
        <w:t>To</w:t>
      </w:r>
      <w:r w:rsidR="00151669">
        <w:t xml:space="preserve"> remove a file, if you upload it by mistake, </w:t>
      </w:r>
      <w:r>
        <w:t>click</w:t>
      </w:r>
      <w:r w:rsidR="00151669">
        <w:t xml:space="preserve"> on the </w:t>
      </w:r>
      <w:r w:rsidR="00151669" w:rsidRPr="006F393F">
        <w:rPr>
          <w:b/>
        </w:rPr>
        <w:t>Remove</w:t>
      </w:r>
      <w:r w:rsidR="00151669">
        <w:t xml:space="preserve"> button next to the document.</w:t>
      </w:r>
    </w:p>
    <w:p w14:paraId="20F07225" w14:textId="77777777" w:rsidR="00123FD1" w:rsidRDefault="007D71C8" w:rsidP="007D71C8">
      <w:r>
        <w:t xml:space="preserve">Click on the </w:t>
      </w:r>
      <w:r w:rsidRPr="00A53129">
        <w:rPr>
          <w:b/>
        </w:rPr>
        <w:t>Next</w:t>
      </w:r>
      <w:r>
        <w:t xml:space="preserve"> button (highlighted below) to take you to Step 4: Submit your</w:t>
      </w:r>
      <w:r w:rsidR="00481F1D">
        <w:t xml:space="preserve"> EAL/D eligibility</w:t>
      </w:r>
      <w:r>
        <w:t xml:space="preserve"> application. </w:t>
      </w:r>
    </w:p>
    <w:p w14:paraId="5392DD31" w14:textId="5AA25700" w:rsidR="007D71C8" w:rsidRDefault="007D71C8" w:rsidP="007D71C8">
      <w:r>
        <w:t xml:space="preserve">If you </w:t>
      </w:r>
      <w:r w:rsidR="008D2354">
        <w:t>have not uploaded</w:t>
      </w:r>
      <w:r>
        <w:t xml:space="preserve"> all the required documents, you will not be able to proceed.</w:t>
      </w:r>
    </w:p>
    <w:p w14:paraId="5D5FD1A9" w14:textId="48B21AE7" w:rsidR="00E25629" w:rsidRPr="009F2F1C" w:rsidRDefault="009F2F1C" w:rsidP="009F2F1C">
      <w:pPr>
        <w:ind w:left="-57"/>
        <w:rPr>
          <w:color w:val="FF0000"/>
        </w:rPr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2722021" wp14:editId="04134AC6">
                <wp:simplePos x="0" y="0"/>
                <wp:positionH relativeFrom="column">
                  <wp:posOffset>4364990</wp:posOffset>
                </wp:positionH>
                <wp:positionV relativeFrom="paragraph">
                  <wp:posOffset>4264343</wp:posOffset>
                </wp:positionV>
                <wp:extent cx="553911" cy="230505"/>
                <wp:effectExtent l="0" t="0" r="17780" b="17145"/>
                <wp:wrapNone/>
                <wp:docPr id="3" name="Rounded Rectangle 3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911" cy="23050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BB0D2" id="Rounded Rectangle 3" o:spid="_x0000_s1026" alt="Title: Red highlight box" style="position:absolute;margin-left:343.7pt;margin-top:335.8pt;width:43.6pt;height:18.1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0B8C455" wp14:editId="14D9F7E7">
                <wp:simplePos x="0" y="0"/>
                <wp:positionH relativeFrom="column">
                  <wp:posOffset>4359275</wp:posOffset>
                </wp:positionH>
                <wp:positionV relativeFrom="paragraph">
                  <wp:posOffset>2051050</wp:posOffset>
                </wp:positionV>
                <wp:extent cx="574866" cy="210249"/>
                <wp:effectExtent l="0" t="0" r="15875" b="18415"/>
                <wp:wrapNone/>
                <wp:docPr id="11" name="Rounded Rectangle 11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866" cy="210249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867A50" id="Rounded Rectangle 11" o:spid="_x0000_s1026" alt="Title: Red highlight box - Description: Red highlight box" style="position:absolute;margin-left:343.25pt;margin-top:161.5pt;width:45.25pt;height:16.5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39CEAD" wp14:editId="7A9274BB">
                <wp:simplePos x="0" y="0"/>
                <wp:positionH relativeFrom="margin">
                  <wp:posOffset>22860</wp:posOffset>
                </wp:positionH>
                <wp:positionV relativeFrom="paragraph">
                  <wp:posOffset>1878965</wp:posOffset>
                </wp:positionV>
                <wp:extent cx="2854770" cy="426085"/>
                <wp:effectExtent l="0" t="0" r="22225" b="12065"/>
                <wp:wrapNone/>
                <wp:docPr id="9" name="Rounded Rectangle 9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4770" cy="42608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11EFA1" id="Rounded Rectangle 9" o:spid="_x0000_s1026" alt="Title: Red highlight box - Description: Red highlight box" style="position:absolute;margin-left:1.8pt;margin-top:147.95pt;width:224.8pt;height:33.5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" filled="f" strokecolor="red" strokeweight="2pt">
                <w10:wrap anchorx="margin"/>
              </v:roundrect>
            </w:pict>
          </mc:Fallback>
        </mc:AlternateContent>
      </w:r>
      <w:r w:rsidR="00E25629">
        <w:rPr>
          <w:noProof/>
          <w:lang w:eastAsia="en-AU"/>
        </w:rPr>
        <w:drawing>
          <wp:inline distT="0" distB="0" distL="0" distR="0" wp14:anchorId="1C775573" wp14:editId="22323071">
            <wp:extent cx="4942800" cy="4500000"/>
            <wp:effectExtent l="57150" t="57150" r="106045" b="1104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ALD_application_supporting_documents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00" cy="45000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  <w:r w:rsidR="006B4DE5" w:rsidRPr="006B4DE5">
        <w:rPr>
          <w:color w:val="FF0000"/>
        </w:rPr>
        <w:t xml:space="preserve"> </w:t>
      </w:r>
      <w:r w:rsidR="003A27E1">
        <w:rPr>
          <w:color w:val="FF0000"/>
        </w:rPr>
        <w:br w:type="page"/>
      </w:r>
    </w:p>
    <w:p w14:paraId="5EE93ADF" w14:textId="73E10319" w:rsidR="00E6053E" w:rsidRPr="00A415D1" w:rsidRDefault="00D03A3B" w:rsidP="0026036F">
      <w:pPr>
        <w:pStyle w:val="Heading1"/>
      </w:pPr>
      <w:bookmarkStart w:id="19" w:name="_Toc92451268"/>
      <w:r>
        <w:rPr>
          <w:noProof/>
          <w:lang w:eastAsia="en-AU"/>
        </w:rPr>
        <w:lastRenderedPageBreak/>
        <w:drawing>
          <wp:anchor distT="0" distB="0" distL="114300" distR="114300" simplePos="0" relativeHeight="251922432" behindDoc="1" locked="0" layoutInCell="1" allowOverlap="1" wp14:anchorId="4807FB13" wp14:editId="7537DE4B">
            <wp:simplePos x="0" y="0"/>
            <wp:positionH relativeFrom="column">
              <wp:posOffset>5648165</wp:posOffset>
            </wp:positionH>
            <wp:positionV relativeFrom="paragraph">
              <wp:posOffset>-683879</wp:posOffset>
            </wp:positionV>
            <wp:extent cx="605625" cy="611505"/>
            <wp:effectExtent l="0" t="0" r="4445" b="0"/>
            <wp:wrapNone/>
            <wp:docPr id="80" name="Picture 80" descr="Step 4 fourth star point coloured" title="Navigation 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6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B57CDA4" wp14:editId="72790A15">
                <wp:simplePos x="0" y="0"/>
                <wp:positionH relativeFrom="column">
                  <wp:posOffset>-943744</wp:posOffset>
                </wp:positionH>
                <wp:positionV relativeFrom="paragraph">
                  <wp:posOffset>-445770</wp:posOffset>
                </wp:positionV>
                <wp:extent cx="7592060" cy="0"/>
                <wp:effectExtent l="0" t="0" r="27940" b="19050"/>
                <wp:wrapNone/>
                <wp:docPr id="79" name="Straight Connector 79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61C2125A" id="Straight Connector 79" o:spid="_x0000_s1026" alt="Title: Decorative line" style="position:absolute;z-index:-2513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3pt,-35.1pt" to="523.5pt,-3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" strokecolor="#d8d8d8 [2732]" strokeweight=".5pt"/>
            </w:pict>
          </mc:Fallback>
        </mc:AlternateContent>
      </w:r>
      <w:r w:rsidR="00E6053E">
        <w:t>Step 4: Submit your EAL/D eligibility application</w:t>
      </w:r>
      <w:bookmarkEnd w:id="19"/>
    </w:p>
    <w:p w14:paraId="348456B4" w14:textId="77777777" w:rsidR="00002F1E" w:rsidRDefault="00C71698" w:rsidP="00A53129">
      <w:r>
        <w:t xml:space="preserve">Click on the </w:t>
      </w:r>
      <w:r w:rsidRPr="00C71698">
        <w:rPr>
          <w:b/>
        </w:rPr>
        <w:t>Print</w:t>
      </w:r>
      <w:r w:rsidR="00FD3776">
        <w:rPr>
          <w:b/>
        </w:rPr>
        <w:t xml:space="preserve"> application</w:t>
      </w:r>
      <w:r>
        <w:t xml:space="preserve"> button to print your application and check that </w:t>
      </w:r>
      <w:r w:rsidR="00002F1E">
        <w:t>all the information</w:t>
      </w:r>
      <w:r w:rsidR="008C7745">
        <w:t xml:space="preserve"> is</w:t>
      </w:r>
      <w:r w:rsidR="00A53129">
        <w:t xml:space="preserve"> correct. </w:t>
      </w:r>
      <w:r>
        <w:t xml:space="preserve">Click on the </w:t>
      </w:r>
      <w:r w:rsidRPr="00C71698">
        <w:rPr>
          <w:b/>
        </w:rPr>
        <w:t>Back</w:t>
      </w:r>
      <w:r>
        <w:t xml:space="preserve"> button to make any changes</w:t>
      </w:r>
      <w:r w:rsidR="00037D6A">
        <w:t>, if required</w:t>
      </w:r>
      <w:r w:rsidR="00002F1E">
        <w:t>.</w:t>
      </w:r>
    </w:p>
    <w:p w14:paraId="53FEFB20" w14:textId="08FC67C6" w:rsidR="00C71698" w:rsidRDefault="006F393F" w:rsidP="00A53129">
      <w:r>
        <w:t>Note: a</w:t>
      </w:r>
      <w:r w:rsidR="00C71698">
        <w:t xml:space="preserve">fter you have submitted your application, you will not be able to </w:t>
      </w:r>
      <w:r w:rsidR="008C7745">
        <w:t>change any</w:t>
      </w:r>
      <w:r w:rsidR="004A1796">
        <w:t>thing</w:t>
      </w:r>
      <w:r w:rsidR="008C7745">
        <w:t xml:space="preserve"> </w:t>
      </w:r>
      <w:r w:rsidR="00CE0149">
        <w:t>until</w:t>
      </w:r>
      <w:r w:rsidR="00C71698">
        <w:t xml:space="preserve"> it is reviewed by the </w:t>
      </w:r>
      <w:r w:rsidR="005C2B61">
        <w:t>SCSA</w:t>
      </w:r>
      <w:r w:rsidR="00C71698">
        <w:t>.</w:t>
      </w:r>
    </w:p>
    <w:p w14:paraId="18BCB0FF" w14:textId="77777777" w:rsidR="00063DD7" w:rsidRDefault="00A53129" w:rsidP="00A53129">
      <w:r>
        <w:t xml:space="preserve">Read the </w:t>
      </w:r>
      <w:r w:rsidR="006F393F">
        <w:t>s</w:t>
      </w:r>
      <w:r w:rsidRPr="006F393F">
        <w:t>tudent declaration and</w:t>
      </w:r>
      <w:r>
        <w:t xml:space="preserve"> </w:t>
      </w:r>
      <w:r w:rsidRPr="00AE401A">
        <w:t xml:space="preserve">tick the </w:t>
      </w:r>
      <w:r w:rsidR="00432F51" w:rsidRPr="00AE401A">
        <w:t>check</w:t>
      </w:r>
      <w:r w:rsidR="005D62FA">
        <w:t xml:space="preserve"> </w:t>
      </w:r>
      <w:r w:rsidRPr="00AE401A">
        <w:t>box</w:t>
      </w:r>
      <w:r>
        <w:t xml:space="preserve"> </w:t>
      </w:r>
      <w:r w:rsidR="00F558A8">
        <w:t>(highlighted below)</w:t>
      </w:r>
      <w:r w:rsidR="006F393F">
        <w:t xml:space="preserve"> to confirm that you have provided the requested document</w:t>
      </w:r>
      <w:r w:rsidR="00037D6A">
        <w:t>s</w:t>
      </w:r>
      <w:r w:rsidR="006F393F">
        <w:t xml:space="preserve"> and that, to the best of your knowledge, all the information you have provided is true and correct</w:t>
      </w:r>
      <w:r>
        <w:t xml:space="preserve">. </w:t>
      </w:r>
    </w:p>
    <w:p w14:paraId="77F4DC41" w14:textId="546C6482" w:rsidR="00771A97" w:rsidRDefault="00A53129" w:rsidP="00A53129">
      <w:r>
        <w:t xml:space="preserve">Click on the </w:t>
      </w:r>
      <w:r w:rsidRPr="00A53129">
        <w:rPr>
          <w:b/>
        </w:rPr>
        <w:t>Submit</w:t>
      </w:r>
      <w:r w:rsidR="00037D6A">
        <w:rPr>
          <w:b/>
        </w:rPr>
        <w:t xml:space="preserve"> application</w:t>
      </w:r>
      <w:r>
        <w:t xml:space="preserve"> </w:t>
      </w:r>
      <w:r w:rsidR="00DD154D">
        <w:t xml:space="preserve">button </w:t>
      </w:r>
      <w:r w:rsidR="001A0590">
        <w:t xml:space="preserve">(highlighted below) </w:t>
      </w:r>
      <w:r>
        <w:t xml:space="preserve">so </w:t>
      </w:r>
      <w:r w:rsidR="00771A97">
        <w:t xml:space="preserve">that </w:t>
      </w:r>
      <w:r>
        <w:t xml:space="preserve">the </w:t>
      </w:r>
      <w:r w:rsidR="005C2B61">
        <w:t>SCSA</w:t>
      </w:r>
      <w:r>
        <w:t xml:space="preserve"> can assess your EAL/D eligibility</w:t>
      </w:r>
      <w:r w:rsidR="001A0590">
        <w:t xml:space="preserve">. </w:t>
      </w:r>
    </w:p>
    <w:p w14:paraId="65ED0720" w14:textId="0A8B3803" w:rsidR="005C2C98" w:rsidRDefault="005C2C98" w:rsidP="00A53129">
      <w:r>
        <w:t xml:space="preserve">Note: your application cannot be processed until you </w:t>
      </w:r>
      <w:r w:rsidR="009F636A">
        <w:t>click on</w:t>
      </w:r>
      <w:r>
        <w:t xml:space="preserve"> the </w:t>
      </w:r>
      <w:r w:rsidRPr="005C2C98">
        <w:rPr>
          <w:b/>
        </w:rPr>
        <w:t>Submit</w:t>
      </w:r>
      <w:r>
        <w:t xml:space="preserve"> </w:t>
      </w:r>
      <w:r w:rsidR="006E0F7C" w:rsidRPr="006E0F7C">
        <w:rPr>
          <w:b/>
        </w:rPr>
        <w:t>application</w:t>
      </w:r>
      <w:r w:rsidR="006E0F7C">
        <w:t xml:space="preserve"> </w:t>
      </w:r>
      <w:r>
        <w:t>button.</w:t>
      </w:r>
    </w:p>
    <w:p w14:paraId="07B29D75" w14:textId="5CE39AD4" w:rsidR="00710943" w:rsidRDefault="00E30A6D" w:rsidP="00A53129">
      <w:r>
        <w:t>When</w:t>
      </w:r>
      <w:r w:rsidR="00A53129">
        <w:t xml:space="preserve"> you have submitted your </w:t>
      </w:r>
      <w:r w:rsidR="00563299">
        <w:t xml:space="preserve">EAL/D </w:t>
      </w:r>
      <w:r w:rsidR="00A7235E">
        <w:t xml:space="preserve">eligibility </w:t>
      </w:r>
      <w:r w:rsidR="00A53129">
        <w:t xml:space="preserve">application, your EAL/D teacher and your school principal </w:t>
      </w:r>
      <w:r w:rsidR="005C2B61">
        <w:t>will</w:t>
      </w:r>
      <w:r w:rsidR="00A53129">
        <w:t xml:space="preserve"> endorse your application.</w:t>
      </w:r>
    </w:p>
    <w:p w14:paraId="6A4F3E16" w14:textId="77777777" w:rsidR="00B52DD2" w:rsidRDefault="00B52DD2" w:rsidP="00A53129">
      <w:r>
        <w:t xml:space="preserve">Note: after you have submitted your application, you </w:t>
      </w:r>
      <w:r w:rsidR="00265EDB">
        <w:t>can click</w:t>
      </w:r>
      <w:r>
        <w:t xml:space="preserve"> on the </w:t>
      </w:r>
      <w:r w:rsidRPr="00265EDB">
        <w:rPr>
          <w:b/>
        </w:rPr>
        <w:t>View</w:t>
      </w:r>
      <w:r>
        <w:t xml:space="preserve"> or </w:t>
      </w:r>
      <w:r w:rsidRPr="00265EDB">
        <w:rPr>
          <w:b/>
        </w:rPr>
        <w:t>Print</w:t>
      </w:r>
      <w:r>
        <w:t xml:space="preserve"> buttons to read or print your applica</w:t>
      </w:r>
      <w:r w:rsidR="00C61F7B">
        <w:t>tion.</w:t>
      </w:r>
    </w:p>
    <w:p w14:paraId="7D0DAEC0" w14:textId="5A73CD05" w:rsidR="00037D6A" w:rsidRDefault="00037D6A" w:rsidP="00A53129">
      <w:r>
        <w:t xml:space="preserve">If you decide </w:t>
      </w:r>
      <w:r w:rsidR="001A113B">
        <w:t>to cancel</w:t>
      </w:r>
      <w:r>
        <w:t xml:space="preserve"> your application, click on the </w:t>
      </w:r>
      <w:r w:rsidRPr="00A53129">
        <w:rPr>
          <w:b/>
        </w:rPr>
        <w:t>Cancel</w:t>
      </w:r>
      <w:r>
        <w:rPr>
          <w:b/>
        </w:rPr>
        <w:t xml:space="preserve"> application</w:t>
      </w:r>
      <w:r w:rsidR="00FD3776">
        <w:t xml:space="preserve"> button</w:t>
      </w:r>
      <w:r w:rsidR="00DB2058">
        <w:t xml:space="preserve"> (highlighted below)</w:t>
      </w:r>
      <w:r w:rsidR="006E0F7C">
        <w:t xml:space="preserve"> before you submit it</w:t>
      </w:r>
      <w:r w:rsidR="00FD3776">
        <w:t>.</w:t>
      </w:r>
    </w:p>
    <w:p w14:paraId="4711D9EC" w14:textId="7441658D" w:rsidR="00A53129" w:rsidRDefault="0056269F" w:rsidP="00063DD7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884AB0F" wp14:editId="1098CF07">
                <wp:simplePos x="0" y="0"/>
                <wp:positionH relativeFrom="column">
                  <wp:posOffset>290195</wp:posOffset>
                </wp:positionH>
                <wp:positionV relativeFrom="paragraph">
                  <wp:posOffset>2207346</wp:posOffset>
                </wp:positionV>
                <wp:extent cx="129746" cy="129600"/>
                <wp:effectExtent l="0" t="0" r="22860" b="22860"/>
                <wp:wrapNone/>
                <wp:docPr id="17" name="Rounded Rectangle 17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46" cy="12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8247005" id="Rounded Rectangle 17" o:spid="_x0000_s1026" alt="Title: Red highlight box - Description: Red highlight box" style="position:absolute;margin-left:22.85pt;margin-top:173.8pt;width:10.2pt;height:10.2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" filled="f" strokecolor="red" strokeweight="2pt"/>
            </w:pict>
          </mc:Fallback>
        </mc:AlternateContent>
      </w:r>
      <w:r w:rsidR="00FD6113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4ECBDF9" wp14:editId="445C8CD9">
                <wp:simplePos x="0" y="0"/>
                <wp:positionH relativeFrom="column">
                  <wp:posOffset>4612640</wp:posOffset>
                </wp:positionH>
                <wp:positionV relativeFrom="paragraph">
                  <wp:posOffset>3091815</wp:posOffset>
                </wp:positionV>
                <wp:extent cx="1002665" cy="259080"/>
                <wp:effectExtent l="0" t="0" r="26035" b="26670"/>
                <wp:wrapNone/>
                <wp:docPr id="12" name="Rounded Rectangle 12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2590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EEC3590" id="Rounded Rectangle 12" o:spid="_x0000_s1026" alt="Title: Red highlight box - Description: Red highlight box" style="position:absolute;margin-left:363.2pt;margin-top:243.45pt;width:78.95pt;height:20.4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" filled="f" strokecolor="red" strokeweight="2pt"/>
            </w:pict>
          </mc:Fallback>
        </mc:AlternateContent>
      </w:r>
      <w:r w:rsidR="00705C3A"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04B691B" wp14:editId="514AF9C3">
                <wp:simplePos x="0" y="0"/>
                <wp:positionH relativeFrom="column">
                  <wp:posOffset>186055</wp:posOffset>
                </wp:positionH>
                <wp:positionV relativeFrom="paragraph">
                  <wp:posOffset>3088640</wp:posOffset>
                </wp:positionV>
                <wp:extent cx="1002665" cy="259080"/>
                <wp:effectExtent l="0" t="0" r="26035" b="26670"/>
                <wp:wrapNone/>
                <wp:docPr id="13" name="Rounded Rectangle 13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25908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1631343" id="Rounded Rectangle 13" o:spid="_x0000_s1026" alt="Title: Red highlight box - Description: Red highlight box" style="position:absolute;margin-left:14.65pt;margin-top:243.2pt;width:78.95pt;height:20.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" filled="f" strokecolor="red" strokeweight="2pt"/>
            </w:pict>
          </mc:Fallback>
        </mc:AlternateContent>
      </w:r>
      <w:r w:rsidR="00A53129">
        <w:rPr>
          <w:noProof/>
          <w:lang w:eastAsia="en-AU"/>
        </w:rPr>
        <w:drawing>
          <wp:inline distT="0" distB="0" distL="0" distR="0" wp14:anchorId="3A16A3A4" wp14:editId="0C205AD2">
            <wp:extent cx="5727600" cy="4035600"/>
            <wp:effectExtent l="57150" t="57150" r="121285" b="117475"/>
            <wp:docPr id="21" name="Picture 21" descr="Submit application with declaration tick box, Submit application and Cancel application buttons highlighted" title="EALD application subm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600" cy="4035600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53129">
        <w:br w:type="page"/>
      </w:r>
    </w:p>
    <w:p w14:paraId="12E2168B" w14:textId="633F550C" w:rsidR="004A1796" w:rsidRDefault="00CF4D1D" w:rsidP="00CF4D1D">
      <w:pPr>
        <w:pStyle w:val="Heading2"/>
      </w:pPr>
      <w:bookmarkStart w:id="20" w:name="_Toc92451269"/>
      <w:r>
        <w:lastRenderedPageBreak/>
        <w:t>A</w:t>
      </w:r>
      <w:r w:rsidR="004A1796">
        <w:t xml:space="preserve">mend your EAL/D </w:t>
      </w:r>
      <w:r w:rsidR="00A7582E">
        <w:t xml:space="preserve">eligibility </w:t>
      </w:r>
      <w:r w:rsidR="004A1796">
        <w:t>application</w:t>
      </w:r>
      <w:bookmarkEnd w:id="20"/>
    </w:p>
    <w:p w14:paraId="068783E1" w14:textId="369C3C5E" w:rsidR="00A53129" w:rsidRDefault="00FD3776" w:rsidP="00A53129">
      <w:r>
        <w:t xml:space="preserve">The </w:t>
      </w:r>
      <w:r w:rsidR="005C2B61">
        <w:t>SCSA</w:t>
      </w:r>
      <w:r>
        <w:t xml:space="preserve"> will review your </w:t>
      </w:r>
      <w:r w:rsidR="00A7582E">
        <w:t xml:space="preserve">EAL/D eligibility </w:t>
      </w:r>
      <w:r w:rsidR="00CF4D1D">
        <w:t xml:space="preserve">application and </w:t>
      </w:r>
      <w:r>
        <w:t>supporting documents. If t</w:t>
      </w:r>
      <w:r w:rsidR="00A53129">
        <w:t xml:space="preserve">he </w:t>
      </w:r>
      <w:r w:rsidR="005C2B61">
        <w:t>SCSA</w:t>
      </w:r>
      <w:r w:rsidR="00A53129">
        <w:t xml:space="preserve"> </w:t>
      </w:r>
      <w:r>
        <w:t>requires further information or amendment</w:t>
      </w:r>
      <w:r w:rsidR="006E0F7C">
        <w:t>/</w:t>
      </w:r>
      <w:r>
        <w:t xml:space="preserve">s to be made to your application, you will receive an </w:t>
      </w:r>
      <w:r w:rsidR="00A53129" w:rsidRPr="005B23AD">
        <w:t xml:space="preserve">email </w:t>
      </w:r>
      <w:r>
        <w:t xml:space="preserve">asking you to correct the </w:t>
      </w:r>
      <w:r w:rsidR="009B089A">
        <w:t>highlighted</w:t>
      </w:r>
      <w:r>
        <w:t xml:space="preserve"> fields</w:t>
      </w:r>
      <w:r w:rsidR="00A53129">
        <w:t xml:space="preserve"> (</w:t>
      </w:r>
      <w:r w:rsidR="00AE401A">
        <w:t xml:space="preserve">highlighted </w:t>
      </w:r>
      <w:r w:rsidR="00A53129">
        <w:t>below).</w:t>
      </w:r>
      <w:r w:rsidR="00A53129" w:rsidRPr="007473F3">
        <w:t xml:space="preserve"> </w:t>
      </w:r>
      <w:r w:rsidR="00B82AE3">
        <w:t>Your school will also receive an email.</w:t>
      </w:r>
    </w:p>
    <w:p w14:paraId="1AB6AD12" w14:textId="0279C8AB" w:rsidR="00283C13" w:rsidRDefault="00283C13" w:rsidP="00A53129">
      <w:r>
        <w:t>Log back in to the student portal where you will see the amendment request.</w:t>
      </w:r>
    </w:p>
    <w:p w14:paraId="17DAF6C1" w14:textId="6E38EEA8" w:rsidR="003364D6" w:rsidRDefault="00283C13" w:rsidP="003364D6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5EC23EF" wp14:editId="4D0A5849">
                <wp:simplePos x="0" y="0"/>
                <wp:positionH relativeFrom="column">
                  <wp:posOffset>80963</wp:posOffset>
                </wp:positionH>
                <wp:positionV relativeFrom="paragraph">
                  <wp:posOffset>728345</wp:posOffset>
                </wp:positionV>
                <wp:extent cx="1343025" cy="327025"/>
                <wp:effectExtent l="0" t="0" r="28575" b="15875"/>
                <wp:wrapNone/>
                <wp:docPr id="19" name="Rounded Rectangle 19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270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6C3AD3" id="Rounded Rectangle 19" o:spid="_x0000_s1026" alt="Title: Red highlight box" style="position:absolute;margin-left:6.4pt;margin-top:57.35pt;width:105.75pt;height:25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" filled="f" strokecolor="red" strokeweight="2pt"/>
            </w:pict>
          </mc:Fallback>
        </mc:AlternateContent>
      </w: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516BA64" wp14:editId="19289826">
                <wp:simplePos x="0" y="0"/>
                <wp:positionH relativeFrom="column">
                  <wp:posOffset>104775</wp:posOffset>
                </wp:positionH>
                <wp:positionV relativeFrom="paragraph">
                  <wp:posOffset>1403350</wp:posOffset>
                </wp:positionV>
                <wp:extent cx="4619625" cy="482221"/>
                <wp:effectExtent l="0" t="0" r="28575" b="13335"/>
                <wp:wrapNone/>
                <wp:docPr id="20" name="Rounded Rectangle 20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8222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0C3984" id="Rounded Rectangle 20" o:spid="_x0000_s1026" alt="Title: Red highlight box" style="position:absolute;margin-left:8.25pt;margin-top:110.5pt;width:363.75pt;height:37.9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" filled="f" strokecolor="red" strokeweight="2pt"/>
            </w:pict>
          </mc:Fallback>
        </mc:AlternateContent>
      </w:r>
      <w:r w:rsidR="003364D6">
        <w:rPr>
          <w:noProof/>
          <w:lang w:eastAsia="en-AU"/>
        </w:rPr>
        <w:drawing>
          <wp:inline distT="0" distB="0" distL="0" distR="0" wp14:anchorId="63C77827" wp14:editId="55C2AC4E">
            <wp:extent cx="5008482" cy="1881307"/>
            <wp:effectExtent l="57150" t="57150" r="116205" b="1193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82" cy="188130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F96C6" w14:textId="1D3A598C" w:rsidR="00283C13" w:rsidRDefault="00283C13" w:rsidP="00A53129">
      <w:r>
        <w:t xml:space="preserve">Click on the </w:t>
      </w:r>
      <w:r w:rsidRPr="00283C13">
        <w:rPr>
          <w:b/>
        </w:rPr>
        <w:t>Next</w:t>
      </w:r>
      <w:r>
        <w:t xml:space="preserve"> button to move through the application.</w:t>
      </w:r>
    </w:p>
    <w:p w14:paraId="4638FD70" w14:textId="3C93CB6B" w:rsidR="00A53129" w:rsidRDefault="00A53129" w:rsidP="00A53129">
      <w:r w:rsidRPr="00A53129">
        <w:t>You will only be able to change the information identified by the reviewer,</w:t>
      </w:r>
      <w:r w:rsidR="00FE752B">
        <w:t xml:space="preserve"> which will be highlighted in</w:t>
      </w:r>
      <w:r w:rsidRPr="00A53129">
        <w:t xml:space="preserve"> </w:t>
      </w:r>
      <w:r w:rsidR="00FE752B">
        <w:t>yellow</w:t>
      </w:r>
      <w:r w:rsidRPr="00A53129">
        <w:t xml:space="preserve"> (</w:t>
      </w:r>
      <w:r w:rsidR="00FE752B">
        <w:t xml:space="preserve">example </w:t>
      </w:r>
      <w:r w:rsidR="00262729">
        <w:t xml:space="preserve">highlighted </w:t>
      </w:r>
      <w:r w:rsidRPr="00A53129">
        <w:t>below).</w:t>
      </w:r>
    </w:p>
    <w:p w14:paraId="135F9BCA" w14:textId="77777777" w:rsidR="00A53129" w:rsidRDefault="00EF1B2A" w:rsidP="00EF1B2A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AFD3A73" wp14:editId="16907142">
                <wp:simplePos x="0" y="0"/>
                <wp:positionH relativeFrom="column">
                  <wp:posOffset>19050</wp:posOffset>
                </wp:positionH>
                <wp:positionV relativeFrom="paragraph">
                  <wp:posOffset>2466975</wp:posOffset>
                </wp:positionV>
                <wp:extent cx="2543175" cy="609600"/>
                <wp:effectExtent l="0" t="0" r="28575" b="19050"/>
                <wp:wrapNone/>
                <wp:docPr id="25" name="Rounded Rectangle 25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609600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3A3EF4" id="Rounded Rectangle 25" o:spid="_x0000_s1026" alt="Title: Red highlight box - Description: Red highlight box" style="position:absolute;margin-left:1.5pt;margin-top:194.25pt;width:200.25pt;height:48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" filled="f" strokecolor="red" strokeweight="2pt"/>
            </w:pict>
          </mc:Fallback>
        </mc:AlternateContent>
      </w:r>
      <w:r w:rsidR="00A53129">
        <w:rPr>
          <w:noProof/>
          <w:lang w:eastAsia="en-AU"/>
        </w:rPr>
        <w:drawing>
          <wp:inline distT="0" distB="0" distL="0" distR="0" wp14:anchorId="1719A6F8" wp14:editId="609A1E62">
            <wp:extent cx="4433909" cy="3071315"/>
            <wp:effectExtent l="57150" t="57150" r="119380" b="1104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909" cy="3071315"/>
                    </a:xfrm>
                    <a:prstGeom prst="rect">
                      <a:avLst/>
                    </a:prstGeom>
                    <a:ln w="6350">
                      <a:solidFill>
                        <a:schemeClr val="bg1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11C7" w14:textId="35D081BC" w:rsidR="00283C13" w:rsidRDefault="00283C13">
      <w:r>
        <w:t>When you have amended your application as requested, you will need to</w:t>
      </w:r>
      <w:r w:rsidR="005B57EB">
        <w:t xml:space="preserve"> repeat Step 4</w:t>
      </w:r>
      <w:r w:rsidR="0073407F">
        <w:t xml:space="preserve">: </w:t>
      </w:r>
      <w:r w:rsidR="005B57EB" w:rsidRPr="0073407F">
        <w:t>Submit</w:t>
      </w:r>
      <w:r w:rsidR="005B57EB">
        <w:t xml:space="preserve"> your </w:t>
      </w:r>
      <w:r w:rsidR="00957C31">
        <w:t xml:space="preserve">EAL/D eligibility </w:t>
      </w:r>
      <w:r w:rsidR="007158DD">
        <w:t>application to submit your amended application.</w:t>
      </w:r>
    </w:p>
    <w:p w14:paraId="4C448725" w14:textId="1CD8A281" w:rsidR="00F44227" w:rsidRDefault="005C2C98">
      <w:r>
        <w:t xml:space="preserve">Note: your </w:t>
      </w:r>
      <w:r w:rsidR="007158DD">
        <w:t xml:space="preserve">amended </w:t>
      </w:r>
      <w:r>
        <w:t xml:space="preserve">application cannot be processed until you </w:t>
      </w:r>
      <w:r w:rsidR="009F636A">
        <w:t>click on</w:t>
      </w:r>
      <w:r>
        <w:t xml:space="preserve"> the </w:t>
      </w:r>
      <w:r w:rsidRPr="005C2C98">
        <w:rPr>
          <w:b/>
        </w:rPr>
        <w:t>Submit</w:t>
      </w:r>
      <w:r>
        <w:t xml:space="preserve"> </w:t>
      </w:r>
      <w:r w:rsidR="0071026E" w:rsidRPr="0071026E">
        <w:rPr>
          <w:b/>
        </w:rPr>
        <w:t>application</w:t>
      </w:r>
      <w:r w:rsidR="0071026E">
        <w:t xml:space="preserve"> </w:t>
      </w:r>
      <w:r>
        <w:t>button.</w:t>
      </w:r>
      <w:r w:rsidR="00644342">
        <w:br w:type="page"/>
      </w:r>
    </w:p>
    <w:p w14:paraId="7C01693C" w14:textId="77777777" w:rsidR="009D27FB" w:rsidRDefault="00C075FE" w:rsidP="0026036F">
      <w:pPr>
        <w:pStyle w:val="Heading1"/>
      </w:pPr>
      <w:bookmarkStart w:id="21" w:name="_Toc92451270"/>
      <w:r>
        <w:rPr>
          <w:noProof/>
          <w:lang w:eastAsia="en-AU"/>
        </w:rPr>
        <w:lastRenderedPageBreak/>
        <w:drawing>
          <wp:anchor distT="0" distB="0" distL="114300" distR="114300" simplePos="0" relativeHeight="251925504" behindDoc="1" locked="0" layoutInCell="1" allowOverlap="1" wp14:anchorId="521AF68D" wp14:editId="6F71698B">
            <wp:simplePos x="0" y="0"/>
            <wp:positionH relativeFrom="column">
              <wp:posOffset>5652135</wp:posOffset>
            </wp:positionH>
            <wp:positionV relativeFrom="paragraph">
              <wp:posOffset>-679933</wp:posOffset>
            </wp:positionV>
            <wp:extent cx="614769" cy="612000"/>
            <wp:effectExtent l="0" t="0" r="0" b="0"/>
            <wp:wrapNone/>
            <wp:docPr id="197" name="Picture 197" descr="Step 5 coloured star with smiley face" title="Navigation_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>
                      <a:picLocks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69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6D9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6CEAF008" wp14:editId="0C074A89">
                <wp:simplePos x="0" y="0"/>
                <wp:positionH relativeFrom="column">
                  <wp:posOffset>-951364</wp:posOffset>
                </wp:positionH>
                <wp:positionV relativeFrom="paragraph">
                  <wp:posOffset>-443865</wp:posOffset>
                </wp:positionV>
                <wp:extent cx="7592060" cy="0"/>
                <wp:effectExtent l="0" t="0" r="27940" b="19050"/>
                <wp:wrapNone/>
                <wp:docPr id="92" name="Straight Connector 92" title="Decorative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9206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5A0B1F8E" id="Straight Connector 92" o:spid="_x0000_s1026" alt="Title: Decorative line" style="position:absolute;z-index:-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9pt,-34.95pt" to="522.9pt,-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" strokecolor="#d8d8d8 [2732]" strokeweight=".5pt"/>
            </w:pict>
          </mc:Fallback>
        </mc:AlternateContent>
      </w:r>
      <w:r w:rsidR="009D27FB">
        <w:t>Step 5: Check the student portal for your EAL/D eligibility status</w:t>
      </w:r>
      <w:bookmarkEnd w:id="21"/>
    </w:p>
    <w:p w14:paraId="5D2F17FC" w14:textId="06C9E97C" w:rsidR="00644342" w:rsidRDefault="00FA16F1" w:rsidP="00644342">
      <w:r>
        <w:t>You can c</w:t>
      </w:r>
      <w:r w:rsidR="00644342">
        <w:t xml:space="preserve">heck the student portal for the </w:t>
      </w:r>
      <w:r w:rsidR="005C2B61">
        <w:t>SCSA’s</w:t>
      </w:r>
      <w:r>
        <w:t xml:space="preserve"> </w:t>
      </w:r>
      <w:r w:rsidR="00644342">
        <w:t xml:space="preserve">decision about your EAL/D eligibility status. This will usually occur between one and five business days after submission. The status of your application will change from </w:t>
      </w:r>
      <w:r w:rsidR="00644342" w:rsidRPr="00644342">
        <w:rPr>
          <w:b/>
        </w:rPr>
        <w:t>In progress</w:t>
      </w:r>
      <w:r w:rsidR="00644342">
        <w:t xml:space="preserve"> to either </w:t>
      </w:r>
      <w:r w:rsidR="00644342" w:rsidRPr="00644342">
        <w:rPr>
          <w:b/>
        </w:rPr>
        <w:t>Eligible</w:t>
      </w:r>
      <w:r w:rsidR="00644342">
        <w:t xml:space="preserve"> or </w:t>
      </w:r>
      <w:r w:rsidR="003108C7">
        <w:rPr>
          <w:b/>
        </w:rPr>
        <w:t xml:space="preserve">Not </w:t>
      </w:r>
      <w:r>
        <w:rPr>
          <w:b/>
        </w:rPr>
        <w:t>e</w:t>
      </w:r>
      <w:r w:rsidR="00644342" w:rsidRPr="00644342">
        <w:rPr>
          <w:b/>
        </w:rPr>
        <w:t>ligible</w:t>
      </w:r>
      <w:r w:rsidR="00644342">
        <w:t xml:space="preserve">. </w:t>
      </w:r>
    </w:p>
    <w:p w14:paraId="72B7FBAE" w14:textId="77777777" w:rsidR="00644342" w:rsidRDefault="00644342" w:rsidP="00644342">
      <w:r w:rsidRPr="001A26CC">
        <w:rPr>
          <w:b/>
        </w:rPr>
        <w:t>In progress</w:t>
      </w:r>
      <w:r>
        <w:t xml:space="preserve"> (</w:t>
      </w:r>
      <w:r w:rsidR="00216125">
        <w:t xml:space="preserve">highlighted </w:t>
      </w:r>
      <w:r>
        <w:t>below)</w:t>
      </w:r>
    </w:p>
    <w:p w14:paraId="173F39F3" w14:textId="77777777" w:rsidR="001A26CC" w:rsidRDefault="00DD6561" w:rsidP="00FA7B1E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EC32557" wp14:editId="15E3DF11">
                <wp:simplePos x="0" y="0"/>
                <wp:positionH relativeFrom="column">
                  <wp:posOffset>1275501</wp:posOffset>
                </wp:positionH>
                <wp:positionV relativeFrom="paragraph">
                  <wp:posOffset>1372805</wp:posOffset>
                </wp:positionV>
                <wp:extent cx="1158240" cy="280561"/>
                <wp:effectExtent l="0" t="0" r="22860" b="24765"/>
                <wp:wrapNone/>
                <wp:docPr id="27" name="Rounded Rectangle 27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280561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17D7A28C" id="Rounded Rectangle 27" o:spid="_x0000_s1026" alt="Title: Red highlight box - Description: Red highlight box" style="position:absolute;margin-left:100.45pt;margin-top:108.1pt;width:91.2pt;height:22.1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" filled="f" strokecolor="red" strokeweight="2pt"/>
            </w:pict>
          </mc:Fallback>
        </mc:AlternateContent>
      </w:r>
      <w:r w:rsidR="001A26CC">
        <w:rPr>
          <w:noProof/>
          <w:lang w:eastAsia="en-AU"/>
        </w:rPr>
        <w:drawing>
          <wp:inline distT="0" distB="0" distL="0" distR="0" wp14:anchorId="0C53B289" wp14:editId="75CF3418">
            <wp:extent cx="4004099" cy="1682496"/>
            <wp:effectExtent l="57150" t="57150" r="111125" b="108585"/>
            <wp:docPr id="22" name="Picture 22" descr="Advice to student that application is in progress with status highlighted" title="EALD application in prog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" t="1213" r="2378" b="8778"/>
                    <a:stretch/>
                  </pic:blipFill>
                  <pic:spPr bwMode="auto">
                    <a:xfrm>
                      <a:off x="0" y="0"/>
                      <a:ext cx="4007445" cy="1683902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ysClr val="window" lastClr="FFFFFF">
                          <a:lumMod val="75000"/>
                          <a:alpha val="40000"/>
                        </a:sys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EDCF1" w14:textId="77777777" w:rsidR="001A26CC" w:rsidRPr="00740E4F" w:rsidRDefault="001A26CC" w:rsidP="001A26CC">
      <w:pPr>
        <w:rPr>
          <w:b/>
        </w:rPr>
      </w:pPr>
      <w:r w:rsidRPr="00740E4F">
        <w:rPr>
          <w:b/>
        </w:rPr>
        <w:t xml:space="preserve">Eligible </w:t>
      </w:r>
      <w:r>
        <w:t>(</w:t>
      </w:r>
      <w:r w:rsidR="00FA7B1E">
        <w:t xml:space="preserve">highlighted </w:t>
      </w:r>
      <w:r>
        <w:t>below)</w:t>
      </w:r>
    </w:p>
    <w:p w14:paraId="3C8EF633" w14:textId="77777777" w:rsidR="001A26CC" w:rsidRDefault="00DD6561" w:rsidP="00321BF4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A143DB" wp14:editId="07802681">
                <wp:simplePos x="0" y="0"/>
                <wp:positionH relativeFrom="column">
                  <wp:posOffset>207010</wp:posOffset>
                </wp:positionH>
                <wp:positionV relativeFrom="paragraph">
                  <wp:posOffset>1348913</wp:posOffset>
                </wp:positionV>
                <wp:extent cx="3029712" cy="286512"/>
                <wp:effectExtent l="0" t="0" r="18415" b="18415"/>
                <wp:wrapNone/>
                <wp:docPr id="28" name="Rounded Rectangle 28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712" cy="28651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DD61F94" id="Rounded Rectangle 28" o:spid="_x0000_s1026" alt="Title: Red highlight box - Description: Red highlight box" style="position:absolute;margin-left:16.3pt;margin-top:106.2pt;width:238.55pt;height:22.5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" filled="f" strokecolor="red" strokeweight="2pt"/>
            </w:pict>
          </mc:Fallback>
        </mc:AlternateContent>
      </w:r>
      <w:r w:rsidR="001A26CC">
        <w:rPr>
          <w:noProof/>
          <w:lang w:eastAsia="en-AU"/>
        </w:rPr>
        <w:drawing>
          <wp:inline distT="0" distB="0" distL="0" distR="0" wp14:anchorId="7A6C8B48" wp14:editId="51B276A6">
            <wp:extent cx="4022598" cy="1633220"/>
            <wp:effectExtent l="57150" t="57150" r="111760" b="119380"/>
            <wp:docPr id="24" name="Picture 24" descr="Advice that student is eligible to enrol in EAL/D with status highlighted" title="EALD elig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-996" t="10547" r="27285" b="33117"/>
                    <a:stretch/>
                  </pic:blipFill>
                  <pic:spPr bwMode="auto">
                    <a:xfrm>
                      <a:off x="0" y="0"/>
                      <a:ext cx="4024593" cy="1634030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87C4B0" w14:textId="77777777" w:rsidR="00FD3776" w:rsidRPr="00FD3776" w:rsidRDefault="00442B58">
      <w:pPr>
        <w:rPr>
          <w:b/>
        </w:rPr>
      </w:pPr>
      <w:r>
        <w:rPr>
          <w:b/>
        </w:rPr>
        <w:t>Not eligible</w:t>
      </w:r>
      <w:r w:rsidR="00BB7E72" w:rsidRPr="00740E4F">
        <w:rPr>
          <w:b/>
        </w:rPr>
        <w:t xml:space="preserve"> </w:t>
      </w:r>
      <w:r w:rsidR="00BB7E72">
        <w:t>(</w:t>
      </w:r>
      <w:r w:rsidR="00FA7B1E">
        <w:t xml:space="preserve">highlighted </w:t>
      </w:r>
      <w:r w:rsidR="00BB7E72">
        <w:t>below)</w:t>
      </w:r>
    </w:p>
    <w:p w14:paraId="1A917CB1" w14:textId="77777777" w:rsidR="00FD3776" w:rsidRDefault="00DD6561" w:rsidP="00321BF4">
      <w:pPr>
        <w:ind w:left="-57"/>
      </w:pPr>
      <w:r w:rsidRPr="00C930F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15C828C" wp14:editId="11C09C3A">
                <wp:simplePos x="0" y="0"/>
                <wp:positionH relativeFrom="column">
                  <wp:posOffset>128016</wp:posOffset>
                </wp:positionH>
                <wp:positionV relativeFrom="paragraph">
                  <wp:posOffset>1392174</wp:posOffset>
                </wp:positionV>
                <wp:extent cx="3157728" cy="286512"/>
                <wp:effectExtent l="0" t="0" r="24130" b="18415"/>
                <wp:wrapNone/>
                <wp:docPr id="39" name="Rounded Rectangle 39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7728" cy="286512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DCE88CF" id="Rounded Rectangle 39" o:spid="_x0000_s1026" alt="Title: Red highlight box - Description: Red highlight box" style="position:absolute;margin-left:10.1pt;margin-top:109.6pt;width:248.65pt;height:22.5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" filled="f" strokecolor="red" strokeweight="2pt"/>
            </w:pict>
          </mc:Fallback>
        </mc:AlternateContent>
      </w:r>
      <w:r w:rsidR="00BB7E72">
        <w:rPr>
          <w:noProof/>
          <w:lang w:eastAsia="en-AU"/>
        </w:rPr>
        <w:drawing>
          <wp:inline distT="0" distB="0" distL="0" distR="0" wp14:anchorId="4D7096B2" wp14:editId="65F305A8">
            <wp:extent cx="4016019" cy="1688592"/>
            <wp:effectExtent l="57150" t="57150" r="118110" b="121285"/>
            <wp:docPr id="44" name="Picture 44" descr="Advice that student is not eligible to enrol in EAL/D with status highlighted" title="EALD not elig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73" t="10546" r="28097" b="32838"/>
                    <a:stretch/>
                  </pic:blipFill>
                  <pic:spPr bwMode="auto">
                    <a:xfrm>
                      <a:off x="0" y="0"/>
                      <a:ext cx="4017686" cy="1689293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9433A" w14:textId="734B8654" w:rsidR="009B2731" w:rsidRDefault="00FD3776" w:rsidP="009B2731">
      <w:r>
        <w:t xml:space="preserve">The </w:t>
      </w:r>
      <w:r w:rsidR="005C2B61">
        <w:t>SCSA</w:t>
      </w:r>
      <w:r>
        <w:t xml:space="preserve"> will email </w:t>
      </w:r>
      <w:r w:rsidR="00591B89">
        <w:t>the</w:t>
      </w:r>
      <w:r>
        <w:t xml:space="preserve"> </w:t>
      </w:r>
      <w:r w:rsidR="00591B89">
        <w:t>outcome</w:t>
      </w:r>
      <w:r>
        <w:t xml:space="preserve"> to your school. You </w:t>
      </w:r>
      <w:r w:rsidR="00852B24">
        <w:t>can</w:t>
      </w:r>
      <w:r>
        <w:t xml:space="preserve"> contact your school for further information about this decision.</w:t>
      </w:r>
      <w:r w:rsidR="001A26CC">
        <w:br w:type="page"/>
      </w:r>
    </w:p>
    <w:p w14:paraId="1344F95D" w14:textId="77777777" w:rsidR="00AF65D7" w:rsidRDefault="00AF65D7" w:rsidP="0026036F">
      <w:pPr>
        <w:pStyle w:val="Heading1"/>
      </w:pPr>
      <w:bookmarkStart w:id="22" w:name="_Toc92451271"/>
      <w:r>
        <w:lastRenderedPageBreak/>
        <w:t>Review and appeal process</w:t>
      </w:r>
      <w:r w:rsidR="00A73CA2">
        <w:t>es</w:t>
      </w:r>
      <w:bookmarkEnd w:id="22"/>
    </w:p>
    <w:p w14:paraId="581F30D6" w14:textId="77777777" w:rsidR="001A26CC" w:rsidRDefault="001A26CC" w:rsidP="006E3EE9">
      <w:pPr>
        <w:pStyle w:val="Heading2"/>
      </w:pPr>
      <w:bookmarkStart w:id="23" w:name="_Toc92451272"/>
      <w:r>
        <w:t>Request a review</w:t>
      </w:r>
      <w:bookmarkEnd w:id="23"/>
    </w:p>
    <w:p w14:paraId="3FA16998" w14:textId="3BAF9A7C" w:rsidR="001A26CC" w:rsidRDefault="001A26CC" w:rsidP="001A26CC">
      <w:r>
        <w:t xml:space="preserve">If the </w:t>
      </w:r>
      <w:r w:rsidR="005C2B61">
        <w:t>SCSA</w:t>
      </w:r>
      <w:r>
        <w:t xml:space="preserve"> decides that you are</w:t>
      </w:r>
      <w:r w:rsidR="009F0A90">
        <w:rPr>
          <w:b/>
        </w:rPr>
        <w:t xml:space="preserve"> </w:t>
      </w:r>
      <w:r w:rsidR="000D3B69">
        <w:rPr>
          <w:b/>
        </w:rPr>
        <w:t>I</w:t>
      </w:r>
      <w:r w:rsidR="009F0A90">
        <w:rPr>
          <w:b/>
        </w:rPr>
        <w:t>neligible</w:t>
      </w:r>
      <w:r>
        <w:t xml:space="preserve"> to enrol</w:t>
      </w:r>
      <w:r w:rsidR="00A81457">
        <w:t>, this will be shown in the student portal (</w:t>
      </w:r>
      <w:r w:rsidR="00787424">
        <w:t xml:space="preserve">highlighted </w:t>
      </w:r>
      <w:r w:rsidR="00A81457">
        <w:t>below). If</w:t>
      </w:r>
      <w:r>
        <w:t xml:space="preserve"> you think </w:t>
      </w:r>
      <w:r w:rsidR="00C6540D">
        <w:t xml:space="preserve">that </w:t>
      </w:r>
      <w:r>
        <w:t>you do meet the criteria, you can request a review of your EAL/D eligibility application</w:t>
      </w:r>
      <w:r w:rsidR="00943FE8">
        <w:t xml:space="preserve"> by the </w:t>
      </w:r>
      <w:r w:rsidR="005C2B61">
        <w:t>SCSA</w:t>
      </w:r>
      <w:r>
        <w:t xml:space="preserve">. You must do this before the due date, which is shown on the EAL/D </w:t>
      </w:r>
      <w:r w:rsidR="00BE4BDF">
        <w:t>notification screen in</w:t>
      </w:r>
      <w:r w:rsidR="00454219">
        <w:t xml:space="preserve"> the </w:t>
      </w:r>
      <w:r w:rsidR="00BE4BDF">
        <w:t>student portal</w:t>
      </w:r>
      <w:r>
        <w:t>.</w:t>
      </w:r>
    </w:p>
    <w:p w14:paraId="2E5CBC9E" w14:textId="77777777" w:rsidR="00053989" w:rsidRDefault="00053989" w:rsidP="001A26CC">
      <w:r>
        <w:t xml:space="preserve">Note: the review and appeal due dates are </w:t>
      </w:r>
      <w:r w:rsidR="00BE4BDF">
        <w:t xml:space="preserve">also </w:t>
      </w:r>
      <w:r>
        <w:t xml:space="preserve">published in the </w:t>
      </w:r>
      <w:r w:rsidRPr="00FC495D">
        <w:rPr>
          <w:i/>
        </w:rPr>
        <w:t>Activities Schedule</w:t>
      </w:r>
      <w:r>
        <w:t>. If you have any questions, contact your school.</w:t>
      </w:r>
    </w:p>
    <w:p w14:paraId="36BCCF6B" w14:textId="77777777" w:rsidR="001A26CC" w:rsidRDefault="00FD3776" w:rsidP="001A26CC">
      <w:r>
        <w:t xml:space="preserve">To request a review, </w:t>
      </w:r>
      <w:r w:rsidR="00A81457">
        <w:t>click on</w:t>
      </w:r>
      <w:r w:rsidR="001A26CC">
        <w:t xml:space="preserve"> the </w:t>
      </w:r>
      <w:r w:rsidR="001A26CC" w:rsidRPr="001A26CC">
        <w:rPr>
          <w:b/>
        </w:rPr>
        <w:t>Request review</w:t>
      </w:r>
      <w:r w:rsidR="001A26CC">
        <w:t xml:space="preserve"> button</w:t>
      </w:r>
      <w:r w:rsidR="00DD67CA">
        <w:t xml:space="preserve"> (highlighted below)</w:t>
      </w:r>
      <w:r w:rsidR="001A26CC">
        <w:t>.</w:t>
      </w:r>
    </w:p>
    <w:p w14:paraId="046E036E" w14:textId="2DA03A3A" w:rsidR="009165BE" w:rsidRDefault="00395BE4" w:rsidP="009165BE">
      <w:pPr>
        <w:ind w:left="-57"/>
      </w:pPr>
      <w:r w:rsidRPr="002500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5FC4F06" wp14:editId="612EB38B">
                <wp:simplePos x="0" y="0"/>
                <wp:positionH relativeFrom="column">
                  <wp:posOffset>1214120</wp:posOffset>
                </wp:positionH>
                <wp:positionV relativeFrom="paragraph">
                  <wp:posOffset>1620520</wp:posOffset>
                </wp:positionV>
                <wp:extent cx="1120140" cy="245110"/>
                <wp:effectExtent l="0" t="0" r="22860" b="21590"/>
                <wp:wrapNone/>
                <wp:docPr id="40" name="Rounded Rectangle 40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0140" cy="24511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FA820A" id="Rounded Rectangle 40" o:spid="_x0000_s1026" alt="Title: Red highlight box - Description: Red highlight box" style="position:absolute;margin-left:95.6pt;margin-top:127.6pt;width:88.2pt;height:19.3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" filled="f" strokecolor="red" strokeweight="2pt"/>
            </w:pict>
          </mc:Fallback>
        </mc:AlternateContent>
      </w:r>
      <w:r w:rsidRPr="0025009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B054BBD" wp14:editId="76E67B90">
                <wp:simplePos x="0" y="0"/>
                <wp:positionH relativeFrom="column">
                  <wp:posOffset>3551873</wp:posOffset>
                </wp:positionH>
                <wp:positionV relativeFrom="paragraph">
                  <wp:posOffset>1664970</wp:posOffset>
                </wp:positionV>
                <wp:extent cx="572770" cy="182880"/>
                <wp:effectExtent l="0" t="0" r="17780" b="26670"/>
                <wp:wrapNone/>
                <wp:docPr id="54" name="Rounded Rectangle 54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70" cy="1828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B0F63" id="Rounded Rectangle 54" o:spid="_x0000_s1026" alt="Title: Red highlight box - Description: Red highlight box" style="position:absolute;margin-left:279.7pt;margin-top:131.1pt;width:45.1pt;height:14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" filled="f" strokecolor="red" strokeweight="2pt"/>
            </w:pict>
          </mc:Fallback>
        </mc:AlternateContent>
      </w:r>
      <w:r w:rsidR="009165BE">
        <w:rPr>
          <w:noProof/>
          <w:lang w:eastAsia="en-AU"/>
        </w:rPr>
        <w:drawing>
          <wp:inline distT="0" distB="0" distL="0" distR="0" wp14:anchorId="12726A14" wp14:editId="30B6A91B">
            <wp:extent cx="4214599" cy="3176905"/>
            <wp:effectExtent l="57150" t="57150" r="109855" b="118745"/>
            <wp:docPr id="34" name="Picture 34" descr="Advice that student has been found ineligible with Request review button highlighted " title="EALD request 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9"/>
                    <a:stretch/>
                  </pic:blipFill>
                  <pic:spPr bwMode="auto">
                    <a:xfrm>
                      <a:off x="0" y="0"/>
                      <a:ext cx="4237615" cy="3194254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865859" w14:textId="77777777" w:rsidR="001A26CC" w:rsidRDefault="009165BE" w:rsidP="001A26CC">
      <w:r>
        <w:t>To show that you meet the criteria, you will</w:t>
      </w:r>
      <w:r w:rsidRPr="00693B38">
        <w:t xml:space="preserve"> need to provide additional evidence</w:t>
      </w:r>
      <w:r w:rsidR="00E422AE">
        <w:t>, by</w:t>
      </w:r>
      <w:r>
        <w:t xml:space="preserve"> </w:t>
      </w:r>
      <w:r w:rsidR="00E422AE">
        <w:t>p</w:t>
      </w:r>
      <w:r w:rsidR="008E7A57">
        <w:t>hotograph</w:t>
      </w:r>
      <w:r w:rsidR="00E422AE">
        <w:t>ing</w:t>
      </w:r>
      <w:r w:rsidR="008E7A57">
        <w:t xml:space="preserve"> or s</w:t>
      </w:r>
      <w:r w:rsidR="001A26CC">
        <w:t>can</w:t>
      </w:r>
      <w:r w:rsidR="00E422AE">
        <w:t>ning</w:t>
      </w:r>
      <w:r w:rsidR="001A26CC">
        <w:t xml:space="preserve"> one or more documents not previously submitted, upload</w:t>
      </w:r>
      <w:r w:rsidR="00E422AE">
        <w:t>ing</w:t>
      </w:r>
      <w:r w:rsidR="001A26CC">
        <w:t xml:space="preserve"> it/them</w:t>
      </w:r>
      <w:r w:rsidR="000826F3">
        <w:t>,</w:t>
      </w:r>
      <w:r w:rsidR="00E422AE">
        <w:t xml:space="preserve"> and/or typing</w:t>
      </w:r>
      <w:r w:rsidR="001A26CC">
        <w:t xml:space="preserve"> in additional information.</w:t>
      </w:r>
      <w:r w:rsidR="00442B58">
        <w:t xml:space="preserve"> </w:t>
      </w:r>
      <w:r w:rsidR="001A26CC">
        <w:t>C</w:t>
      </w:r>
      <w:r w:rsidR="00CF2D7C">
        <w:t>arefully c</w:t>
      </w:r>
      <w:r w:rsidR="001A26CC">
        <w:t>heck your document/s and/or comment</w:t>
      </w:r>
      <w:r w:rsidR="00C8482A">
        <w:t>/</w:t>
      </w:r>
      <w:r w:rsidR="001A26CC">
        <w:t>s that you provide because</w:t>
      </w:r>
      <w:r w:rsidR="0017611F">
        <w:t>,</w:t>
      </w:r>
      <w:r w:rsidR="001A26CC">
        <w:t xml:space="preserve"> after submission</w:t>
      </w:r>
      <w:r w:rsidR="0017611F">
        <w:t>,</w:t>
      </w:r>
      <w:r w:rsidR="001A26CC">
        <w:t xml:space="preserve"> you cannot upload other documents or make changes. You can view them in read-only mode. </w:t>
      </w:r>
    </w:p>
    <w:p w14:paraId="3BF80973" w14:textId="77777777" w:rsidR="001A26CC" w:rsidRDefault="00CF2D7C" w:rsidP="001A26CC">
      <w:r>
        <w:t>Once you have uploaded all supporting document/s, c</w:t>
      </w:r>
      <w:r w:rsidR="001A26CC">
        <w:t xml:space="preserve">lick on the </w:t>
      </w:r>
      <w:r w:rsidR="001A26CC" w:rsidRPr="001A26CC">
        <w:rPr>
          <w:b/>
        </w:rPr>
        <w:t>Submit</w:t>
      </w:r>
      <w:r w:rsidR="001A26CC">
        <w:t xml:space="preserve"> button. If you have not uploaded at least one additional document, or provided a comment, the request for a review cannot be submitted.</w:t>
      </w:r>
    </w:p>
    <w:p w14:paraId="358F66AE" w14:textId="55DBC940" w:rsidR="001A26CC" w:rsidRDefault="00CF2D7C" w:rsidP="001A26CC">
      <w:r>
        <w:t>Note: y</w:t>
      </w:r>
      <w:r w:rsidR="001A26CC">
        <w:t>ou can only request one review</w:t>
      </w:r>
      <w:r w:rsidR="009F636A">
        <w:t xml:space="preserve"> and it</w:t>
      </w:r>
      <w:r w:rsidR="005C2C98">
        <w:t xml:space="preserve"> </w:t>
      </w:r>
      <w:r w:rsidR="009F636A">
        <w:t xml:space="preserve">cannot </w:t>
      </w:r>
      <w:r w:rsidR="005C2C98">
        <w:t xml:space="preserve">be processed until you click on the </w:t>
      </w:r>
      <w:r w:rsidR="005C2C98" w:rsidRPr="005C2C98">
        <w:rPr>
          <w:b/>
        </w:rPr>
        <w:t>Submit</w:t>
      </w:r>
      <w:r w:rsidR="005C2C98">
        <w:t xml:space="preserve"> button.</w:t>
      </w:r>
    </w:p>
    <w:p w14:paraId="5962FC3F" w14:textId="247E3789" w:rsidR="006D1655" w:rsidRDefault="00E564FB" w:rsidP="001A26CC">
      <w:r w:rsidRPr="00E564FB">
        <w:t xml:space="preserve">The </w:t>
      </w:r>
      <w:r w:rsidR="005C2B61">
        <w:t>SCSA</w:t>
      </w:r>
      <w:r w:rsidRPr="00E564FB">
        <w:t xml:space="preserve"> will review your application and all additional document</w:t>
      </w:r>
      <w:r w:rsidR="00CF2D7C">
        <w:t>s</w:t>
      </w:r>
      <w:r w:rsidRPr="00E564FB">
        <w:t xml:space="preserve"> and/or supporting evidence. After the review </w:t>
      </w:r>
      <w:r w:rsidR="00E422AE">
        <w:t>has been</w:t>
      </w:r>
      <w:r w:rsidRPr="00E564FB">
        <w:t xml:space="preserve"> completed, the </w:t>
      </w:r>
      <w:r w:rsidR="005C2B61">
        <w:t>SCSA</w:t>
      </w:r>
      <w:r w:rsidRPr="00E564FB">
        <w:t xml:space="preserve"> will notify your school by email, stating the outcome of the review. You can also see the outcome</w:t>
      </w:r>
      <w:r w:rsidR="00CF2D7C">
        <w:t xml:space="preserve"> of the review </w:t>
      </w:r>
      <w:r w:rsidR="00707C49">
        <w:t>in</w:t>
      </w:r>
      <w:r w:rsidRPr="00E564FB">
        <w:t xml:space="preserve"> the student portal. The review eligibility status will be either </w:t>
      </w:r>
      <w:r w:rsidRPr="00E564FB">
        <w:rPr>
          <w:b/>
        </w:rPr>
        <w:t>Eligible</w:t>
      </w:r>
      <w:r w:rsidRPr="00E564FB">
        <w:t xml:space="preserve"> or </w:t>
      </w:r>
      <w:r w:rsidR="006D1655">
        <w:rPr>
          <w:b/>
        </w:rPr>
        <w:t>I</w:t>
      </w:r>
      <w:r w:rsidR="009F0A90">
        <w:rPr>
          <w:b/>
        </w:rPr>
        <w:t>neligible</w:t>
      </w:r>
      <w:r w:rsidRPr="00E564FB">
        <w:t xml:space="preserve"> and you will </w:t>
      </w:r>
      <w:r w:rsidR="00AA1564">
        <w:t>see</w:t>
      </w:r>
      <w:r w:rsidRPr="00E564FB">
        <w:t xml:space="preserve"> a comment explaining the decision.</w:t>
      </w:r>
    </w:p>
    <w:p w14:paraId="4573F153" w14:textId="77777777" w:rsidR="00E564FB" w:rsidRDefault="00E564FB" w:rsidP="00E564FB">
      <w:pPr>
        <w:pStyle w:val="Heading2"/>
      </w:pPr>
      <w:bookmarkStart w:id="24" w:name="_Toc92451273"/>
      <w:r>
        <w:lastRenderedPageBreak/>
        <w:t>Request an appeal</w:t>
      </w:r>
      <w:bookmarkEnd w:id="24"/>
    </w:p>
    <w:p w14:paraId="0BFDE156" w14:textId="38B67F5B" w:rsidR="00BE4BDF" w:rsidRDefault="00CF2D7C" w:rsidP="00BE4BDF">
      <w:r>
        <w:t>Following</w:t>
      </w:r>
      <w:r w:rsidR="00E564FB">
        <w:t xml:space="preserve"> the review </w:t>
      </w:r>
      <w:r>
        <w:t>of your</w:t>
      </w:r>
      <w:r w:rsidR="006E3EE9">
        <w:t xml:space="preserve"> EAL/D eligibility</w:t>
      </w:r>
      <w:r>
        <w:t xml:space="preserve"> application, if </w:t>
      </w:r>
      <w:r w:rsidR="00AA1564">
        <w:t xml:space="preserve">the </w:t>
      </w:r>
      <w:r w:rsidR="005C2B61">
        <w:t>SCSA</w:t>
      </w:r>
      <w:r w:rsidR="00AA1564">
        <w:t xml:space="preserve"> decides that </w:t>
      </w:r>
      <w:r>
        <w:t xml:space="preserve">you </w:t>
      </w:r>
      <w:r w:rsidR="00AA1564">
        <w:t xml:space="preserve">are </w:t>
      </w:r>
      <w:r>
        <w:t>still</w:t>
      </w:r>
      <w:r w:rsidR="00E564FB">
        <w:t xml:space="preserve"> </w:t>
      </w:r>
      <w:r w:rsidR="00787424">
        <w:rPr>
          <w:b/>
        </w:rPr>
        <w:t>I</w:t>
      </w:r>
      <w:r w:rsidR="00CD16EE">
        <w:rPr>
          <w:b/>
        </w:rPr>
        <w:t>neligible</w:t>
      </w:r>
      <w:r w:rsidR="00E564FB">
        <w:t xml:space="preserve"> to enrol (</w:t>
      </w:r>
      <w:r w:rsidR="00787424">
        <w:t xml:space="preserve">highlighted </w:t>
      </w:r>
      <w:r w:rsidR="00E564FB">
        <w:t>below),</w:t>
      </w:r>
      <w:r w:rsidR="00AA1564">
        <w:t xml:space="preserve"> this will be shown</w:t>
      </w:r>
      <w:r w:rsidR="00E564FB">
        <w:t xml:space="preserve"> </w:t>
      </w:r>
      <w:r w:rsidR="00787424">
        <w:t xml:space="preserve">in the student portal. </w:t>
      </w:r>
      <w:r w:rsidR="00C6540D">
        <w:t>After</w:t>
      </w:r>
      <w:r w:rsidR="00E564FB">
        <w:t xml:space="preserve"> </w:t>
      </w:r>
      <w:r w:rsidR="00C6540D">
        <w:t xml:space="preserve">the review </w:t>
      </w:r>
      <w:r w:rsidR="009D6D0A">
        <w:t>has been completed</w:t>
      </w:r>
      <w:r w:rsidR="00C6540D">
        <w:t>, you can request an appeal</w:t>
      </w:r>
      <w:r w:rsidR="00E564FB">
        <w:t xml:space="preserve"> by </w:t>
      </w:r>
      <w:r w:rsidR="00B251B2">
        <w:t>an</w:t>
      </w:r>
      <w:r w:rsidR="00E564FB">
        <w:t xml:space="preserve"> </w:t>
      </w:r>
      <w:r w:rsidR="00571D85">
        <w:t>external</w:t>
      </w:r>
      <w:r w:rsidR="00C6540D">
        <w:t xml:space="preserve"> </w:t>
      </w:r>
      <w:r w:rsidR="001C4A4C" w:rsidRPr="00554B6F">
        <w:t xml:space="preserve">EAL/D Eligibility </w:t>
      </w:r>
      <w:r w:rsidR="00C6540D" w:rsidRPr="00554B6F">
        <w:t>Appeal Panel</w:t>
      </w:r>
      <w:r w:rsidR="00E564FB">
        <w:t>.</w:t>
      </w:r>
      <w:r w:rsidR="00AA1564">
        <w:t xml:space="preserve"> </w:t>
      </w:r>
      <w:r w:rsidR="00BE4BDF">
        <w:t>You must do this before the due date, which is shown on the EAL/D notification screen in the student portal.</w:t>
      </w:r>
    </w:p>
    <w:p w14:paraId="25BA4E1A" w14:textId="77777777" w:rsidR="00BE4BDF" w:rsidRDefault="00BE4BDF" w:rsidP="00BE4BDF">
      <w:r>
        <w:t xml:space="preserve">Note: the review and appeal due dates are also published in the </w:t>
      </w:r>
      <w:r w:rsidRPr="00FC495D">
        <w:rPr>
          <w:i/>
        </w:rPr>
        <w:t>Activities Schedule</w:t>
      </w:r>
      <w:r>
        <w:t>. If you have any questions, contact your school.</w:t>
      </w:r>
    </w:p>
    <w:p w14:paraId="7752F536" w14:textId="77777777" w:rsidR="00E564FB" w:rsidRDefault="00AA1564" w:rsidP="00BE4BDF">
      <w:r>
        <w:t>To request an appeal of you</w:t>
      </w:r>
      <w:r w:rsidR="008E7A57">
        <w:t>r EAL/D eligibility application</w:t>
      </w:r>
      <w:r>
        <w:t>, click on the</w:t>
      </w:r>
      <w:r w:rsidR="00E564FB">
        <w:t xml:space="preserve"> </w:t>
      </w:r>
      <w:r w:rsidR="00E564FB" w:rsidRPr="00E564FB">
        <w:rPr>
          <w:b/>
        </w:rPr>
        <w:t>Request appeal</w:t>
      </w:r>
      <w:r>
        <w:t xml:space="preserve"> button</w:t>
      </w:r>
      <w:r w:rsidR="00787424">
        <w:t xml:space="preserve"> (highlighted below).</w:t>
      </w:r>
    </w:p>
    <w:p w14:paraId="44961A8B" w14:textId="77777777" w:rsidR="00787424" w:rsidRPr="00787424" w:rsidRDefault="002F2448" w:rsidP="00787424">
      <w:pPr>
        <w:ind w:left="-57"/>
      </w:pPr>
      <w:r w:rsidRPr="007874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1CFC71F" wp14:editId="762D7633">
                <wp:simplePos x="0" y="0"/>
                <wp:positionH relativeFrom="column">
                  <wp:posOffset>3459577</wp:posOffset>
                </wp:positionH>
                <wp:positionV relativeFrom="paragraph">
                  <wp:posOffset>1523159</wp:posOffset>
                </wp:positionV>
                <wp:extent cx="558000" cy="189646"/>
                <wp:effectExtent l="0" t="0" r="13970" b="20320"/>
                <wp:wrapNone/>
                <wp:docPr id="58" name="Rounded Rectangle 58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000" cy="189646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51844263" id="Rounded Rectangle 58" o:spid="_x0000_s1026" alt="Title: Red highlight box - Description: Red highlight box" style="position:absolute;margin-left:272.4pt;margin-top:119.95pt;width:43.95pt;height:14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" filled="f" strokecolor="red" strokeweight="2pt"/>
            </w:pict>
          </mc:Fallback>
        </mc:AlternateContent>
      </w:r>
      <w:r w:rsidRPr="00787424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500915C" wp14:editId="05BB1BFD">
                <wp:simplePos x="0" y="0"/>
                <wp:positionH relativeFrom="column">
                  <wp:posOffset>1180592</wp:posOffset>
                </wp:positionH>
                <wp:positionV relativeFrom="paragraph">
                  <wp:posOffset>1486916</wp:posOffset>
                </wp:positionV>
                <wp:extent cx="1481070" cy="269875"/>
                <wp:effectExtent l="0" t="0" r="24130" b="15875"/>
                <wp:wrapNone/>
                <wp:docPr id="57" name="Rounded Rectangle 57" descr="Red highlight box" title="Red highlight box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070" cy="26987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4F70B4C6" id="Rounded Rectangle 57" o:spid="_x0000_s1026" alt="Title: Red highlight box - Description: Red highlight box" style="position:absolute;margin-left:92.95pt;margin-top:117.1pt;width:116.6pt;height:21.2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" filled="f" strokecolor="red" strokeweight="2pt"/>
            </w:pict>
          </mc:Fallback>
        </mc:AlternateContent>
      </w:r>
      <w:r w:rsidR="00787424" w:rsidRPr="00787424">
        <w:rPr>
          <w:noProof/>
          <w:lang w:eastAsia="en-AU"/>
        </w:rPr>
        <w:drawing>
          <wp:inline distT="0" distB="0" distL="0" distR="0" wp14:anchorId="0CD44A47" wp14:editId="753A222F">
            <wp:extent cx="4090416" cy="3009437"/>
            <wp:effectExtent l="57150" t="57150" r="120015" b="114935"/>
            <wp:docPr id="59" name="Picture 59" descr="Advice that student has been found ineligible after review with Request appeal button highlighted " title="EALD request app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10"/>
                    <a:stretch/>
                  </pic:blipFill>
                  <pic:spPr bwMode="auto">
                    <a:xfrm>
                      <a:off x="0" y="0"/>
                      <a:ext cx="4105906" cy="3020834"/>
                    </a:xfrm>
                    <a:prstGeom prst="rect">
                      <a:avLst/>
                    </a:prstGeom>
                    <a:ln w="6350">
                      <a:solidFill>
                        <a:sysClr val="window" lastClr="FFFFFF">
                          <a:lumMod val="75000"/>
                        </a:sysClr>
                      </a:solidFill>
                    </a:ln>
                    <a:effectLst>
                      <a:outerShdw blurRad="50800" dist="38100" dir="2700000" algn="tl" rotWithShape="0">
                        <a:schemeClr val="bg1">
                          <a:lumMod val="75000"/>
                          <a:alpha val="40000"/>
                        </a:scheme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51F23" w14:textId="77777777" w:rsidR="00E564FB" w:rsidRDefault="002F2448" w:rsidP="00E564FB">
      <w:r>
        <w:t>To show that you meet the criteria, you will</w:t>
      </w:r>
      <w:r w:rsidRPr="00693B38">
        <w:t xml:space="preserve"> need to provide additional evidence</w:t>
      </w:r>
      <w:r>
        <w:t>, by photographing or scanning one or more documents not previously submitted, uploading it/them, and/or typing in additional information</w:t>
      </w:r>
      <w:r w:rsidR="00E01937">
        <w:t xml:space="preserve">. </w:t>
      </w:r>
      <w:r w:rsidR="00AA1564">
        <w:t>Carefully c</w:t>
      </w:r>
      <w:r w:rsidR="00E564FB">
        <w:t>heck the document/s and/or comments that you provide because</w:t>
      </w:r>
      <w:r w:rsidR="0083290D">
        <w:t>,</w:t>
      </w:r>
      <w:r w:rsidR="00E564FB">
        <w:t xml:space="preserve"> after submission of the request</w:t>
      </w:r>
      <w:r w:rsidR="0083290D">
        <w:t>,</w:t>
      </w:r>
      <w:r w:rsidR="00E564FB">
        <w:t xml:space="preserve"> you c</w:t>
      </w:r>
      <w:bookmarkStart w:id="25" w:name="_GoBack"/>
      <w:bookmarkEnd w:id="25"/>
      <w:r w:rsidR="00E564FB">
        <w:t>annot upload other documents or make changes.</w:t>
      </w:r>
    </w:p>
    <w:p w14:paraId="070856FD" w14:textId="77777777" w:rsidR="00E564FB" w:rsidRDefault="00AA1564" w:rsidP="00E564FB">
      <w:r>
        <w:t xml:space="preserve">Once you have uploaded all supporting document/s, click </w:t>
      </w:r>
      <w:r w:rsidR="00E564FB">
        <w:t xml:space="preserve">on the </w:t>
      </w:r>
      <w:r w:rsidR="00E564FB" w:rsidRPr="00E564FB">
        <w:rPr>
          <w:b/>
        </w:rPr>
        <w:t>Submit</w:t>
      </w:r>
      <w:r w:rsidR="00E564FB">
        <w:t xml:space="preserve"> button. If you have not uploaded at least one additional document, or provided a comment, the request for an appeal cannot be submitted.</w:t>
      </w:r>
    </w:p>
    <w:p w14:paraId="65FDD025" w14:textId="4D464BB7" w:rsidR="00E564FB" w:rsidRDefault="00AA1564" w:rsidP="00E564FB">
      <w:r>
        <w:t>Note</w:t>
      </w:r>
      <w:r w:rsidR="009F636A">
        <w:t>s</w:t>
      </w:r>
      <w:r>
        <w:t>: y</w:t>
      </w:r>
      <w:r w:rsidR="00E564FB">
        <w:t>ou can only request one appeal</w:t>
      </w:r>
      <w:r w:rsidR="009F636A">
        <w:t xml:space="preserve"> and it cannot be processed until you click on the </w:t>
      </w:r>
      <w:r w:rsidR="009F636A" w:rsidRPr="005C2C98">
        <w:rPr>
          <w:b/>
        </w:rPr>
        <w:t>Submit</w:t>
      </w:r>
      <w:r w:rsidR="009F636A">
        <w:t xml:space="preserve"> button</w:t>
      </w:r>
      <w:r w:rsidR="00E564FB">
        <w:t>.</w:t>
      </w:r>
    </w:p>
    <w:p w14:paraId="3E8FC6EE" w14:textId="15211913" w:rsidR="00010E27" w:rsidRDefault="00E564FB" w:rsidP="00F77B4E">
      <w:r w:rsidRPr="00554B6F">
        <w:t xml:space="preserve">The </w:t>
      </w:r>
      <w:r w:rsidR="00161CBC" w:rsidRPr="00554B6F">
        <w:t xml:space="preserve">EAL/D Eligibility </w:t>
      </w:r>
      <w:r w:rsidRPr="00554B6F">
        <w:t>Appeal Panel</w:t>
      </w:r>
      <w:r w:rsidRPr="00E564FB">
        <w:t xml:space="preserve"> will review your application and all additional document</w:t>
      </w:r>
      <w:r w:rsidR="006E3EE9">
        <w:t>s</w:t>
      </w:r>
      <w:r w:rsidRPr="00E564FB">
        <w:t xml:space="preserve"> and/or supporting evidence that you provided for the review and the appeal. After the appeal </w:t>
      </w:r>
      <w:r w:rsidR="002F2448">
        <w:t>has been</w:t>
      </w:r>
      <w:r w:rsidRPr="00E564FB">
        <w:t xml:space="preserve"> completed, the </w:t>
      </w:r>
      <w:r w:rsidR="00B46636">
        <w:t>SCSA</w:t>
      </w:r>
      <w:r w:rsidRPr="00E564FB">
        <w:t xml:space="preserve"> will notify your school by email, stating the outcome of the appeal. You can also see the outcome </w:t>
      </w:r>
      <w:r w:rsidR="00707C49">
        <w:t xml:space="preserve">of the appeal in </w:t>
      </w:r>
      <w:r w:rsidRPr="00E564FB">
        <w:t xml:space="preserve">the student portal. The appeal eligibility status will be either </w:t>
      </w:r>
      <w:r w:rsidRPr="00E564FB">
        <w:rPr>
          <w:b/>
        </w:rPr>
        <w:t>Eligible</w:t>
      </w:r>
      <w:r w:rsidRPr="00E564FB">
        <w:t xml:space="preserve"> or </w:t>
      </w:r>
      <w:r w:rsidR="00102572">
        <w:rPr>
          <w:b/>
        </w:rPr>
        <w:t>I</w:t>
      </w:r>
      <w:r w:rsidR="00CD16EE">
        <w:rPr>
          <w:b/>
        </w:rPr>
        <w:t>neligible</w:t>
      </w:r>
      <w:r w:rsidRPr="00E564FB">
        <w:t xml:space="preserve"> and you will be able to view a comment explaining the decision.</w:t>
      </w:r>
      <w:r w:rsidR="00810C6D">
        <w:t xml:space="preserve"> </w:t>
      </w:r>
      <w:r w:rsidR="004A1796">
        <w:t xml:space="preserve">At this point, you should </w:t>
      </w:r>
      <w:r w:rsidR="005021A0">
        <w:t>contact</w:t>
      </w:r>
      <w:r w:rsidR="004A1796">
        <w:t xml:space="preserve"> your school to discuss your study options.</w:t>
      </w:r>
      <w:r w:rsidR="00763E8A" w:rsidRPr="00DA7631">
        <w:t xml:space="preserve"> </w:t>
      </w:r>
      <w:r w:rsidR="00010E27">
        <w:br w:type="page"/>
      </w:r>
    </w:p>
    <w:p w14:paraId="671BBE4C" w14:textId="77777777" w:rsidR="00C57043" w:rsidRDefault="00C57043" w:rsidP="00F77B4E">
      <w:pPr>
        <w:sectPr w:rsidR="00C57043" w:rsidSect="004C5601">
          <w:type w:val="evenPage"/>
          <w:pgSz w:w="11906" w:h="16838"/>
          <w:pgMar w:top="1440" w:right="1133" w:bottom="1134" w:left="1440" w:header="709" w:footer="709" w:gutter="0"/>
          <w:cols w:space="708"/>
          <w:docGrid w:linePitch="360"/>
        </w:sectPr>
      </w:pPr>
    </w:p>
    <w:p w14:paraId="2F69DE1F" w14:textId="260F5469" w:rsidR="004A1796" w:rsidRPr="00340F48" w:rsidRDefault="00374DC4" w:rsidP="00F77B4E">
      <w:r>
        <w:rPr>
          <w:noProof/>
          <w:lang w:eastAsia="en-AU"/>
        </w:rPr>
        <w:lastRenderedPageBreak/>
        <w:drawing>
          <wp:anchor distT="0" distB="0" distL="114300" distR="114300" simplePos="0" relativeHeight="251892223" behindDoc="1" locked="0" layoutInCell="1" allowOverlap="1" wp14:anchorId="6D83D575" wp14:editId="3FBEEB71">
            <wp:simplePos x="0" y="0"/>
            <wp:positionH relativeFrom="column">
              <wp:posOffset>-926592</wp:posOffset>
            </wp:positionH>
            <wp:positionV relativeFrom="paragraph">
              <wp:posOffset>-902208</wp:posOffset>
            </wp:positionV>
            <wp:extent cx="7548880" cy="10678795"/>
            <wp:effectExtent l="0" t="0" r="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tudent guide_EALD backcover_2019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656" cy="10681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A1796" w:rsidRPr="00340F48" w:rsidSect="00C57043">
      <w:type w:val="oddPage"/>
      <w:pgSz w:w="11906" w:h="16838"/>
      <w:pgMar w:top="1440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E7C2D7" w14:textId="77777777" w:rsidR="005D0B72" w:rsidRDefault="005D0B72" w:rsidP="00630BCE">
      <w:r>
        <w:separator/>
      </w:r>
    </w:p>
  </w:endnote>
  <w:endnote w:type="continuationSeparator" w:id="0">
    <w:p w14:paraId="1F228D4A" w14:textId="77777777" w:rsidR="005D0B72" w:rsidRDefault="005D0B72" w:rsidP="00630B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A8714" w14:textId="0F8D2071" w:rsidR="00635BF8" w:rsidRPr="00F5718A" w:rsidRDefault="00635BF8" w:rsidP="00F5718A">
    <w:pPr>
      <w:tabs>
        <w:tab w:val="center" w:pos="4513"/>
        <w:tab w:val="right" w:pos="9026"/>
      </w:tabs>
      <w:spacing w:after="0" w:line="240" w:lineRule="auto"/>
      <w:rPr>
        <w:rFonts w:ascii="Calibri" w:eastAsia="Calibri" w:hAnsi="Calibri" w:cs="Times New Roman"/>
      </w:rPr>
    </w:pPr>
    <w:r w:rsidRPr="00F5718A">
      <w:rPr>
        <w:rFonts w:ascii="Calibri" w:eastAsia="Times New Roman" w:hAnsi="Calibri" w:cs="Calibri"/>
        <w:sz w:val="18"/>
        <w:szCs w:val="16"/>
      </w:rPr>
      <w:t>EAL/D eligibility | School guide for online applications</w:t>
    </w:r>
    <w:r w:rsidRPr="00F5718A">
      <w:rPr>
        <w:rFonts w:ascii="Calibri" w:eastAsia="Times New Roman" w:hAnsi="Calibri" w:cs="Calibri"/>
        <w:sz w:val="18"/>
        <w:szCs w:val="16"/>
      </w:rPr>
      <w:ptab w:relativeTo="margin" w:alignment="right" w:leader="none"/>
    </w:r>
    <w:r w:rsidRPr="00F5718A">
      <w:rPr>
        <w:rFonts w:ascii="Calibri" w:eastAsia="Times New Roman" w:hAnsi="Calibri" w:cs="Calibri"/>
        <w:sz w:val="18"/>
        <w:szCs w:val="16"/>
      </w:rPr>
      <w:fldChar w:fldCharType="begin"/>
    </w:r>
    <w:r w:rsidRPr="00F5718A">
      <w:rPr>
        <w:rFonts w:ascii="Calibri" w:eastAsia="Times New Roman" w:hAnsi="Calibri" w:cs="Calibri"/>
        <w:sz w:val="18"/>
        <w:szCs w:val="16"/>
      </w:rPr>
      <w:instrText xml:space="preserve"> PAGE   \* MERGEFORMAT </w:instrText>
    </w:r>
    <w:r w:rsidRPr="00F5718A">
      <w:rPr>
        <w:rFonts w:ascii="Calibri" w:eastAsia="Times New Roman" w:hAnsi="Calibri" w:cs="Calibri"/>
        <w:sz w:val="18"/>
        <w:szCs w:val="16"/>
      </w:rPr>
      <w:fldChar w:fldCharType="separate"/>
    </w:r>
    <w:r w:rsidR="00F64DFD">
      <w:rPr>
        <w:rFonts w:ascii="Calibri" w:eastAsia="Times New Roman" w:hAnsi="Calibri" w:cs="Calibri"/>
        <w:noProof/>
        <w:sz w:val="18"/>
        <w:szCs w:val="16"/>
      </w:rPr>
      <w:t>1</w:t>
    </w:r>
    <w:r w:rsidRPr="00F5718A">
      <w:rPr>
        <w:rFonts w:ascii="Calibri" w:eastAsia="Times New Roman" w:hAnsi="Calibri" w:cs="Calibri"/>
        <w:noProof/>
        <w:sz w:val="18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752B47" w14:textId="77777777" w:rsidR="00781661" w:rsidRPr="00A875D5" w:rsidRDefault="00781661" w:rsidP="00781661">
    <w:pPr>
      <w:tabs>
        <w:tab w:val="right" w:pos="9639"/>
      </w:tabs>
      <w:rPr>
        <w:rFonts w:ascii="Calibri" w:eastAsia="Times New Roman" w:hAnsi="Calibri" w:cs="Calibri"/>
        <w:sz w:val="18"/>
        <w:szCs w:val="16"/>
        <w:lang w:val="en-US"/>
      </w:rPr>
    </w:pPr>
    <w:r>
      <w:rPr>
        <w:rFonts w:ascii="Calibri" w:eastAsia="Times New Roman" w:hAnsi="Calibri" w:cs="Calibri"/>
        <w:sz w:val="18"/>
        <w:szCs w:val="16"/>
        <w:lang w:val="en-US"/>
      </w:rPr>
      <w:t>2021/48137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0DBD8" w14:textId="453F2EE7" w:rsidR="005D0B72" w:rsidRPr="00781661" w:rsidRDefault="005D0B72" w:rsidP="0078166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F6356D" w14:textId="1BFF3092" w:rsidR="005D0B72" w:rsidRDefault="005D0B72" w:rsidP="008B0FE4">
    <w:pPr>
      <w:pStyle w:val="Footer"/>
      <w:spacing w:after="0" w:line="240" w:lineRule="auto"/>
    </w:pPr>
    <w:r>
      <w:rPr>
        <w:rFonts w:ascii="Calibri" w:eastAsia="Times New Roman" w:hAnsi="Calibri" w:cs="Calibri"/>
        <w:sz w:val="18"/>
        <w:szCs w:val="16"/>
      </w:rPr>
      <w:t>Student portal | Student guide for online EAL/D eligibility applications: international</w:t>
    </w:r>
    <w:r>
      <w:rPr>
        <w:rFonts w:ascii="Calibri" w:eastAsia="Times New Roman" w:hAnsi="Calibri" w:cs="Calibri"/>
        <w:sz w:val="18"/>
        <w:szCs w:val="16"/>
      </w:rPr>
      <w:ptab w:relativeTo="margin" w:alignment="right" w:leader="none"/>
    </w:r>
    <w:r w:rsidRPr="00A875D5">
      <w:rPr>
        <w:rFonts w:ascii="Calibri" w:eastAsia="Times New Roman" w:hAnsi="Calibri" w:cs="Calibri"/>
        <w:sz w:val="18"/>
        <w:szCs w:val="16"/>
      </w:rPr>
      <w:fldChar w:fldCharType="begin"/>
    </w:r>
    <w:r w:rsidRPr="00A875D5">
      <w:rPr>
        <w:rFonts w:ascii="Calibri" w:eastAsia="Times New Roman" w:hAnsi="Calibri" w:cs="Calibri"/>
        <w:sz w:val="18"/>
        <w:szCs w:val="16"/>
      </w:rPr>
      <w:instrText xml:space="preserve"> PAGE   \* MERGEFORMAT </w:instrText>
    </w:r>
    <w:r w:rsidRPr="00A875D5">
      <w:rPr>
        <w:rFonts w:ascii="Calibri" w:eastAsia="Times New Roman" w:hAnsi="Calibri" w:cs="Calibri"/>
        <w:sz w:val="18"/>
        <w:szCs w:val="16"/>
      </w:rPr>
      <w:fldChar w:fldCharType="separate"/>
    </w:r>
    <w:r w:rsidR="00F64DFD">
      <w:rPr>
        <w:rFonts w:ascii="Calibri" w:eastAsia="Times New Roman" w:hAnsi="Calibri" w:cs="Calibri"/>
        <w:noProof/>
        <w:sz w:val="18"/>
        <w:szCs w:val="16"/>
      </w:rPr>
      <w:t>1</w:t>
    </w:r>
    <w:r w:rsidRPr="00A875D5">
      <w:rPr>
        <w:rFonts w:ascii="Calibri" w:eastAsia="Times New Roman" w:hAnsi="Calibri" w:cs="Calibri"/>
        <w:noProof/>
        <w:sz w:val="18"/>
        <w:szCs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BB738" w14:textId="656ED70C" w:rsidR="005D0B72" w:rsidRDefault="005D0B72" w:rsidP="004C5601">
    <w:pPr>
      <w:pStyle w:val="Footer"/>
      <w:spacing w:after="0" w:line="240" w:lineRule="auto"/>
    </w:pPr>
    <w:r>
      <w:rPr>
        <w:rFonts w:ascii="Calibri" w:eastAsia="Times New Roman" w:hAnsi="Calibri" w:cs="Calibri"/>
        <w:sz w:val="18"/>
        <w:szCs w:val="16"/>
      </w:rPr>
      <w:t>Student portal | Student guide for online EAL/D eligibility applications: international</w:t>
    </w:r>
    <w:r>
      <w:rPr>
        <w:rFonts w:ascii="Calibri" w:eastAsia="Times New Roman" w:hAnsi="Calibri" w:cs="Calibri"/>
        <w:sz w:val="18"/>
        <w:szCs w:val="16"/>
      </w:rPr>
      <w:ptab w:relativeTo="margin" w:alignment="right" w:leader="none"/>
    </w:r>
    <w:r w:rsidRPr="00A875D5">
      <w:rPr>
        <w:rFonts w:ascii="Calibri" w:eastAsia="Times New Roman" w:hAnsi="Calibri" w:cs="Calibri"/>
        <w:sz w:val="18"/>
        <w:szCs w:val="16"/>
      </w:rPr>
      <w:fldChar w:fldCharType="begin"/>
    </w:r>
    <w:r w:rsidRPr="00A875D5">
      <w:rPr>
        <w:rFonts w:ascii="Calibri" w:eastAsia="Times New Roman" w:hAnsi="Calibri" w:cs="Calibri"/>
        <w:sz w:val="18"/>
        <w:szCs w:val="16"/>
      </w:rPr>
      <w:instrText xml:space="preserve"> PAGE   \* MERGEFORMAT </w:instrText>
    </w:r>
    <w:r w:rsidRPr="00A875D5">
      <w:rPr>
        <w:rFonts w:ascii="Calibri" w:eastAsia="Times New Roman" w:hAnsi="Calibri" w:cs="Calibri"/>
        <w:sz w:val="18"/>
        <w:szCs w:val="16"/>
      </w:rPr>
      <w:fldChar w:fldCharType="separate"/>
    </w:r>
    <w:r w:rsidR="00F64DFD">
      <w:rPr>
        <w:rFonts w:ascii="Calibri" w:eastAsia="Times New Roman" w:hAnsi="Calibri" w:cs="Calibri"/>
        <w:noProof/>
        <w:sz w:val="18"/>
        <w:szCs w:val="16"/>
      </w:rPr>
      <w:t>18</w:t>
    </w:r>
    <w:r w:rsidRPr="00A875D5">
      <w:rPr>
        <w:rFonts w:ascii="Calibri" w:eastAsia="Times New Roman" w:hAnsi="Calibri" w:cs="Calibri"/>
        <w:noProof/>
        <w:sz w:val="18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6194F0" w14:textId="77777777" w:rsidR="005D0B72" w:rsidRDefault="005D0B72" w:rsidP="00630BCE">
      <w:r>
        <w:separator/>
      </w:r>
    </w:p>
  </w:footnote>
  <w:footnote w:type="continuationSeparator" w:id="0">
    <w:p w14:paraId="07EA511F" w14:textId="77777777" w:rsidR="005D0B72" w:rsidRDefault="005D0B72" w:rsidP="00630B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711596" w14:textId="77777777" w:rsidR="005D0B72" w:rsidRPr="00B039F8" w:rsidRDefault="005D0B72" w:rsidP="00B03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1EE4FAC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85.5pt;height:114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3FB43F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D0295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4679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40474A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6A8D7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F8EC5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683055E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2BA5969"/>
    <w:multiLevelType w:val="hybridMultilevel"/>
    <w:tmpl w:val="A53C930A"/>
    <w:lvl w:ilvl="0" w:tplc="7D220CC8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7C6036"/>
    <w:multiLevelType w:val="hybridMultilevel"/>
    <w:tmpl w:val="9B28BF8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801749"/>
    <w:multiLevelType w:val="hybridMultilevel"/>
    <w:tmpl w:val="EFDA3F3C"/>
    <w:lvl w:ilvl="0" w:tplc="2CA890DC">
      <w:start w:val="1"/>
      <w:numFmt w:val="decimal"/>
      <w:pStyle w:val="Tabletitles"/>
      <w:lvlText w:val="Table 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D569F2"/>
    <w:multiLevelType w:val="hybridMultilevel"/>
    <w:tmpl w:val="6592059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E6C2FFA"/>
    <w:multiLevelType w:val="hybridMultilevel"/>
    <w:tmpl w:val="51CED562"/>
    <w:lvl w:ilvl="0" w:tplc="8C180690">
      <w:start w:val="1"/>
      <w:numFmt w:val="decimal"/>
      <w:pStyle w:val="Figuretitles"/>
      <w:lvlText w:val="Figure %1. 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9680E"/>
    <w:multiLevelType w:val="multilevel"/>
    <w:tmpl w:val="2C340E8E"/>
    <w:lvl w:ilvl="0">
      <w:start w:val="1"/>
      <w:numFmt w:val="decimal"/>
      <w:pStyle w:val="csbullet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/>
        <w:i w:val="0"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61"/>
        </w:tabs>
        <w:ind w:left="1161" w:hanging="585"/>
      </w:pPr>
      <w:rPr>
        <w:rFonts w:ascii="Arial" w:hAnsi="Arial" w:cs="Arial" w:hint="default"/>
        <w:b/>
        <w:i w:val="0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872"/>
        </w:tabs>
        <w:ind w:left="1872" w:hanging="720"/>
      </w:pPr>
      <w:rPr>
        <w:rFonts w:ascii="Arial" w:hAnsi="Arial" w:cs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</w:lvl>
    <w:lvl w:ilvl="4">
      <w:start w:val="1"/>
      <w:numFmt w:val="decimal"/>
      <w:lvlText w:val="%1.%2.%3.%4.%5"/>
      <w:lvlJc w:val="left"/>
      <w:pPr>
        <w:tabs>
          <w:tab w:val="num" w:pos="3384"/>
        </w:tabs>
        <w:ind w:left="3384" w:hanging="1080"/>
      </w:p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4896"/>
        </w:tabs>
        <w:ind w:left="489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5472"/>
        </w:tabs>
        <w:ind w:left="547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6048"/>
        </w:tabs>
        <w:ind w:left="6048" w:hanging="1440"/>
      </w:pPr>
    </w:lvl>
  </w:abstractNum>
  <w:abstractNum w:abstractNumId="13" w15:restartNumberingAfterBreak="0">
    <w:nsid w:val="351D6510"/>
    <w:multiLevelType w:val="hybridMultilevel"/>
    <w:tmpl w:val="9C46BC2A"/>
    <w:lvl w:ilvl="0" w:tplc="37F28EFE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302119"/>
    <w:multiLevelType w:val="hybridMultilevel"/>
    <w:tmpl w:val="66648C92"/>
    <w:lvl w:ilvl="0" w:tplc="27F2E81A">
      <w:start w:val="1"/>
      <w:numFmt w:val="decimal"/>
      <w:pStyle w:val="ListNumb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A70AF7"/>
    <w:multiLevelType w:val="hybridMultilevel"/>
    <w:tmpl w:val="5E461FA4"/>
    <w:lvl w:ilvl="0" w:tplc="5F4673BC">
      <w:start w:val="1"/>
      <w:numFmt w:val="lowerLetter"/>
      <w:pStyle w:val="ListNumber2"/>
      <w:lvlText w:val="(%1)"/>
      <w:lvlJc w:val="left"/>
      <w:pPr>
        <w:ind w:left="720" w:hanging="360"/>
      </w:pPr>
      <w:rPr>
        <w:rFonts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133D05"/>
    <w:multiLevelType w:val="hybridMultilevel"/>
    <w:tmpl w:val="597E931C"/>
    <w:lvl w:ilvl="0" w:tplc="85883B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D373B4"/>
    <w:multiLevelType w:val="hybridMultilevel"/>
    <w:tmpl w:val="441C648A"/>
    <w:lvl w:ilvl="0" w:tplc="3BE87B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147E9E"/>
    <w:multiLevelType w:val="hybridMultilevel"/>
    <w:tmpl w:val="4432AFC2"/>
    <w:lvl w:ilvl="0" w:tplc="3E722280">
      <w:start w:val="1"/>
      <w:numFmt w:val="bullet"/>
      <w:pStyle w:val="ListBullet3"/>
      <w:lvlText w:val="»"/>
      <w:lvlJc w:val="left"/>
      <w:pPr>
        <w:ind w:left="720" w:hanging="360"/>
      </w:pPr>
      <w:rPr>
        <w:rFonts w:ascii="Calibri" w:hAnsi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7"/>
  </w:num>
  <w:num w:numId="4">
    <w:abstractNumId w:val="18"/>
  </w:num>
  <w:num w:numId="5">
    <w:abstractNumId w:val="9"/>
  </w:num>
  <w:num w:numId="6">
    <w:abstractNumId w:val="11"/>
  </w:num>
  <w:num w:numId="7">
    <w:abstractNumId w:val="14"/>
  </w:num>
  <w:num w:numId="8">
    <w:abstractNumId w:val="5"/>
  </w:num>
  <w:num w:numId="9">
    <w:abstractNumId w:val="4"/>
  </w:num>
  <w:num w:numId="10">
    <w:abstractNumId w:val="6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7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1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D39"/>
    <w:rsid w:val="0000247C"/>
    <w:rsid w:val="00002F1E"/>
    <w:rsid w:val="00004861"/>
    <w:rsid w:val="0001032F"/>
    <w:rsid w:val="00010E27"/>
    <w:rsid w:val="00010F5A"/>
    <w:rsid w:val="000159CD"/>
    <w:rsid w:val="000169A3"/>
    <w:rsid w:val="00016DBA"/>
    <w:rsid w:val="000207D0"/>
    <w:rsid w:val="00021B18"/>
    <w:rsid w:val="00022B0F"/>
    <w:rsid w:val="000279D7"/>
    <w:rsid w:val="0003003F"/>
    <w:rsid w:val="000328EB"/>
    <w:rsid w:val="00033ED6"/>
    <w:rsid w:val="00033EE0"/>
    <w:rsid w:val="0003471E"/>
    <w:rsid w:val="00036810"/>
    <w:rsid w:val="00037007"/>
    <w:rsid w:val="0003754C"/>
    <w:rsid w:val="00037D6A"/>
    <w:rsid w:val="00041826"/>
    <w:rsid w:val="00042272"/>
    <w:rsid w:val="000438E8"/>
    <w:rsid w:val="00045C67"/>
    <w:rsid w:val="00045D76"/>
    <w:rsid w:val="00053989"/>
    <w:rsid w:val="00063A75"/>
    <w:rsid w:val="00063DD7"/>
    <w:rsid w:val="00063EF6"/>
    <w:rsid w:val="000640E0"/>
    <w:rsid w:val="00064843"/>
    <w:rsid w:val="00065B33"/>
    <w:rsid w:val="00066CB4"/>
    <w:rsid w:val="000737E4"/>
    <w:rsid w:val="000740D6"/>
    <w:rsid w:val="00080FA9"/>
    <w:rsid w:val="000826F3"/>
    <w:rsid w:val="00086E4A"/>
    <w:rsid w:val="0008758E"/>
    <w:rsid w:val="00090E67"/>
    <w:rsid w:val="0009117B"/>
    <w:rsid w:val="00091595"/>
    <w:rsid w:val="00092CC9"/>
    <w:rsid w:val="0009301F"/>
    <w:rsid w:val="000A4A24"/>
    <w:rsid w:val="000B0AF3"/>
    <w:rsid w:val="000B1E9C"/>
    <w:rsid w:val="000B35C6"/>
    <w:rsid w:val="000B3F75"/>
    <w:rsid w:val="000B5250"/>
    <w:rsid w:val="000B5E38"/>
    <w:rsid w:val="000C13AD"/>
    <w:rsid w:val="000C35EF"/>
    <w:rsid w:val="000C447F"/>
    <w:rsid w:val="000C67E6"/>
    <w:rsid w:val="000D3A18"/>
    <w:rsid w:val="000D3B69"/>
    <w:rsid w:val="000D66C9"/>
    <w:rsid w:val="000D6EDE"/>
    <w:rsid w:val="000E2407"/>
    <w:rsid w:val="000E3132"/>
    <w:rsid w:val="000E315D"/>
    <w:rsid w:val="000E518C"/>
    <w:rsid w:val="000E75D8"/>
    <w:rsid w:val="001013DC"/>
    <w:rsid w:val="0010239C"/>
    <w:rsid w:val="00102572"/>
    <w:rsid w:val="00103D94"/>
    <w:rsid w:val="0010421D"/>
    <w:rsid w:val="001054AC"/>
    <w:rsid w:val="0010563A"/>
    <w:rsid w:val="00105ABA"/>
    <w:rsid w:val="00110BCC"/>
    <w:rsid w:val="0012029E"/>
    <w:rsid w:val="001224C5"/>
    <w:rsid w:val="00123FD1"/>
    <w:rsid w:val="00125330"/>
    <w:rsid w:val="0013171B"/>
    <w:rsid w:val="00131FDB"/>
    <w:rsid w:val="00133A54"/>
    <w:rsid w:val="00134181"/>
    <w:rsid w:val="001373FD"/>
    <w:rsid w:val="00140233"/>
    <w:rsid w:val="0014324C"/>
    <w:rsid w:val="001446E7"/>
    <w:rsid w:val="00147485"/>
    <w:rsid w:val="001479D2"/>
    <w:rsid w:val="00147F4B"/>
    <w:rsid w:val="00150DBD"/>
    <w:rsid w:val="00151669"/>
    <w:rsid w:val="00154BC4"/>
    <w:rsid w:val="00155A16"/>
    <w:rsid w:val="00157494"/>
    <w:rsid w:val="0016039F"/>
    <w:rsid w:val="00160840"/>
    <w:rsid w:val="00160C68"/>
    <w:rsid w:val="00161CBC"/>
    <w:rsid w:val="001624C7"/>
    <w:rsid w:val="0016665C"/>
    <w:rsid w:val="0016783F"/>
    <w:rsid w:val="0017110D"/>
    <w:rsid w:val="00171D75"/>
    <w:rsid w:val="00172C9A"/>
    <w:rsid w:val="00173953"/>
    <w:rsid w:val="00174496"/>
    <w:rsid w:val="00174E08"/>
    <w:rsid w:val="0017611F"/>
    <w:rsid w:val="0017673C"/>
    <w:rsid w:val="001814E4"/>
    <w:rsid w:val="00183F60"/>
    <w:rsid w:val="00184061"/>
    <w:rsid w:val="001848BE"/>
    <w:rsid w:val="00184B65"/>
    <w:rsid w:val="00184D6D"/>
    <w:rsid w:val="00185414"/>
    <w:rsid w:val="00185D89"/>
    <w:rsid w:val="00186671"/>
    <w:rsid w:val="001876F4"/>
    <w:rsid w:val="00192FFF"/>
    <w:rsid w:val="001950F4"/>
    <w:rsid w:val="00197E0B"/>
    <w:rsid w:val="001A0590"/>
    <w:rsid w:val="001A0807"/>
    <w:rsid w:val="001A0C4A"/>
    <w:rsid w:val="001A113B"/>
    <w:rsid w:val="001A26CC"/>
    <w:rsid w:val="001A53BD"/>
    <w:rsid w:val="001A79FE"/>
    <w:rsid w:val="001B0854"/>
    <w:rsid w:val="001B16D8"/>
    <w:rsid w:val="001B2F46"/>
    <w:rsid w:val="001B353E"/>
    <w:rsid w:val="001B422D"/>
    <w:rsid w:val="001B4DB3"/>
    <w:rsid w:val="001C06E2"/>
    <w:rsid w:val="001C1748"/>
    <w:rsid w:val="001C1DCD"/>
    <w:rsid w:val="001C24EC"/>
    <w:rsid w:val="001C4A4C"/>
    <w:rsid w:val="001C4EC7"/>
    <w:rsid w:val="001C5E8D"/>
    <w:rsid w:val="001C5EAF"/>
    <w:rsid w:val="001C742B"/>
    <w:rsid w:val="001D0ACA"/>
    <w:rsid w:val="001D18F1"/>
    <w:rsid w:val="001D19BF"/>
    <w:rsid w:val="001D3E1D"/>
    <w:rsid w:val="001D5261"/>
    <w:rsid w:val="001D5BB9"/>
    <w:rsid w:val="001D7832"/>
    <w:rsid w:val="001E0038"/>
    <w:rsid w:val="001E0E39"/>
    <w:rsid w:val="001E358E"/>
    <w:rsid w:val="001E5A43"/>
    <w:rsid w:val="001E6859"/>
    <w:rsid w:val="001E7CC6"/>
    <w:rsid w:val="001F2E1B"/>
    <w:rsid w:val="001F36CA"/>
    <w:rsid w:val="00204C33"/>
    <w:rsid w:val="0020568B"/>
    <w:rsid w:val="00207024"/>
    <w:rsid w:val="00211CA7"/>
    <w:rsid w:val="00212AFA"/>
    <w:rsid w:val="0021326F"/>
    <w:rsid w:val="0021333E"/>
    <w:rsid w:val="00216125"/>
    <w:rsid w:val="00216EC7"/>
    <w:rsid w:val="00217FB4"/>
    <w:rsid w:val="002207B8"/>
    <w:rsid w:val="0022322D"/>
    <w:rsid w:val="00223B44"/>
    <w:rsid w:val="00226D98"/>
    <w:rsid w:val="0022746F"/>
    <w:rsid w:val="0022758F"/>
    <w:rsid w:val="00227655"/>
    <w:rsid w:val="00235B53"/>
    <w:rsid w:val="00240585"/>
    <w:rsid w:val="0024114B"/>
    <w:rsid w:val="002411A0"/>
    <w:rsid w:val="00241E57"/>
    <w:rsid w:val="00242760"/>
    <w:rsid w:val="00243E0E"/>
    <w:rsid w:val="00244281"/>
    <w:rsid w:val="00246FC9"/>
    <w:rsid w:val="002479D0"/>
    <w:rsid w:val="00250115"/>
    <w:rsid w:val="00250FEB"/>
    <w:rsid w:val="0025110E"/>
    <w:rsid w:val="00251D39"/>
    <w:rsid w:val="00251DA2"/>
    <w:rsid w:val="00256FF0"/>
    <w:rsid w:val="0026036F"/>
    <w:rsid w:val="0026085B"/>
    <w:rsid w:val="00261762"/>
    <w:rsid w:val="00261EB8"/>
    <w:rsid w:val="00262729"/>
    <w:rsid w:val="00265EDB"/>
    <w:rsid w:val="002665F8"/>
    <w:rsid w:val="00266E52"/>
    <w:rsid w:val="0027150B"/>
    <w:rsid w:val="00272B3B"/>
    <w:rsid w:val="00275272"/>
    <w:rsid w:val="002776C9"/>
    <w:rsid w:val="00281293"/>
    <w:rsid w:val="00283C13"/>
    <w:rsid w:val="00283E15"/>
    <w:rsid w:val="00284576"/>
    <w:rsid w:val="00285AFD"/>
    <w:rsid w:val="00287B4C"/>
    <w:rsid w:val="002913EE"/>
    <w:rsid w:val="00292AE2"/>
    <w:rsid w:val="00293BC3"/>
    <w:rsid w:val="00294D49"/>
    <w:rsid w:val="00295418"/>
    <w:rsid w:val="00295AED"/>
    <w:rsid w:val="0029668B"/>
    <w:rsid w:val="002A419E"/>
    <w:rsid w:val="002A4D84"/>
    <w:rsid w:val="002B1190"/>
    <w:rsid w:val="002B14E4"/>
    <w:rsid w:val="002B1CA7"/>
    <w:rsid w:val="002B1CE4"/>
    <w:rsid w:val="002B1F92"/>
    <w:rsid w:val="002B3CC4"/>
    <w:rsid w:val="002B665C"/>
    <w:rsid w:val="002C07B4"/>
    <w:rsid w:val="002C08F0"/>
    <w:rsid w:val="002C2DFE"/>
    <w:rsid w:val="002C3F96"/>
    <w:rsid w:val="002C40D6"/>
    <w:rsid w:val="002C59AE"/>
    <w:rsid w:val="002D0DB2"/>
    <w:rsid w:val="002D34E5"/>
    <w:rsid w:val="002D454E"/>
    <w:rsid w:val="002D4749"/>
    <w:rsid w:val="002E00A9"/>
    <w:rsid w:val="002E2844"/>
    <w:rsid w:val="002E2B67"/>
    <w:rsid w:val="002E2CA7"/>
    <w:rsid w:val="002E3B0A"/>
    <w:rsid w:val="002E50FF"/>
    <w:rsid w:val="002E6534"/>
    <w:rsid w:val="002E6D5A"/>
    <w:rsid w:val="002F2448"/>
    <w:rsid w:val="002F4378"/>
    <w:rsid w:val="002F469C"/>
    <w:rsid w:val="002F5D30"/>
    <w:rsid w:val="002F6331"/>
    <w:rsid w:val="0030032F"/>
    <w:rsid w:val="003010BF"/>
    <w:rsid w:val="00304F53"/>
    <w:rsid w:val="00305128"/>
    <w:rsid w:val="00305378"/>
    <w:rsid w:val="00307D8E"/>
    <w:rsid w:val="003108C7"/>
    <w:rsid w:val="003122FC"/>
    <w:rsid w:val="003161D8"/>
    <w:rsid w:val="003169CE"/>
    <w:rsid w:val="0031756A"/>
    <w:rsid w:val="00321BF4"/>
    <w:rsid w:val="00334443"/>
    <w:rsid w:val="00335943"/>
    <w:rsid w:val="00335A3B"/>
    <w:rsid w:val="003364D6"/>
    <w:rsid w:val="003373CB"/>
    <w:rsid w:val="00341A36"/>
    <w:rsid w:val="00342BAA"/>
    <w:rsid w:val="00343635"/>
    <w:rsid w:val="003437AC"/>
    <w:rsid w:val="003504A0"/>
    <w:rsid w:val="00350D79"/>
    <w:rsid w:val="003522C9"/>
    <w:rsid w:val="0035250E"/>
    <w:rsid w:val="00352DA4"/>
    <w:rsid w:val="00356374"/>
    <w:rsid w:val="003609DB"/>
    <w:rsid w:val="00363403"/>
    <w:rsid w:val="0036379E"/>
    <w:rsid w:val="00364C23"/>
    <w:rsid w:val="00365C52"/>
    <w:rsid w:val="0036653E"/>
    <w:rsid w:val="00366881"/>
    <w:rsid w:val="00370289"/>
    <w:rsid w:val="00371ADA"/>
    <w:rsid w:val="00371D70"/>
    <w:rsid w:val="00372388"/>
    <w:rsid w:val="003731DB"/>
    <w:rsid w:val="00373B83"/>
    <w:rsid w:val="00373F24"/>
    <w:rsid w:val="003747B8"/>
    <w:rsid w:val="00374DC4"/>
    <w:rsid w:val="00375F9F"/>
    <w:rsid w:val="003770A1"/>
    <w:rsid w:val="00377E40"/>
    <w:rsid w:val="003801D0"/>
    <w:rsid w:val="003803E5"/>
    <w:rsid w:val="00381FD5"/>
    <w:rsid w:val="003826D5"/>
    <w:rsid w:val="003826F2"/>
    <w:rsid w:val="00383A59"/>
    <w:rsid w:val="00383EC0"/>
    <w:rsid w:val="00383EC4"/>
    <w:rsid w:val="00384029"/>
    <w:rsid w:val="0038439E"/>
    <w:rsid w:val="00384489"/>
    <w:rsid w:val="00385D00"/>
    <w:rsid w:val="00385E63"/>
    <w:rsid w:val="003877B9"/>
    <w:rsid w:val="00390F0C"/>
    <w:rsid w:val="003931FD"/>
    <w:rsid w:val="00395535"/>
    <w:rsid w:val="00395BE4"/>
    <w:rsid w:val="00395D33"/>
    <w:rsid w:val="003A04AB"/>
    <w:rsid w:val="003A100A"/>
    <w:rsid w:val="003A24E4"/>
    <w:rsid w:val="003A27E1"/>
    <w:rsid w:val="003A2ECD"/>
    <w:rsid w:val="003A3030"/>
    <w:rsid w:val="003A6700"/>
    <w:rsid w:val="003A7F38"/>
    <w:rsid w:val="003B00B0"/>
    <w:rsid w:val="003B49D3"/>
    <w:rsid w:val="003C331A"/>
    <w:rsid w:val="003C3CAA"/>
    <w:rsid w:val="003C67F7"/>
    <w:rsid w:val="003C6F09"/>
    <w:rsid w:val="003C7BD2"/>
    <w:rsid w:val="003D26F7"/>
    <w:rsid w:val="003D2EAD"/>
    <w:rsid w:val="003D46DA"/>
    <w:rsid w:val="003E09A8"/>
    <w:rsid w:val="003E1942"/>
    <w:rsid w:val="003E2011"/>
    <w:rsid w:val="003E2FC8"/>
    <w:rsid w:val="003E3D07"/>
    <w:rsid w:val="003E5659"/>
    <w:rsid w:val="003E7FC3"/>
    <w:rsid w:val="003F0ECB"/>
    <w:rsid w:val="003F1266"/>
    <w:rsid w:val="003F2ACA"/>
    <w:rsid w:val="003F2B36"/>
    <w:rsid w:val="003F3FD6"/>
    <w:rsid w:val="003F455B"/>
    <w:rsid w:val="003F5BE3"/>
    <w:rsid w:val="003F7DCE"/>
    <w:rsid w:val="00400B03"/>
    <w:rsid w:val="00400E34"/>
    <w:rsid w:val="00403637"/>
    <w:rsid w:val="004037FD"/>
    <w:rsid w:val="00406264"/>
    <w:rsid w:val="00406F54"/>
    <w:rsid w:val="0041453C"/>
    <w:rsid w:val="004153B2"/>
    <w:rsid w:val="00416AB3"/>
    <w:rsid w:val="00420D92"/>
    <w:rsid w:val="0042731D"/>
    <w:rsid w:val="00430C3D"/>
    <w:rsid w:val="0043169D"/>
    <w:rsid w:val="00432C52"/>
    <w:rsid w:val="00432F51"/>
    <w:rsid w:val="004351BA"/>
    <w:rsid w:val="00436953"/>
    <w:rsid w:val="004376D7"/>
    <w:rsid w:val="004403B7"/>
    <w:rsid w:val="0044046C"/>
    <w:rsid w:val="004415F2"/>
    <w:rsid w:val="00442B58"/>
    <w:rsid w:val="00446700"/>
    <w:rsid w:val="004507D8"/>
    <w:rsid w:val="00452455"/>
    <w:rsid w:val="00454219"/>
    <w:rsid w:val="004604A3"/>
    <w:rsid w:val="00461C80"/>
    <w:rsid w:val="00462E7C"/>
    <w:rsid w:val="0046414C"/>
    <w:rsid w:val="00467861"/>
    <w:rsid w:val="00472F71"/>
    <w:rsid w:val="00476DFE"/>
    <w:rsid w:val="00477294"/>
    <w:rsid w:val="004775E1"/>
    <w:rsid w:val="00481F1D"/>
    <w:rsid w:val="004822C4"/>
    <w:rsid w:val="004831AD"/>
    <w:rsid w:val="004848A4"/>
    <w:rsid w:val="00484A0E"/>
    <w:rsid w:val="00485EEE"/>
    <w:rsid w:val="0048677D"/>
    <w:rsid w:val="004867AE"/>
    <w:rsid w:val="00487CBD"/>
    <w:rsid w:val="00491658"/>
    <w:rsid w:val="00491D14"/>
    <w:rsid w:val="00491E9D"/>
    <w:rsid w:val="00492888"/>
    <w:rsid w:val="00492AFC"/>
    <w:rsid w:val="00494BED"/>
    <w:rsid w:val="00496434"/>
    <w:rsid w:val="00496DA4"/>
    <w:rsid w:val="004A1796"/>
    <w:rsid w:val="004A294F"/>
    <w:rsid w:val="004A366A"/>
    <w:rsid w:val="004A4961"/>
    <w:rsid w:val="004A5AF4"/>
    <w:rsid w:val="004A68E4"/>
    <w:rsid w:val="004A6A31"/>
    <w:rsid w:val="004B30FB"/>
    <w:rsid w:val="004B61EA"/>
    <w:rsid w:val="004B71B7"/>
    <w:rsid w:val="004B72A5"/>
    <w:rsid w:val="004C0288"/>
    <w:rsid w:val="004C22D3"/>
    <w:rsid w:val="004C2CE8"/>
    <w:rsid w:val="004C5601"/>
    <w:rsid w:val="004D065D"/>
    <w:rsid w:val="004D0DBD"/>
    <w:rsid w:val="004D1D39"/>
    <w:rsid w:val="004D5F2F"/>
    <w:rsid w:val="004E122E"/>
    <w:rsid w:val="004F01EE"/>
    <w:rsid w:val="004F20E7"/>
    <w:rsid w:val="005021A0"/>
    <w:rsid w:val="005037C7"/>
    <w:rsid w:val="00505E74"/>
    <w:rsid w:val="00506A1E"/>
    <w:rsid w:val="00510033"/>
    <w:rsid w:val="005130A4"/>
    <w:rsid w:val="0051465E"/>
    <w:rsid w:val="005166BF"/>
    <w:rsid w:val="00516C1D"/>
    <w:rsid w:val="00517A99"/>
    <w:rsid w:val="00520462"/>
    <w:rsid w:val="005212F8"/>
    <w:rsid w:val="00527549"/>
    <w:rsid w:val="005277F5"/>
    <w:rsid w:val="00530234"/>
    <w:rsid w:val="00532642"/>
    <w:rsid w:val="00532A25"/>
    <w:rsid w:val="00536436"/>
    <w:rsid w:val="005370DF"/>
    <w:rsid w:val="00537B15"/>
    <w:rsid w:val="0054056C"/>
    <w:rsid w:val="0054090C"/>
    <w:rsid w:val="0054094B"/>
    <w:rsid w:val="005417B9"/>
    <w:rsid w:val="005454E5"/>
    <w:rsid w:val="00545574"/>
    <w:rsid w:val="00545924"/>
    <w:rsid w:val="00552633"/>
    <w:rsid w:val="00552909"/>
    <w:rsid w:val="00554A0A"/>
    <w:rsid w:val="00554B6F"/>
    <w:rsid w:val="00554E76"/>
    <w:rsid w:val="00554EF9"/>
    <w:rsid w:val="00562021"/>
    <w:rsid w:val="0056269F"/>
    <w:rsid w:val="00563299"/>
    <w:rsid w:val="005635AF"/>
    <w:rsid w:val="00564A84"/>
    <w:rsid w:val="00564D61"/>
    <w:rsid w:val="00565860"/>
    <w:rsid w:val="00565FC3"/>
    <w:rsid w:val="00566509"/>
    <w:rsid w:val="00571D85"/>
    <w:rsid w:val="00573F33"/>
    <w:rsid w:val="005748B6"/>
    <w:rsid w:val="00574931"/>
    <w:rsid w:val="005753B8"/>
    <w:rsid w:val="00575E46"/>
    <w:rsid w:val="005769E9"/>
    <w:rsid w:val="00577682"/>
    <w:rsid w:val="005779E5"/>
    <w:rsid w:val="00582AFC"/>
    <w:rsid w:val="00583CE3"/>
    <w:rsid w:val="005840F4"/>
    <w:rsid w:val="00584AF0"/>
    <w:rsid w:val="00590050"/>
    <w:rsid w:val="005908A4"/>
    <w:rsid w:val="00591B89"/>
    <w:rsid w:val="00592FA0"/>
    <w:rsid w:val="00595933"/>
    <w:rsid w:val="00595F0B"/>
    <w:rsid w:val="00596B2B"/>
    <w:rsid w:val="00596F8A"/>
    <w:rsid w:val="00597D2A"/>
    <w:rsid w:val="005A19E1"/>
    <w:rsid w:val="005A2291"/>
    <w:rsid w:val="005A2A73"/>
    <w:rsid w:val="005A4F8B"/>
    <w:rsid w:val="005B57EB"/>
    <w:rsid w:val="005B78F7"/>
    <w:rsid w:val="005C2B61"/>
    <w:rsid w:val="005C2C98"/>
    <w:rsid w:val="005C66C2"/>
    <w:rsid w:val="005D02FA"/>
    <w:rsid w:val="005D0B72"/>
    <w:rsid w:val="005D10FC"/>
    <w:rsid w:val="005D1C5B"/>
    <w:rsid w:val="005D41AB"/>
    <w:rsid w:val="005D4558"/>
    <w:rsid w:val="005D5272"/>
    <w:rsid w:val="005D62FA"/>
    <w:rsid w:val="005E7EA3"/>
    <w:rsid w:val="005F2499"/>
    <w:rsid w:val="005F3476"/>
    <w:rsid w:val="005F3542"/>
    <w:rsid w:val="005F4503"/>
    <w:rsid w:val="005F5092"/>
    <w:rsid w:val="00600DD6"/>
    <w:rsid w:val="00601870"/>
    <w:rsid w:val="0060363B"/>
    <w:rsid w:val="00604DD4"/>
    <w:rsid w:val="006056AD"/>
    <w:rsid w:val="006056F4"/>
    <w:rsid w:val="0060575B"/>
    <w:rsid w:val="00607396"/>
    <w:rsid w:val="00607B50"/>
    <w:rsid w:val="006106AA"/>
    <w:rsid w:val="00612572"/>
    <w:rsid w:val="00612E43"/>
    <w:rsid w:val="00613DEB"/>
    <w:rsid w:val="00617C39"/>
    <w:rsid w:val="006209A5"/>
    <w:rsid w:val="006242BC"/>
    <w:rsid w:val="00625335"/>
    <w:rsid w:val="00625ED3"/>
    <w:rsid w:val="00626B65"/>
    <w:rsid w:val="0063050E"/>
    <w:rsid w:val="00630BCE"/>
    <w:rsid w:val="00630EE7"/>
    <w:rsid w:val="00632421"/>
    <w:rsid w:val="00635BF8"/>
    <w:rsid w:val="006418C5"/>
    <w:rsid w:val="00641E24"/>
    <w:rsid w:val="00644342"/>
    <w:rsid w:val="00644438"/>
    <w:rsid w:val="0064661B"/>
    <w:rsid w:val="006476CD"/>
    <w:rsid w:val="006511E0"/>
    <w:rsid w:val="00651DFD"/>
    <w:rsid w:val="00651FAC"/>
    <w:rsid w:val="006523BA"/>
    <w:rsid w:val="00652EB9"/>
    <w:rsid w:val="0065322F"/>
    <w:rsid w:val="00653FB4"/>
    <w:rsid w:val="0065467A"/>
    <w:rsid w:val="006623AE"/>
    <w:rsid w:val="00663B9B"/>
    <w:rsid w:val="0066406F"/>
    <w:rsid w:val="00665CB4"/>
    <w:rsid w:val="00670DE2"/>
    <w:rsid w:val="00671831"/>
    <w:rsid w:val="00674C19"/>
    <w:rsid w:val="006758C9"/>
    <w:rsid w:val="00680CEB"/>
    <w:rsid w:val="006823CF"/>
    <w:rsid w:val="00684003"/>
    <w:rsid w:val="006845BF"/>
    <w:rsid w:val="006852A3"/>
    <w:rsid w:val="00685373"/>
    <w:rsid w:val="00685584"/>
    <w:rsid w:val="00687D31"/>
    <w:rsid w:val="00691112"/>
    <w:rsid w:val="00691B69"/>
    <w:rsid w:val="00692317"/>
    <w:rsid w:val="00693146"/>
    <w:rsid w:val="00695567"/>
    <w:rsid w:val="00695629"/>
    <w:rsid w:val="0069700E"/>
    <w:rsid w:val="006A0061"/>
    <w:rsid w:val="006A3332"/>
    <w:rsid w:val="006A5DE6"/>
    <w:rsid w:val="006A65E6"/>
    <w:rsid w:val="006B3360"/>
    <w:rsid w:val="006B446C"/>
    <w:rsid w:val="006B4DE5"/>
    <w:rsid w:val="006B5972"/>
    <w:rsid w:val="006B76AC"/>
    <w:rsid w:val="006D02E4"/>
    <w:rsid w:val="006D06CF"/>
    <w:rsid w:val="006D1655"/>
    <w:rsid w:val="006E0738"/>
    <w:rsid w:val="006E0F7C"/>
    <w:rsid w:val="006E1938"/>
    <w:rsid w:val="006E1E1E"/>
    <w:rsid w:val="006E3EE9"/>
    <w:rsid w:val="006E4BC3"/>
    <w:rsid w:val="006E62EE"/>
    <w:rsid w:val="006F07FF"/>
    <w:rsid w:val="006F0FA3"/>
    <w:rsid w:val="006F1A94"/>
    <w:rsid w:val="006F1CC4"/>
    <w:rsid w:val="006F2E84"/>
    <w:rsid w:val="006F3433"/>
    <w:rsid w:val="006F393F"/>
    <w:rsid w:val="006F54EA"/>
    <w:rsid w:val="006F695F"/>
    <w:rsid w:val="006F6A9B"/>
    <w:rsid w:val="006F7333"/>
    <w:rsid w:val="00701C2C"/>
    <w:rsid w:val="0070210C"/>
    <w:rsid w:val="00702EC3"/>
    <w:rsid w:val="00704663"/>
    <w:rsid w:val="00705C3A"/>
    <w:rsid w:val="00705D2B"/>
    <w:rsid w:val="00706D0B"/>
    <w:rsid w:val="00707231"/>
    <w:rsid w:val="00707C49"/>
    <w:rsid w:val="0071026E"/>
    <w:rsid w:val="00710603"/>
    <w:rsid w:val="00710943"/>
    <w:rsid w:val="00711398"/>
    <w:rsid w:val="007158DD"/>
    <w:rsid w:val="0071639A"/>
    <w:rsid w:val="007202B8"/>
    <w:rsid w:val="007209C0"/>
    <w:rsid w:val="00721A3D"/>
    <w:rsid w:val="007268E6"/>
    <w:rsid w:val="0073055E"/>
    <w:rsid w:val="00731018"/>
    <w:rsid w:val="00732194"/>
    <w:rsid w:val="0073407F"/>
    <w:rsid w:val="00734CDE"/>
    <w:rsid w:val="00734CFE"/>
    <w:rsid w:val="00735B4A"/>
    <w:rsid w:val="0073638A"/>
    <w:rsid w:val="007365F4"/>
    <w:rsid w:val="00744769"/>
    <w:rsid w:val="007450DB"/>
    <w:rsid w:val="007470DC"/>
    <w:rsid w:val="00747365"/>
    <w:rsid w:val="00747F7D"/>
    <w:rsid w:val="00753A54"/>
    <w:rsid w:val="00757526"/>
    <w:rsid w:val="00761823"/>
    <w:rsid w:val="00763E8A"/>
    <w:rsid w:val="00771A97"/>
    <w:rsid w:val="00773256"/>
    <w:rsid w:val="00776673"/>
    <w:rsid w:val="00781661"/>
    <w:rsid w:val="007823D3"/>
    <w:rsid w:val="007863B8"/>
    <w:rsid w:val="00786A49"/>
    <w:rsid w:val="00787424"/>
    <w:rsid w:val="00790A65"/>
    <w:rsid w:val="007918F6"/>
    <w:rsid w:val="00791980"/>
    <w:rsid w:val="007938D9"/>
    <w:rsid w:val="007938F5"/>
    <w:rsid w:val="0079451C"/>
    <w:rsid w:val="00794C0B"/>
    <w:rsid w:val="007A121A"/>
    <w:rsid w:val="007A1466"/>
    <w:rsid w:val="007A2EAE"/>
    <w:rsid w:val="007A317E"/>
    <w:rsid w:val="007A7DB3"/>
    <w:rsid w:val="007A7E0C"/>
    <w:rsid w:val="007B457E"/>
    <w:rsid w:val="007B5A14"/>
    <w:rsid w:val="007B6764"/>
    <w:rsid w:val="007C0826"/>
    <w:rsid w:val="007C0EEB"/>
    <w:rsid w:val="007C3F32"/>
    <w:rsid w:val="007D003F"/>
    <w:rsid w:val="007D0AEF"/>
    <w:rsid w:val="007D23CB"/>
    <w:rsid w:val="007D2DCC"/>
    <w:rsid w:val="007D52F4"/>
    <w:rsid w:val="007D6F94"/>
    <w:rsid w:val="007D71C8"/>
    <w:rsid w:val="007E08C1"/>
    <w:rsid w:val="007E1059"/>
    <w:rsid w:val="007E190A"/>
    <w:rsid w:val="007E4410"/>
    <w:rsid w:val="007E47C2"/>
    <w:rsid w:val="007E4A6B"/>
    <w:rsid w:val="007E6440"/>
    <w:rsid w:val="007E6809"/>
    <w:rsid w:val="007F2896"/>
    <w:rsid w:val="007F3C73"/>
    <w:rsid w:val="007F4B90"/>
    <w:rsid w:val="00800DBC"/>
    <w:rsid w:val="00810C6D"/>
    <w:rsid w:val="00811413"/>
    <w:rsid w:val="00811472"/>
    <w:rsid w:val="008123F2"/>
    <w:rsid w:val="00815998"/>
    <w:rsid w:val="00815E3E"/>
    <w:rsid w:val="008175C4"/>
    <w:rsid w:val="00817B2A"/>
    <w:rsid w:val="0082026E"/>
    <w:rsid w:val="00820351"/>
    <w:rsid w:val="0082077F"/>
    <w:rsid w:val="00820A9A"/>
    <w:rsid w:val="00820CB2"/>
    <w:rsid w:val="00823A9B"/>
    <w:rsid w:val="00824234"/>
    <w:rsid w:val="00826300"/>
    <w:rsid w:val="008264F8"/>
    <w:rsid w:val="00826EBE"/>
    <w:rsid w:val="00830963"/>
    <w:rsid w:val="0083290D"/>
    <w:rsid w:val="008329D6"/>
    <w:rsid w:val="00833BDC"/>
    <w:rsid w:val="008355C4"/>
    <w:rsid w:val="00836FAF"/>
    <w:rsid w:val="0084165D"/>
    <w:rsid w:val="00852B24"/>
    <w:rsid w:val="008534C0"/>
    <w:rsid w:val="00853E96"/>
    <w:rsid w:val="00854090"/>
    <w:rsid w:val="008551B5"/>
    <w:rsid w:val="00856715"/>
    <w:rsid w:val="00856BFE"/>
    <w:rsid w:val="00863877"/>
    <w:rsid w:val="00864D18"/>
    <w:rsid w:val="00865053"/>
    <w:rsid w:val="008656B9"/>
    <w:rsid w:val="00871A5D"/>
    <w:rsid w:val="008744B2"/>
    <w:rsid w:val="00875CE0"/>
    <w:rsid w:val="0087683B"/>
    <w:rsid w:val="00877AC3"/>
    <w:rsid w:val="00880589"/>
    <w:rsid w:val="008831AA"/>
    <w:rsid w:val="00883ABB"/>
    <w:rsid w:val="00886B47"/>
    <w:rsid w:val="0088757D"/>
    <w:rsid w:val="0089093D"/>
    <w:rsid w:val="008938B4"/>
    <w:rsid w:val="008947AF"/>
    <w:rsid w:val="0089565E"/>
    <w:rsid w:val="00896292"/>
    <w:rsid w:val="008A5C28"/>
    <w:rsid w:val="008B0FE4"/>
    <w:rsid w:val="008B1D72"/>
    <w:rsid w:val="008B35D1"/>
    <w:rsid w:val="008B3A1A"/>
    <w:rsid w:val="008B456D"/>
    <w:rsid w:val="008C49E4"/>
    <w:rsid w:val="008C4D6D"/>
    <w:rsid w:val="008C54F7"/>
    <w:rsid w:val="008C606A"/>
    <w:rsid w:val="008C7745"/>
    <w:rsid w:val="008D18FF"/>
    <w:rsid w:val="008D2354"/>
    <w:rsid w:val="008D3255"/>
    <w:rsid w:val="008D4849"/>
    <w:rsid w:val="008D4951"/>
    <w:rsid w:val="008D70CB"/>
    <w:rsid w:val="008E5986"/>
    <w:rsid w:val="008E5E4E"/>
    <w:rsid w:val="008E6193"/>
    <w:rsid w:val="008E66C3"/>
    <w:rsid w:val="008E6712"/>
    <w:rsid w:val="008E6D5A"/>
    <w:rsid w:val="008E7118"/>
    <w:rsid w:val="008E7A57"/>
    <w:rsid w:val="008F1F59"/>
    <w:rsid w:val="008F27EA"/>
    <w:rsid w:val="008F4D4D"/>
    <w:rsid w:val="008F7B98"/>
    <w:rsid w:val="009026AF"/>
    <w:rsid w:val="00906710"/>
    <w:rsid w:val="00912C38"/>
    <w:rsid w:val="0091311E"/>
    <w:rsid w:val="00914390"/>
    <w:rsid w:val="009165BE"/>
    <w:rsid w:val="00917680"/>
    <w:rsid w:val="00917CDD"/>
    <w:rsid w:val="00922883"/>
    <w:rsid w:val="00923DD2"/>
    <w:rsid w:val="00926886"/>
    <w:rsid w:val="00931DFD"/>
    <w:rsid w:val="00931FB0"/>
    <w:rsid w:val="00934DFA"/>
    <w:rsid w:val="00941DF3"/>
    <w:rsid w:val="00941FE5"/>
    <w:rsid w:val="00942031"/>
    <w:rsid w:val="009435E6"/>
    <w:rsid w:val="00943FE8"/>
    <w:rsid w:val="009441DA"/>
    <w:rsid w:val="00946619"/>
    <w:rsid w:val="00947006"/>
    <w:rsid w:val="00950730"/>
    <w:rsid w:val="00951DE6"/>
    <w:rsid w:val="00952D36"/>
    <w:rsid w:val="00953340"/>
    <w:rsid w:val="00954C57"/>
    <w:rsid w:val="00955686"/>
    <w:rsid w:val="009563CF"/>
    <w:rsid w:val="00956C57"/>
    <w:rsid w:val="009575F8"/>
    <w:rsid w:val="00957C31"/>
    <w:rsid w:val="00957C75"/>
    <w:rsid w:val="00961D22"/>
    <w:rsid w:val="00963D9B"/>
    <w:rsid w:val="0097136C"/>
    <w:rsid w:val="009715C9"/>
    <w:rsid w:val="00971795"/>
    <w:rsid w:val="00973C0B"/>
    <w:rsid w:val="0097479C"/>
    <w:rsid w:val="00976339"/>
    <w:rsid w:val="00976484"/>
    <w:rsid w:val="0097740C"/>
    <w:rsid w:val="0098245B"/>
    <w:rsid w:val="009828A4"/>
    <w:rsid w:val="00982F0B"/>
    <w:rsid w:val="00993591"/>
    <w:rsid w:val="00997EE2"/>
    <w:rsid w:val="009A3834"/>
    <w:rsid w:val="009A5850"/>
    <w:rsid w:val="009A5C24"/>
    <w:rsid w:val="009B089A"/>
    <w:rsid w:val="009B1EAF"/>
    <w:rsid w:val="009B2731"/>
    <w:rsid w:val="009B3690"/>
    <w:rsid w:val="009B4269"/>
    <w:rsid w:val="009B5EFB"/>
    <w:rsid w:val="009C028C"/>
    <w:rsid w:val="009C1D50"/>
    <w:rsid w:val="009C544C"/>
    <w:rsid w:val="009C558B"/>
    <w:rsid w:val="009C5E61"/>
    <w:rsid w:val="009D0D67"/>
    <w:rsid w:val="009D0E7D"/>
    <w:rsid w:val="009D19A2"/>
    <w:rsid w:val="009D27FB"/>
    <w:rsid w:val="009D2DD9"/>
    <w:rsid w:val="009D6D0A"/>
    <w:rsid w:val="009E2FE7"/>
    <w:rsid w:val="009E7070"/>
    <w:rsid w:val="009E71A6"/>
    <w:rsid w:val="009F02E2"/>
    <w:rsid w:val="009F0A90"/>
    <w:rsid w:val="009F26F0"/>
    <w:rsid w:val="009F2F1C"/>
    <w:rsid w:val="009F4DC2"/>
    <w:rsid w:val="009F636A"/>
    <w:rsid w:val="009F663F"/>
    <w:rsid w:val="009F7FFE"/>
    <w:rsid w:val="00A0574E"/>
    <w:rsid w:val="00A05D94"/>
    <w:rsid w:val="00A10A61"/>
    <w:rsid w:val="00A1155F"/>
    <w:rsid w:val="00A14F47"/>
    <w:rsid w:val="00A1589C"/>
    <w:rsid w:val="00A16E7E"/>
    <w:rsid w:val="00A1794B"/>
    <w:rsid w:val="00A22307"/>
    <w:rsid w:val="00A226B4"/>
    <w:rsid w:val="00A22CEA"/>
    <w:rsid w:val="00A2465B"/>
    <w:rsid w:val="00A25C6C"/>
    <w:rsid w:val="00A2639E"/>
    <w:rsid w:val="00A3430F"/>
    <w:rsid w:val="00A3750B"/>
    <w:rsid w:val="00A4126D"/>
    <w:rsid w:val="00A415D1"/>
    <w:rsid w:val="00A42961"/>
    <w:rsid w:val="00A42C2D"/>
    <w:rsid w:val="00A46364"/>
    <w:rsid w:val="00A53129"/>
    <w:rsid w:val="00A555ED"/>
    <w:rsid w:val="00A559C0"/>
    <w:rsid w:val="00A569D7"/>
    <w:rsid w:val="00A5765C"/>
    <w:rsid w:val="00A65182"/>
    <w:rsid w:val="00A65FC4"/>
    <w:rsid w:val="00A66136"/>
    <w:rsid w:val="00A719ED"/>
    <w:rsid w:val="00A7235E"/>
    <w:rsid w:val="00A7303E"/>
    <w:rsid w:val="00A73CA2"/>
    <w:rsid w:val="00A7582E"/>
    <w:rsid w:val="00A80107"/>
    <w:rsid w:val="00A8063B"/>
    <w:rsid w:val="00A80CDB"/>
    <w:rsid w:val="00A81457"/>
    <w:rsid w:val="00A83E8E"/>
    <w:rsid w:val="00A86A16"/>
    <w:rsid w:val="00A87375"/>
    <w:rsid w:val="00A875D5"/>
    <w:rsid w:val="00A87A0D"/>
    <w:rsid w:val="00A94F91"/>
    <w:rsid w:val="00A95B2D"/>
    <w:rsid w:val="00A96AC5"/>
    <w:rsid w:val="00AA012E"/>
    <w:rsid w:val="00AA0360"/>
    <w:rsid w:val="00AA1564"/>
    <w:rsid w:val="00AA1A51"/>
    <w:rsid w:val="00AA1D25"/>
    <w:rsid w:val="00AA448E"/>
    <w:rsid w:val="00AA4EBD"/>
    <w:rsid w:val="00AB029D"/>
    <w:rsid w:val="00AB038A"/>
    <w:rsid w:val="00AB24F5"/>
    <w:rsid w:val="00AB3ECD"/>
    <w:rsid w:val="00AB5CA9"/>
    <w:rsid w:val="00AB7D33"/>
    <w:rsid w:val="00AC015B"/>
    <w:rsid w:val="00AC05BD"/>
    <w:rsid w:val="00AC0EBE"/>
    <w:rsid w:val="00AC2D69"/>
    <w:rsid w:val="00AC6822"/>
    <w:rsid w:val="00AD02D1"/>
    <w:rsid w:val="00AD0417"/>
    <w:rsid w:val="00AD2713"/>
    <w:rsid w:val="00AD3ED7"/>
    <w:rsid w:val="00AD5286"/>
    <w:rsid w:val="00AD6CCF"/>
    <w:rsid w:val="00AE12D1"/>
    <w:rsid w:val="00AE1F1D"/>
    <w:rsid w:val="00AE3B23"/>
    <w:rsid w:val="00AE401A"/>
    <w:rsid w:val="00AE4C4F"/>
    <w:rsid w:val="00AE5755"/>
    <w:rsid w:val="00AF069C"/>
    <w:rsid w:val="00AF159E"/>
    <w:rsid w:val="00AF171B"/>
    <w:rsid w:val="00AF1FEE"/>
    <w:rsid w:val="00AF649B"/>
    <w:rsid w:val="00AF65D7"/>
    <w:rsid w:val="00B039F8"/>
    <w:rsid w:val="00B04AA3"/>
    <w:rsid w:val="00B0585D"/>
    <w:rsid w:val="00B05FCC"/>
    <w:rsid w:val="00B107D0"/>
    <w:rsid w:val="00B10C6F"/>
    <w:rsid w:val="00B11528"/>
    <w:rsid w:val="00B11AC9"/>
    <w:rsid w:val="00B125CF"/>
    <w:rsid w:val="00B1275F"/>
    <w:rsid w:val="00B16DC1"/>
    <w:rsid w:val="00B203D3"/>
    <w:rsid w:val="00B213FA"/>
    <w:rsid w:val="00B21700"/>
    <w:rsid w:val="00B24B6A"/>
    <w:rsid w:val="00B251B2"/>
    <w:rsid w:val="00B27956"/>
    <w:rsid w:val="00B32AD4"/>
    <w:rsid w:val="00B32E25"/>
    <w:rsid w:val="00B340B7"/>
    <w:rsid w:val="00B3438C"/>
    <w:rsid w:val="00B34593"/>
    <w:rsid w:val="00B35C7D"/>
    <w:rsid w:val="00B35F1E"/>
    <w:rsid w:val="00B3612D"/>
    <w:rsid w:val="00B36887"/>
    <w:rsid w:val="00B36B6C"/>
    <w:rsid w:val="00B372E3"/>
    <w:rsid w:val="00B4402E"/>
    <w:rsid w:val="00B447DC"/>
    <w:rsid w:val="00B45756"/>
    <w:rsid w:val="00B46636"/>
    <w:rsid w:val="00B47083"/>
    <w:rsid w:val="00B512DD"/>
    <w:rsid w:val="00B518D9"/>
    <w:rsid w:val="00B51977"/>
    <w:rsid w:val="00B529CD"/>
    <w:rsid w:val="00B52DD2"/>
    <w:rsid w:val="00B53CDB"/>
    <w:rsid w:val="00B64BAB"/>
    <w:rsid w:val="00B65718"/>
    <w:rsid w:val="00B66D1B"/>
    <w:rsid w:val="00B67389"/>
    <w:rsid w:val="00B703D3"/>
    <w:rsid w:val="00B71921"/>
    <w:rsid w:val="00B71C6E"/>
    <w:rsid w:val="00B74684"/>
    <w:rsid w:val="00B75E30"/>
    <w:rsid w:val="00B76238"/>
    <w:rsid w:val="00B818E4"/>
    <w:rsid w:val="00B81C7F"/>
    <w:rsid w:val="00B82AE3"/>
    <w:rsid w:val="00B83100"/>
    <w:rsid w:val="00B84CD6"/>
    <w:rsid w:val="00B84D20"/>
    <w:rsid w:val="00B86AF6"/>
    <w:rsid w:val="00B90FC3"/>
    <w:rsid w:val="00B94411"/>
    <w:rsid w:val="00B944D8"/>
    <w:rsid w:val="00B95745"/>
    <w:rsid w:val="00B9665A"/>
    <w:rsid w:val="00B96D90"/>
    <w:rsid w:val="00B97E6E"/>
    <w:rsid w:val="00BA1348"/>
    <w:rsid w:val="00BA1D31"/>
    <w:rsid w:val="00BA1E06"/>
    <w:rsid w:val="00BA1EA3"/>
    <w:rsid w:val="00BA1F42"/>
    <w:rsid w:val="00BA4D20"/>
    <w:rsid w:val="00BA5AC7"/>
    <w:rsid w:val="00BA6FBC"/>
    <w:rsid w:val="00BB22CA"/>
    <w:rsid w:val="00BB367E"/>
    <w:rsid w:val="00BB7302"/>
    <w:rsid w:val="00BB7E72"/>
    <w:rsid w:val="00BB7F87"/>
    <w:rsid w:val="00BC0EA9"/>
    <w:rsid w:val="00BC24BC"/>
    <w:rsid w:val="00BC2876"/>
    <w:rsid w:val="00BC3D77"/>
    <w:rsid w:val="00BC6187"/>
    <w:rsid w:val="00BC6F3F"/>
    <w:rsid w:val="00BC7BB4"/>
    <w:rsid w:val="00BD01CA"/>
    <w:rsid w:val="00BD1001"/>
    <w:rsid w:val="00BD12CC"/>
    <w:rsid w:val="00BD1A5E"/>
    <w:rsid w:val="00BD4303"/>
    <w:rsid w:val="00BD4E32"/>
    <w:rsid w:val="00BD6136"/>
    <w:rsid w:val="00BD743D"/>
    <w:rsid w:val="00BE0647"/>
    <w:rsid w:val="00BE1CCD"/>
    <w:rsid w:val="00BE1EAA"/>
    <w:rsid w:val="00BE473F"/>
    <w:rsid w:val="00BE4BDF"/>
    <w:rsid w:val="00BE5C41"/>
    <w:rsid w:val="00BE6877"/>
    <w:rsid w:val="00BE740F"/>
    <w:rsid w:val="00BF1C09"/>
    <w:rsid w:val="00C0067D"/>
    <w:rsid w:val="00C026E9"/>
    <w:rsid w:val="00C02984"/>
    <w:rsid w:val="00C054D6"/>
    <w:rsid w:val="00C059CA"/>
    <w:rsid w:val="00C06832"/>
    <w:rsid w:val="00C075FE"/>
    <w:rsid w:val="00C07F53"/>
    <w:rsid w:val="00C10654"/>
    <w:rsid w:val="00C11B5E"/>
    <w:rsid w:val="00C13A19"/>
    <w:rsid w:val="00C13B0D"/>
    <w:rsid w:val="00C154DC"/>
    <w:rsid w:val="00C15697"/>
    <w:rsid w:val="00C1588F"/>
    <w:rsid w:val="00C170B0"/>
    <w:rsid w:val="00C204A4"/>
    <w:rsid w:val="00C23077"/>
    <w:rsid w:val="00C230F5"/>
    <w:rsid w:val="00C250F7"/>
    <w:rsid w:val="00C343F4"/>
    <w:rsid w:val="00C34621"/>
    <w:rsid w:val="00C3776D"/>
    <w:rsid w:val="00C40DFA"/>
    <w:rsid w:val="00C410E9"/>
    <w:rsid w:val="00C41466"/>
    <w:rsid w:val="00C45153"/>
    <w:rsid w:val="00C473CF"/>
    <w:rsid w:val="00C476DC"/>
    <w:rsid w:val="00C51089"/>
    <w:rsid w:val="00C523E9"/>
    <w:rsid w:val="00C53853"/>
    <w:rsid w:val="00C5539C"/>
    <w:rsid w:val="00C555F4"/>
    <w:rsid w:val="00C57043"/>
    <w:rsid w:val="00C57778"/>
    <w:rsid w:val="00C610B1"/>
    <w:rsid w:val="00C61F7B"/>
    <w:rsid w:val="00C643F7"/>
    <w:rsid w:val="00C64B40"/>
    <w:rsid w:val="00C6527E"/>
    <w:rsid w:val="00C6540D"/>
    <w:rsid w:val="00C65D84"/>
    <w:rsid w:val="00C705EA"/>
    <w:rsid w:val="00C71698"/>
    <w:rsid w:val="00C7363E"/>
    <w:rsid w:val="00C73CB2"/>
    <w:rsid w:val="00C73DEC"/>
    <w:rsid w:val="00C74C46"/>
    <w:rsid w:val="00C755ED"/>
    <w:rsid w:val="00C77DCB"/>
    <w:rsid w:val="00C825E0"/>
    <w:rsid w:val="00C846E0"/>
    <w:rsid w:val="00C8482A"/>
    <w:rsid w:val="00C85B0C"/>
    <w:rsid w:val="00C85DA5"/>
    <w:rsid w:val="00C876AB"/>
    <w:rsid w:val="00C90E42"/>
    <w:rsid w:val="00C926DA"/>
    <w:rsid w:val="00C9334C"/>
    <w:rsid w:val="00C94238"/>
    <w:rsid w:val="00C96490"/>
    <w:rsid w:val="00CA0018"/>
    <w:rsid w:val="00CA0586"/>
    <w:rsid w:val="00CA28F9"/>
    <w:rsid w:val="00CA53B9"/>
    <w:rsid w:val="00CA5F18"/>
    <w:rsid w:val="00CA646C"/>
    <w:rsid w:val="00CA791D"/>
    <w:rsid w:val="00CB1E6F"/>
    <w:rsid w:val="00CB520A"/>
    <w:rsid w:val="00CB67E6"/>
    <w:rsid w:val="00CB72EA"/>
    <w:rsid w:val="00CC3755"/>
    <w:rsid w:val="00CC4544"/>
    <w:rsid w:val="00CC56E6"/>
    <w:rsid w:val="00CC5B5F"/>
    <w:rsid w:val="00CC744F"/>
    <w:rsid w:val="00CC7F0B"/>
    <w:rsid w:val="00CD16EE"/>
    <w:rsid w:val="00CD57E6"/>
    <w:rsid w:val="00CE0149"/>
    <w:rsid w:val="00CE1B21"/>
    <w:rsid w:val="00CF2D7C"/>
    <w:rsid w:val="00CF2DD8"/>
    <w:rsid w:val="00CF4D1D"/>
    <w:rsid w:val="00CF4E4D"/>
    <w:rsid w:val="00CF5538"/>
    <w:rsid w:val="00CF574A"/>
    <w:rsid w:val="00CF6511"/>
    <w:rsid w:val="00CF7064"/>
    <w:rsid w:val="00CF7427"/>
    <w:rsid w:val="00D00EE5"/>
    <w:rsid w:val="00D03A3B"/>
    <w:rsid w:val="00D16C66"/>
    <w:rsid w:val="00D1757B"/>
    <w:rsid w:val="00D17CA8"/>
    <w:rsid w:val="00D2168A"/>
    <w:rsid w:val="00D21F79"/>
    <w:rsid w:val="00D22F31"/>
    <w:rsid w:val="00D242EB"/>
    <w:rsid w:val="00D26F37"/>
    <w:rsid w:val="00D302C6"/>
    <w:rsid w:val="00D34619"/>
    <w:rsid w:val="00D41C0D"/>
    <w:rsid w:val="00D43D06"/>
    <w:rsid w:val="00D440DC"/>
    <w:rsid w:val="00D447D6"/>
    <w:rsid w:val="00D507DC"/>
    <w:rsid w:val="00D50B0D"/>
    <w:rsid w:val="00D5127F"/>
    <w:rsid w:val="00D52365"/>
    <w:rsid w:val="00D53F54"/>
    <w:rsid w:val="00D54AB3"/>
    <w:rsid w:val="00D56481"/>
    <w:rsid w:val="00D57803"/>
    <w:rsid w:val="00D65598"/>
    <w:rsid w:val="00D674E0"/>
    <w:rsid w:val="00D7099A"/>
    <w:rsid w:val="00D71931"/>
    <w:rsid w:val="00D73257"/>
    <w:rsid w:val="00D7429D"/>
    <w:rsid w:val="00D8002B"/>
    <w:rsid w:val="00D805AE"/>
    <w:rsid w:val="00D83005"/>
    <w:rsid w:val="00D83D88"/>
    <w:rsid w:val="00D86FA6"/>
    <w:rsid w:val="00D874BA"/>
    <w:rsid w:val="00D87C63"/>
    <w:rsid w:val="00D90A2E"/>
    <w:rsid w:val="00D913BA"/>
    <w:rsid w:val="00D9234C"/>
    <w:rsid w:val="00D92BD0"/>
    <w:rsid w:val="00D965F4"/>
    <w:rsid w:val="00DA0766"/>
    <w:rsid w:val="00DA0AF5"/>
    <w:rsid w:val="00DA0D33"/>
    <w:rsid w:val="00DA429D"/>
    <w:rsid w:val="00DA5631"/>
    <w:rsid w:val="00DA66A4"/>
    <w:rsid w:val="00DB2058"/>
    <w:rsid w:val="00DB4269"/>
    <w:rsid w:val="00DB6551"/>
    <w:rsid w:val="00DC2584"/>
    <w:rsid w:val="00DC2719"/>
    <w:rsid w:val="00DC4A10"/>
    <w:rsid w:val="00DD1347"/>
    <w:rsid w:val="00DD154D"/>
    <w:rsid w:val="00DD260D"/>
    <w:rsid w:val="00DD3F6E"/>
    <w:rsid w:val="00DD58FD"/>
    <w:rsid w:val="00DD6561"/>
    <w:rsid w:val="00DD67CA"/>
    <w:rsid w:val="00DE34D9"/>
    <w:rsid w:val="00DE37C7"/>
    <w:rsid w:val="00DE4580"/>
    <w:rsid w:val="00DE4590"/>
    <w:rsid w:val="00DE4E20"/>
    <w:rsid w:val="00DE5941"/>
    <w:rsid w:val="00DE5A46"/>
    <w:rsid w:val="00DF10D2"/>
    <w:rsid w:val="00DF23C4"/>
    <w:rsid w:val="00DF338F"/>
    <w:rsid w:val="00DF42A1"/>
    <w:rsid w:val="00DF48C4"/>
    <w:rsid w:val="00DF4A1D"/>
    <w:rsid w:val="00DF4AF6"/>
    <w:rsid w:val="00DF521E"/>
    <w:rsid w:val="00DF7F05"/>
    <w:rsid w:val="00E01937"/>
    <w:rsid w:val="00E0275A"/>
    <w:rsid w:val="00E0291C"/>
    <w:rsid w:val="00E02FAA"/>
    <w:rsid w:val="00E03360"/>
    <w:rsid w:val="00E038BB"/>
    <w:rsid w:val="00E04A37"/>
    <w:rsid w:val="00E06BBE"/>
    <w:rsid w:val="00E072C5"/>
    <w:rsid w:val="00E10384"/>
    <w:rsid w:val="00E12A94"/>
    <w:rsid w:val="00E15D39"/>
    <w:rsid w:val="00E17013"/>
    <w:rsid w:val="00E23C7A"/>
    <w:rsid w:val="00E23D40"/>
    <w:rsid w:val="00E25629"/>
    <w:rsid w:val="00E30A6D"/>
    <w:rsid w:val="00E30E3F"/>
    <w:rsid w:val="00E31169"/>
    <w:rsid w:val="00E31B29"/>
    <w:rsid w:val="00E323A1"/>
    <w:rsid w:val="00E368DC"/>
    <w:rsid w:val="00E37025"/>
    <w:rsid w:val="00E37479"/>
    <w:rsid w:val="00E376E9"/>
    <w:rsid w:val="00E422AE"/>
    <w:rsid w:val="00E427A0"/>
    <w:rsid w:val="00E42ED3"/>
    <w:rsid w:val="00E43908"/>
    <w:rsid w:val="00E43BE1"/>
    <w:rsid w:val="00E44724"/>
    <w:rsid w:val="00E44D2A"/>
    <w:rsid w:val="00E4507D"/>
    <w:rsid w:val="00E564FB"/>
    <w:rsid w:val="00E56861"/>
    <w:rsid w:val="00E56B7C"/>
    <w:rsid w:val="00E6053E"/>
    <w:rsid w:val="00E63D34"/>
    <w:rsid w:val="00E67772"/>
    <w:rsid w:val="00E7037E"/>
    <w:rsid w:val="00E70A0A"/>
    <w:rsid w:val="00E72010"/>
    <w:rsid w:val="00E75135"/>
    <w:rsid w:val="00E75756"/>
    <w:rsid w:val="00E766FA"/>
    <w:rsid w:val="00E828F3"/>
    <w:rsid w:val="00E8509C"/>
    <w:rsid w:val="00E90423"/>
    <w:rsid w:val="00E91DDE"/>
    <w:rsid w:val="00E962B8"/>
    <w:rsid w:val="00E9709F"/>
    <w:rsid w:val="00E97808"/>
    <w:rsid w:val="00EA28B4"/>
    <w:rsid w:val="00EA5CCD"/>
    <w:rsid w:val="00EA6B7A"/>
    <w:rsid w:val="00EA6C98"/>
    <w:rsid w:val="00EA756F"/>
    <w:rsid w:val="00EB1852"/>
    <w:rsid w:val="00EB1E72"/>
    <w:rsid w:val="00EB29BC"/>
    <w:rsid w:val="00EB446C"/>
    <w:rsid w:val="00EB48A2"/>
    <w:rsid w:val="00EC23AC"/>
    <w:rsid w:val="00EC259D"/>
    <w:rsid w:val="00EC476B"/>
    <w:rsid w:val="00EC48C2"/>
    <w:rsid w:val="00EC57A3"/>
    <w:rsid w:val="00EC68DD"/>
    <w:rsid w:val="00ED1D50"/>
    <w:rsid w:val="00ED34DC"/>
    <w:rsid w:val="00ED40CF"/>
    <w:rsid w:val="00ED488C"/>
    <w:rsid w:val="00ED50B2"/>
    <w:rsid w:val="00ED5B44"/>
    <w:rsid w:val="00ED6527"/>
    <w:rsid w:val="00ED685E"/>
    <w:rsid w:val="00ED6EF5"/>
    <w:rsid w:val="00ED7F8B"/>
    <w:rsid w:val="00EE1ED8"/>
    <w:rsid w:val="00EE3BF2"/>
    <w:rsid w:val="00EE423F"/>
    <w:rsid w:val="00EE64DD"/>
    <w:rsid w:val="00EF1B2A"/>
    <w:rsid w:val="00EF2064"/>
    <w:rsid w:val="00EF3A0C"/>
    <w:rsid w:val="00EF5701"/>
    <w:rsid w:val="00EF6201"/>
    <w:rsid w:val="00EF71CD"/>
    <w:rsid w:val="00F001B1"/>
    <w:rsid w:val="00F05E4A"/>
    <w:rsid w:val="00F06074"/>
    <w:rsid w:val="00F074E5"/>
    <w:rsid w:val="00F118D2"/>
    <w:rsid w:val="00F125CC"/>
    <w:rsid w:val="00F13F93"/>
    <w:rsid w:val="00F14AFA"/>
    <w:rsid w:val="00F15329"/>
    <w:rsid w:val="00F1581D"/>
    <w:rsid w:val="00F2068A"/>
    <w:rsid w:val="00F20F90"/>
    <w:rsid w:val="00F2256E"/>
    <w:rsid w:val="00F24695"/>
    <w:rsid w:val="00F27084"/>
    <w:rsid w:val="00F27846"/>
    <w:rsid w:val="00F31E73"/>
    <w:rsid w:val="00F34EF7"/>
    <w:rsid w:val="00F35460"/>
    <w:rsid w:val="00F371E0"/>
    <w:rsid w:val="00F41EED"/>
    <w:rsid w:val="00F44227"/>
    <w:rsid w:val="00F46181"/>
    <w:rsid w:val="00F47BD1"/>
    <w:rsid w:val="00F47FCB"/>
    <w:rsid w:val="00F5205B"/>
    <w:rsid w:val="00F524BA"/>
    <w:rsid w:val="00F54544"/>
    <w:rsid w:val="00F558A8"/>
    <w:rsid w:val="00F62FCB"/>
    <w:rsid w:val="00F64DFD"/>
    <w:rsid w:val="00F66B2A"/>
    <w:rsid w:val="00F66B4A"/>
    <w:rsid w:val="00F71BC7"/>
    <w:rsid w:val="00F71DB4"/>
    <w:rsid w:val="00F77B4E"/>
    <w:rsid w:val="00F83DE8"/>
    <w:rsid w:val="00F86711"/>
    <w:rsid w:val="00F874F3"/>
    <w:rsid w:val="00F90787"/>
    <w:rsid w:val="00F92ED6"/>
    <w:rsid w:val="00F95200"/>
    <w:rsid w:val="00F964E9"/>
    <w:rsid w:val="00FA16F1"/>
    <w:rsid w:val="00FA17F8"/>
    <w:rsid w:val="00FA3506"/>
    <w:rsid w:val="00FA520E"/>
    <w:rsid w:val="00FA7A36"/>
    <w:rsid w:val="00FA7B1E"/>
    <w:rsid w:val="00FB1DF4"/>
    <w:rsid w:val="00FB2E03"/>
    <w:rsid w:val="00FB6263"/>
    <w:rsid w:val="00FC11B8"/>
    <w:rsid w:val="00FC3FEA"/>
    <w:rsid w:val="00FC495D"/>
    <w:rsid w:val="00FC5C58"/>
    <w:rsid w:val="00FC60A7"/>
    <w:rsid w:val="00FC7608"/>
    <w:rsid w:val="00FD1CF2"/>
    <w:rsid w:val="00FD3776"/>
    <w:rsid w:val="00FD6113"/>
    <w:rsid w:val="00FD6757"/>
    <w:rsid w:val="00FD68F9"/>
    <w:rsid w:val="00FE26FF"/>
    <w:rsid w:val="00FE752B"/>
    <w:rsid w:val="00FF04C3"/>
    <w:rsid w:val="00FF109B"/>
    <w:rsid w:val="00FF1D02"/>
    <w:rsid w:val="00FF5936"/>
    <w:rsid w:val="00FF6796"/>
    <w:rsid w:val="00FF7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F2EA6A"/>
  <w15:docId w15:val="{9A61C3DA-7142-4653-8FF2-C929FD519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BDF"/>
  </w:style>
  <w:style w:type="paragraph" w:styleId="Heading1">
    <w:name w:val="heading 1"/>
    <w:basedOn w:val="H1"/>
    <w:next w:val="Normal"/>
    <w:link w:val="Heading1Char"/>
    <w:uiPriority w:val="9"/>
    <w:qFormat/>
    <w:rsid w:val="0026036F"/>
    <w:pPr>
      <w:outlineLvl w:val="0"/>
    </w:pPr>
    <w:rPr>
      <w:rFonts w:ascii="Calibri" w:eastAsia="Calibri" w:hAnsi="Calibri" w:cs="Times New Roman"/>
      <w:color w:val="FDB41E"/>
      <w:sz w:val="36"/>
    </w:rPr>
  </w:style>
  <w:style w:type="paragraph" w:styleId="Heading2">
    <w:name w:val="heading 2"/>
    <w:basedOn w:val="H-sub"/>
    <w:next w:val="Normal"/>
    <w:link w:val="Heading2Char"/>
    <w:qFormat/>
    <w:rsid w:val="00383A59"/>
    <w:pPr>
      <w:outlineLvl w:val="1"/>
    </w:pPr>
  </w:style>
  <w:style w:type="paragraph" w:styleId="Heading3">
    <w:name w:val="heading 3"/>
    <w:basedOn w:val="Headingsub2"/>
    <w:next w:val="Normal"/>
    <w:link w:val="Heading3Char"/>
    <w:uiPriority w:val="9"/>
    <w:unhideWhenUsed/>
    <w:qFormat/>
    <w:rsid w:val="00383A59"/>
    <w:pPr>
      <w:spacing w:after="0"/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383A59"/>
    <w:rPr>
      <w:rFonts w:cs="Arial"/>
      <w:b/>
      <w:color w:val="9C70B7"/>
      <w:sz w:val="28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383A59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qFormat/>
    <w:rsid w:val="00383A59"/>
    <w:pPr>
      <w:numPr>
        <w:numId w:val="2"/>
      </w:numPr>
      <w:ind w:left="357" w:hanging="357"/>
    </w:pPr>
  </w:style>
  <w:style w:type="paragraph" w:customStyle="1" w:styleId="csbullet">
    <w:name w:val="csbullet"/>
    <w:basedOn w:val="Normal"/>
    <w:rsid w:val="00D34619"/>
    <w:pPr>
      <w:numPr>
        <w:numId w:val="1"/>
      </w:numPr>
      <w:tabs>
        <w:tab w:val="left" w:pos="-851"/>
      </w:tabs>
      <w:spacing w:before="120" w:after="120" w:line="280" w:lineRule="exact"/>
    </w:pPr>
    <w:rPr>
      <w:rFonts w:ascii="Times New Roman" w:eastAsia="Calibri" w:hAnsi="Times New Roman" w:cs="Times New Roman"/>
    </w:rPr>
  </w:style>
  <w:style w:type="table" w:customStyle="1" w:styleId="TableGrid1">
    <w:name w:val="Table Grid1"/>
    <w:basedOn w:val="TableNormal"/>
    <w:next w:val="TableGrid"/>
    <w:uiPriority w:val="39"/>
    <w:rsid w:val="0029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296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00DD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DD6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018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18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187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18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1870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8947AF"/>
    <w:rPr>
      <w:rFonts w:asciiTheme="minorHAnsi" w:hAnsiTheme="minorHAnsi"/>
      <w:color w:val="46328C"/>
      <w:sz w:val="22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251D39"/>
    <w:rPr>
      <w:color w:val="7F7F7F" w:themeColor="text1" w:themeTint="80"/>
      <w:u w:val="single"/>
    </w:rPr>
  </w:style>
  <w:style w:type="paragraph" w:customStyle="1" w:styleId="xl67">
    <w:name w:val="xl67"/>
    <w:basedOn w:val="Normal"/>
    <w:rsid w:val="0075752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xl68">
    <w:name w:val="xl68"/>
    <w:basedOn w:val="Normal"/>
    <w:rsid w:val="00757526"/>
    <w:pPr>
      <w:pBdr>
        <w:bottom w:val="single" w:sz="4" w:space="0" w:color="9BC2E6"/>
      </w:pBdr>
      <w:shd w:val="clear" w:color="DDEBF7" w:fill="DDEBF7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69">
    <w:name w:val="xl69"/>
    <w:basedOn w:val="Normal"/>
    <w:rsid w:val="00757526"/>
    <w:pPr>
      <w:pBdr>
        <w:top w:val="single" w:sz="4" w:space="0" w:color="9BC2E6"/>
      </w:pBdr>
      <w:shd w:val="clear" w:color="DDEBF7" w:fill="DDEBF7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0">
    <w:name w:val="xl70"/>
    <w:basedOn w:val="Normal"/>
    <w:rsid w:val="00757526"/>
    <w:pPr>
      <w:pBdr>
        <w:top w:val="single" w:sz="4" w:space="0" w:color="9BC2E6"/>
      </w:pBdr>
      <w:shd w:val="clear" w:color="DDEBF7" w:fill="DDEBF7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1">
    <w:name w:val="xl71"/>
    <w:basedOn w:val="Normal"/>
    <w:rsid w:val="00757526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color w:val="757171"/>
      <w:sz w:val="24"/>
      <w:szCs w:val="24"/>
      <w:lang w:eastAsia="en-AU"/>
    </w:rPr>
  </w:style>
  <w:style w:type="paragraph" w:customStyle="1" w:styleId="xl72">
    <w:name w:val="xl72"/>
    <w:basedOn w:val="Normal"/>
    <w:rsid w:val="00757526"/>
    <w:pP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customStyle="1" w:styleId="xl73">
    <w:name w:val="xl73"/>
    <w:basedOn w:val="Normal"/>
    <w:rsid w:val="00757526"/>
    <w:pPr>
      <w:pBdr>
        <w:bottom w:val="single" w:sz="4" w:space="0" w:color="9BC2E6"/>
      </w:pBdr>
      <w:shd w:val="clear" w:color="DDEBF7" w:fill="DDEBF7"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en-AU"/>
    </w:rPr>
  </w:style>
  <w:style w:type="paragraph" w:styleId="Header">
    <w:name w:val="header"/>
    <w:basedOn w:val="Normal"/>
    <w:link w:val="HeaderChar"/>
    <w:unhideWhenUsed/>
    <w:rsid w:val="0059005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90050"/>
  </w:style>
  <w:style w:type="paragraph" w:styleId="Footer">
    <w:name w:val="footer"/>
    <w:basedOn w:val="Normal"/>
    <w:link w:val="FooterChar"/>
    <w:uiPriority w:val="99"/>
    <w:unhideWhenUsed/>
    <w:rsid w:val="0059005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0050"/>
  </w:style>
  <w:style w:type="paragraph" w:customStyle="1" w:styleId="DraftReportTitle">
    <w:name w:val="Draft Report Title"/>
    <w:basedOn w:val="Normal"/>
    <w:next w:val="BodyText"/>
    <w:uiPriority w:val="2"/>
    <w:rsid w:val="006A0061"/>
    <w:pPr>
      <w:spacing w:after="160"/>
      <w:jc w:val="center"/>
    </w:pPr>
    <w:rPr>
      <w:rFonts w:ascii="Arial" w:hAnsi="Arial"/>
      <w:color w:val="4F81BD"/>
      <w:sz w:val="44"/>
    </w:rPr>
  </w:style>
  <w:style w:type="paragraph" w:styleId="BodyText">
    <w:name w:val="Body Text"/>
    <w:basedOn w:val="Normal"/>
    <w:link w:val="BodyTextChar"/>
    <w:uiPriority w:val="99"/>
    <w:semiHidden/>
    <w:unhideWhenUsed/>
    <w:rsid w:val="006A00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A0061"/>
  </w:style>
  <w:style w:type="character" w:styleId="PlaceholderText">
    <w:name w:val="Placeholder Text"/>
    <w:basedOn w:val="DefaultParagraphFont"/>
    <w:uiPriority w:val="99"/>
    <w:semiHidden/>
    <w:rsid w:val="006A0061"/>
    <w:rPr>
      <w:color w:val="808080"/>
    </w:rPr>
  </w:style>
  <w:style w:type="character" w:styleId="Emphasis">
    <w:name w:val="Emphasis"/>
    <w:uiPriority w:val="20"/>
    <w:rsid w:val="003522C9"/>
    <w:rPr>
      <w:i/>
      <w:iCs/>
    </w:rPr>
  </w:style>
  <w:style w:type="paragraph" w:customStyle="1" w:styleId="H1">
    <w:name w:val="H1"/>
    <w:basedOn w:val="Normal"/>
    <w:rsid w:val="00383A59"/>
    <w:pPr>
      <w:contextualSpacing/>
    </w:pPr>
    <w:rPr>
      <w:b/>
      <w:color w:val="7030A0"/>
      <w:sz w:val="32"/>
      <w:szCs w:val="32"/>
    </w:rPr>
  </w:style>
  <w:style w:type="paragraph" w:customStyle="1" w:styleId="H-sub">
    <w:name w:val="H-sub"/>
    <w:basedOn w:val="Normal"/>
    <w:rsid w:val="006B3360"/>
    <w:pPr>
      <w:jc w:val="both"/>
    </w:pPr>
    <w:rPr>
      <w:rFonts w:cs="Arial"/>
      <w:b/>
      <w:color w:val="9C70B7"/>
      <w:sz w:val="28"/>
      <w:szCs w:val="24"/>
      <w:lang w:val="en-GB"/>
    </w:rPr>
  </w:style>
  <w:style w:type="paragraph" w:customStyle="1" w:styleId="Headingsub2">
    <w:name w:val="Heading sub2"/>
    <w:basedOn w:val="Normal"/>
    <w:rsid w:val="0082026E"/>
    <w:rPr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26036F"/>
    <w:rPr>
      <w:rFonts w:ascii="Calibri" w:eastAsia="Calibri" w:hAnsi="Calibri" w:cs="Times New Roman"/>
      <w:b/>
      <w:color w:val="FDB41E"/>
      <w:sz w:val="36"/>
      <w:szCs w:val="32"/>
    </w:rPr>
  </w:style>
  <w:style w:type="paragraph" w:styleId="TOCHeading">
    <w:name w:val="TOC Heading"/>
    <w:basedOn w:val="Heading1"/>
    <w:next w:val="Normal"/>
    <w:uiPriority w:val="39"/>
    <w:unhideWhenUsed/>
    <w:rsid w:val="007863B8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366A"/>
    <w:pPr>
      <w:tabs>
        <w:tab w:val="right" w:leader="dot" w:pos="9628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7863B8"/>
    <w:pPr>
      <w:spacing w:after="100"/>
      <w:ind w:left="220"/>
    </w:pPr>
  </w:style>
  <w:style w:type="character" w:customStyle="1" w:styleId="Heading3Char">
    <w:name w:val="Heading 3 Char"/>
    <w:basedOn w:val="DefaultParagraphFont"/>
    <w:link w:val="Heading3"/>
    <w:uiPriority w:val="9"/>
    <w:rsid w:val="00383A59"/>
    <w:rPr>
      <w:b/>
    </w:rPr>
  </w:style>
  <w:style w:type="paragraph" w:styleId="ListBullet2">
    <w:name w:val="List Bullet 2"/>
    <w:basedOn w:val="ListParagraph"/>
    <w:uiPriority w:val="99"/>
    <w:unhideWhenUsed/>
    <w:qFormat/>
    <w:rsid w:val="00383A59"/>
    <w:pPr>
      <w:numPr>
        <w:numId w:val="3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qFormat/>
    <w:rsid w:val="00383A59"/>
    <w:pPr>
      <w:numPr>
        <w:numId w:val="4"/>
      </w:numPr>
      <w:ind w:left="1071" w:hanging="357"/>
    </w:pPr>
  </w:style>
  <w:style w:type="paragraph" w:styleId="TOC3">
    <w:name w:val="toc 3"/>
    <w:basedOn w:val="Normal"/>
    <w:next w:val="Normal"/>
    <w:autoRedefine/>
    <w:uiPriority w:val="39"/>
    <w:unhideWhenUsed/>
    <w:rsid w:val="00BC7BB4"/>
    <w:pPr>
      <w:tabs>
        <w:tab w:val="right" w:leader="dot" w:pos="9016"/>
      </w:tabs>
      <w:spacing w:after="100"/>
      <w:ind w:left="227"/>
    </w:pPr>
  </w:style>
  <w:style w:type="paragraph" w:styleId="Title">
    <w:name w:val="Title"/>
    <w:basedOn w:val="Normal"/>
    <w:next w:val="Normal"/>
    <w:link w:val="TitleChar"/>
    <w:uiPriority w:val="10"/>
    <w:qFormat/>
    <w:rsid w:val="00A10A61"/>
    <w:pPr>
      <w:spacing w:before="3000"/>
    </w:pPr>
    <w:rPr>
      <w:b/>
      <w:sz w:val="48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A10A61"/>
    <w:rPr>
      <w:b/>
      <w:sz w:val="48"/>
      <w:szCs w:val="40"/>
    </w:rPr>
  </w:style>
  <w:style w:type="paragraph" w:styleId="Subtitle">
    <w:name w:val="Subtitle"/>
    <w:basedOn w:val="Normal"/>
    <w:next w:val="Normal"/>
    <w:link w:val="SubtitleChar"/>
    <w:uiPriority w:val="11"/>
    <w:rsid w:val="00171D75"/>
    <w:pPr>
      <w:pBdr>
        <w:top w:val="single" w:sz="4" w:space="18" w:color="5D739A" w:themeColor="accent3"/>
      </w:pBdr>
      <w:spacing w:before="360"/>
    </w:pPr>
    <w:rPr>
      <w:color w:val="7030A0"/>
      <w:sz w:val="48"/>
      <w:szCs w:val="64"/>
    </w:rPr>
  </w:style>
  <w:style w:type="character" w:customStyle="1" w:styleId="SubtitleChar">
    <w:name w:val="Subtitle Char"/>
    <w:basedOn w:val="DefaultParagraphFont"/>
    <w:link w:val="Subtitle"/>
    <w:uiPriority w:val="11"/>
    <w:rsid w:val="00171D75"/>
    <w:rPr>
      <w:color w:val="7030A0"/>
      <w:sz w:val="48"/>
      <w:szCs w:val="64"/>
    </w:rPr>
  </w:style>
  <w:style w:type="paragraph" w:styleId="NoSpacing">
    <w:name w:val="No Spacing"/>
    <w:link w:val="NoSpacingChar"/>
    <w:uiPriority w:val="1"/>
    <w:qFormat/>
    <w:rsid w:val="00171D75"/>
    <w:pPr>
      <w:spacing w:after="0"/>
    </w:pPr>
  </w:style>
  <w:style w:type="table" w:styleId="ListTable3-Accent3">
    <w:name w:val="List Table 3 Accent 3"/>
    <w:basedOn w:val="TableNormal"/>
    <w:uiPriority w:val="48"/>
    <w:rsid w:val="00171D75"/>
    <w:pPr>
      <w:spacing w:after="0" w:line="240" w:lineRule="auto"/>
    </w:pPr>
    <w:tblPr>
      <w:tblStyleRowBandSize w:val="1"/>
      <w:tblStyleColBandSize w:val="1"/>
      <w:tblBorders>
        <w:top w:val="single" w:sz="4" w:space="0" w:color="5D739A" w:themeColor="accent3"/>
        <w:left w:val="single" w:sz="4" w:space="0" w:color="5D739A" w:themeColor="accent3"/>
        <w:bottom w:val="single" w:sz="4" w:space="0" w:color="5D739A" w:themeColor="accent3"/>
        <w:right w:val="single" w:sz="4" w:space="0" w:color="5D739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D739A" w:themeFill="accent3"/>
      </w:tcPr>
    </w:tblStylePr>
    <w:tblStylePr w:type="lastRow">
      <w:rPr>
        <w:b/>
        <w:bCs/>
      </w:rPr>
      <w:tblPr/>
      <w:tcPr>
        <w:tcBorders>
          <w:top w:val="double" w:sz="4" w:space="0" w:color="5D739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D739A" w:themeColor="accent3"/>
          <w:right w:val="single" w:sz="4" w:space="0" w:color="5D739A" w:themeColor="accent3"/>
        </w:tcBorders>
      </w:tcPr>
    </w:tblStylePr>
    <w:tblStylePr w:type="band1Horz">
      <w:tblPr/>
      <w:tcPr>
        <w:tcBorders>
          <w:top w:val="single" w:sz="4" w:space="0" w:color="5D739A" w:themeColor="accent3"/>
          <w:bottom w:val="single" w:sz="4" w:space="0" w:color="5D739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D739A" w:themeColor="accent3"/>
          <w:left w:val="nil"/>
        </w:tcBorders>
      </w:tcPr>
    </w:tblStylePr>
    <w:tblStylePr w:type="swCell">
      <w:tblPr/>
      <w:tcPr>
        <w:tcBorders>
          <w:top w:val="double" w:sz="4" w:space="0" w:color="5D739A" w:themeColor="accent3"/>
          <w:right w:val="nil"/>
        </w:tcBorders>
      </w:tcPr>
    </w:tblStylePr>
  </w:style>
  <w:style w:type="table" w:customStyle="1" w:styleId="PurpleTable">
    <w:name w:val="PurpleTable"/>
    <w:basedOn w:val="TableNormal"/>
    <w:uiPriority w:val="99"/>
    <w:rsid w:val="00171D75"/>
    <w:pPr>
      <w:spacing w:after="0" w:line="240" w:lineRule="auto"/>
    </w:pPr>
    <w:tblPr/>
  </w:style>
  <w:style w:type="paragraph" w:styleId="TableofAuthorities">
    <w:name w:val="table of authorities"/>
    <w:basedOn w:val="Normal"/>
    <w:next w:val="Normal"/>
    <w:uiPriority w:val="99"/>
    <w:unhideWhenUsed/>
    <w:rsid w:val="00BB7F87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unhideWhenUsed/>
    <w:rsid w:val="00BB7F87"/>
    <w:pPr>
      <w:spacing w:after="0"/>
    </w:pPr>
  </w:style>
  <w:style w:type="paragraph" w:customStyle="1" w:styleId="Tabletitles">
    <w:name w:val="Table titles"/>
    <w:basedOn w:val="ListParagraph"/>
    <w:qFormat/>
    <w:rsid w:val="00E43908"/>
    <w:pPr>
      <w:numPr>
        <w:numId w:val="5"/>
      </w:numPr>
      <w:tabs>
        <w:tab w:val="left" w:pos="1072"/>
      </w:tabs>
      <w:spacing w:after="100"/>
      <w:ind w:left="1072" w:hanging="1072"/>
    </w:pPr>
    <w:rPr>
      <w:b/>
    </w:rPr>
  </w:style>
  <w:style w:type="paragraph" w:customStyle="1" w:styleId="Figuretitles">
    <w:name w:val="Figure titles"/>
    <w:basedOn w:val="ListParagraph"/>
    <w:qFormat/>
    <w:rsid w:val="00223B44"/>
    <w:pPr>
      <w:numPr>
        <w:numId w:val="6"/>
      </w:numPr>
      <w:spacing w:after="100"/>
      <w:ind w:left="1072" w:hanging="1072"/>
    </w:pPr>
    <w:rPr>
      <w:b/>
    </w:rPr>
  </w:style>
  <w:style w:type="paragraph" w:styleId="ListNumber">
    <w:name w:val="List Number"/>
    <w:basedOn w:val="ListParagraph"/>
    <w:uiPriority w:val="99"/>
    <w:unhideWhenUsed/>
    <w:qFormat/>
    <w:rsid w:val="008C54F7"/>
    <w:pPr>
      <w:numPr>
        <w:numId w:val="7"/>
      </w:numPr>
      <w:ind w:left="357" w:hanging="357"/>
    </w:pPr>
  </w:style>
  <w:style w:type="paragraph" w:styleId="ListNumber2">
    <w:name w:val="List Number 2"/>
    <w:basedOn w:val="ListNumber"/>
    <w:uiPriority w:val="99"/>
    <w:unhideWhenUsed/>
    <w:qFormat/>
    <w:rsid w:val="008C54F7"/>
    <w:pPr>
      <w:numPr>
        <w:numId w:val="15"/>
      </w:numPr>
      <w:ind w:left="714" w:hanging="357"/>
    </w:pPr>
  </w:style>
  <w:style w:type="character" w:customStyle="1" w:styleId="NoSpacingChar">
    <w:name w:val="No Spacing Char"/>
    <w:basedOn w:val="DefaultParagraphFont"/>
    <w:link w:val="NoSpacing"/>
    <w:uiPriority w:val="1"/>
    <w:rsid w:val="00B36B6C"/>
  </w:style>
  <w:style w:type="paragraph" w:customStyle="1" w:styleId="steps">
    <w:name w:val="steps"/>
    <w:basedOn w:val="Heading1"/>
    <w:link w:val="stepsChar"/>
    <w:qFormat/>
    <w:rsid w:val="00D16C66"/>
    <w:pPr>
      <w:spacing w:before="1200" w:after="0"/>
      <w:contextualSpacing w:val="0"/>
    </w:pPr>
    <w:rPr>
      <w:sz w:val="72"/>
      <w:szCs w:val="72"/>
    </w:rPr>
  </w:style>
  <w:style w:type="character" w:customStyle="1" w:styleId="stepsChar">
    <w:name w:val="steps Char"/>
    <w:basedOn w:val="Heading1Char"/>
    <w:link w:val="steps"/>
    <w:rsid w:val="00D16C66"/>
    <w:rPr>
      <w:rFonts w:ascii="Calibri" w:eastAsia="Calibri" w:hAnsi="Calibri" w:cs="Times New Roman"/>
      <w:b/>
      <w:color w:val="009688"/>
      <w:sz w:val="72"/>
      <w:szCs w:val="72"/>
    </w:rPr>
  </w:style>
  <w:style w:type="paragraph" w:customStyle="1" w:styleId="AddressHeadings">
    <w:name w:val="AddressHeadings"/>
    <w:basedOn w:val="NoSpacing"/>
    <w:link w:val="AddressHeadingsChar"/>
    <w:qFormat/>
    <w:rsid w:val="00B203D3"/>
    <w:pPr>
      <w:keepNext/>
      <w:spacing w:before="200" w:after="200"/>
    </w:pPr>
    <w:rPr>
      <w:rFonts w:ascii="Calibri" w:eastAsiaTheme="minorEastAsia" w:hAnsi="Calibri"/>
      <w:b/>
      <w:color w:val="595959" w:themeColor="text1" w:themeTint="A6"/>
      <w:sz w:val="24"/>
    </w:rPr>
  </w:style>
  <w:style w:type="character" w:customStyle="1" w:styleId="AddressHeadingsChar">
    <w:name w:val="AddressHeadings Char"/>
    <w:basedOn w:val="NoSpacingChar"/>
    <w:link w:val="AddressHeadings"/>
    <w:rsid w:val="00B203D3"/>
    <w:rPr>
      <w:rFonts w:ascii="Calibri" w:eastAsiaTheme="minorEastAsia" w:hAnsi="Calibri"/>
      <w:b/>
      <w:color w:val="595959" w:themeColor="text1" w:themeTint="A6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203D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5E7E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35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5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9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35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15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3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6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0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1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9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5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79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3.jpg"/><Relationship Id="rId26" Type="http://schemas.microsoft.com/office/2007/relationships/hdphoto" Target="media/hdphoto1.wdp"/><Relationship Id="rId39" Type="http://schemas.openxmlformats.org/officeDocument/2006/relationships/image" Target="media/image17.jpg"/><Relationship Id="rId21" Type="http://schemas.openxmlformats.org/officeDocument/2006/relationships/hyperlink" Target="https://studentportal.scsa.wa.edu.au/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0.png"/><Relationship Id="rId47" Type="http://schemas.openxmlformats.org/officeDocument/2006/relationships/image" Target="media/image23.jpg"/><Relationship Id="rId50" Type="http://schemas.openxmlformats.org/officeDocument/2006/relationships/image" Target="media/image26.jpg"/><Relationship Id="rId55" Type="http://schemas.openxmlformats.org/officeDocument/2006/relationships/image" Target="media/image31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image" Target="media/image4.jpg"/><Relationship Id="rId29" Type="http://schemas.openxmlformats.org/officeDocument/2006/relationships/image" Target="media/image10.png"/><Relationship Id="rId41" Type="http://schemas.openxmlformats.org/officeDocument/2006/relationships/image" Target="media/image19.jpg"/><Relationship Id="rId54" Type="http://schemas.openxmlformats.org/officeDocument/2006/relationships/image" Target="media/image30.png"/><Relationship Id="rId62" Type="http://schemas.openxmlformats.org/officeDocument/2006/relationships/image" Target="media/image3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csa.wa.edu.au" TargetMode="External"/><Relationship Id="rId24" Type="http://schemas.openxmlformats.org/officeDocument/2006/relationships/image" Target="media/image7.jpg"/><Relationship Id="rId32" Type="http://schemas.openxmlformats.org/officeDocument/2006/relationships/image" Target="media/image12.jpg"/><Relationship Id="rId37" Type="http://schemas.openxmlformats.org/officeDocument/2006/relationships/image" Target="media/image16.png"/><Relationship Id="rId40" Type="http://schemas.openxmlformats.org/officeDocument/2006/relationships/image" Target="media/image18.jpg"/><Relationship Id="rId45" Type="http://schemas.openxmlformats.org/officeDocument/2006/relationships/image" Target="media/image22.png"/><Relationship Id="rId53" Type="http://schemas.openxmlformats.org/officeDocument/2006/relationships/image" Target="media/image29.jpg"/><Relationship Id="rId58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hyperlink" Target="https://studentportal.scsa.wa.edu.au/" TargetMode="External"/><Relationship Id="rId23" Type="http://schemas.openxmlformats.org/officeDocument/2006/relationships/image" Target="media/image6.jpg"/><Relationship Id="rId28" Type="http://schemas.microsoft.com/office/2007/relationships/hdphoto" Target="media/hdphoto2.wdp"/><Relationship Id="rId36" Type="http://schemas.microsoft.com/office/2007/relationships/hdphoto" Target="media/hdphoto4.wdp"/><Relationship Id="rId49" Type="http://schemas.openxmlformats.org/officeDocument/2006/relationships/image" Target="media/image25.jpg"/><Relationship Id="rId57" Type="http://schemas.openxmlformats.org/officeDocument/2006/relationships/image" Target="media/image32.png"/><Relationship Id="rId61" Type="http://schemas.openxmlformats.org/officeDocument/2006/relationships/image" Target="media/image34.jpg"/><Relationship Id="rId10" Type="http://schemas.openxmlformats.org/officeDocument/2006/relationships/hyperlink" Target="https://creativecommons.org/licenses/by/4.0/" TargetMode="External"/><Relationship Id="rId19" Type="http://schemas.openxmlformats.org/officeDocument/2006/relationships/footer" Target="footer5.xml"/><Relationship Id="rId31" Type="http://schemas.openxmlformats.org/officeDocument/2006/relationships/image" Target="media/image11.jpg"/><Relationship Id="rId44" Type="http://schemas.openxmlformats.org/officeDocument/2006/relationships/image" Target="media/image21.jpg"/><Relationship Id="rId52" Type="http://schemas.openxmlformats.org/officeDocument/2006/relationships/image" Target="media/image28.jpg"/><Relationship Id="rId60" Type="http://schemas.microsoft.com/office/2007/relationships/hdphoto" Target="media/hdphoto10.wdp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3.xml"/><Relationship Id="rId22" Type="http://schemas.openxmlformats.org/officeDocument/2006/relationships/image" Target="media/image5.jpg"/><Relationship Id="rId27" Type="http://schemas.openxmlformats.org/officeDocument/2006/relationships/image" Target="media/image9.png"/><Relationship Id="rId30" Type="http://schemas.microsoft.com/office/2007/relationships/hdphoto" Target="media/hdphoto3.wdp"/><Relationship Id="rId35" Type="http://schemas.openxmlformats.org/officeDocument/2006/relationships/image" Target="media/image15.png"/><Relationship Id="rId43" Type="http://schemas.microsoft.com/office/2007/relationships/hdphoto" Target="media/hdphoto6.wdp"/><Relationship Id="rId48" Type="http://schemas.openxmlformats.org/officeDocument/2006/relationships/image" Target="media/image24.jpg"/><Relationship Id="rId56" Type="http://schemas.microsoft.com/office/2007/relationships/hdphoto" Target="media/hdphoto8.wdp"/><Relationship Id="rId64" Type="http://schemas.openxmlformats.org/officeDocument/2006/relationships/theme" Target="theme/theme1.xml"/><Relationship Id="rId8" Type="http://schemas.openxmlformats.org/officeDocument/2006/relationships/footer" Target="footer1.xml"/><Relationship Id="rId51" Type="http://schemas.openxmlformats.org/officeDocument/2006/relationships/image" Target="media/image27.jpg"/><Relationship Id="rId3" Type="http://schemas.openxmlformats.org/officeDocument/2006/relationships/styles" Target="styles.xml"/><Relationship Id="rId12" Type="http://schemas.openxmlformats.org/officeDocument/2006/relationships/hyperlink" Target="http://www.scsa.wa.edu.au" TargetMode="External"/><Relationship Id="rId17" Type="http://schemas.openxmlformats.org/officeDocument/2006/relationships/footer" Target="footer4.xml"/><Relationship Id="rId25" Type="http://schemas.openxmlformats.org/officeDocument/2006/relationships/image" Target="media/image8.png"/><Relationship Id="rId33" Type="http://schemas.openxmlformats.org/officeDocument/2006/relationships/image" Target="media/image13.jpg"/><Relationship Id="rId38" Type="http://schemas.microsoft.com/office/2007/relationships/hdphoto" Target="media/hdphoto5.wdp"/><Relationship Id="rId46" Type="http://schemas.microsoft.com/office/2007/relationships/hdphoto" Target="media/hdphoto7.wdp"/><Relationship Id="rId59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lvb\Documents\Custom%20Office%20Templates\2019%20Style.dotx" TargetMode="External"/></Relationships>
</file>

<file path=word/theme/theme1.xml><?xml version="1.0" encoding="utf-8"?>
<a:theme xmlns:a="http://schemas.openxmlformats.org/drawingml/2006/main" name="SCSA_Theme">
  <a:themeElements>
    <a:clrScheme name="Violet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6ED66-817F-4DFB-BB3D-CAEEED1CA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 Style.dotx</Template>
  <TotalTime>823</TotalTime>
  <Pages>24</Pages>
  <Words>3508</Words>
  <Characters>19997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Hoare</dc:creator>
  <cp:lastModifiedBy>Rachel Hoare</cp:lastModifiedBy>
  <cp:revision>107</cp:revision>
  <cp:lastPrinted>2022-01-14T05:06:00Z</cp:lastPrinted>
  <dcterms:created xsi:type="dcterms:W3CDTF">2021-09-09T03:40:00Z</dcterms:created>
  <dcterms:modified xsi:type="dcterms:W3CDTF">2022-01-14T05:07:00Z</dcterms:modified>
</cp:coreProperties>
</file>